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779F8" w14:textId="48AF80F0" w:rsidR="0059176B" w:rsidRPr="00094D19" w:rsidRDefault="00F96AD0" w:rsidP="00A104F5">
      <w:pPr>
        <w:pStyle w:val="1-SECTIONHEADING"/>
        <w:rPr>
          <w:lang w:val="en-CA"/>
        </w:rPr>
      </w:pPr>
      <w:r w:rsidRPr="00094D19">
        <w:rPr>
          <w:lang w:val="en-CA"/>
        </w:rPr>
        <w:t>N</w:t>
      </w:r>
      <w:r w:rsidR="00AE1905" w:rsidRPr="00094D19">
        <w:rPr>
          <w:lang w:val="en-CA"/>
        </w:rPr>
        <w:t>otes for Delivery</w:t>
      </w:r>
      <w:r w:rsidR="00155F33" w:rsidRPr="00094D19">
        <w:rPr>
          <w:lang w:val="en-CA"/>
        </w:rPr>
        <w:t xml:space="preserve"> (NFD)</w:t>
      </w:r>
      <w:r w:rsidR="00A30A28" w:rsidRPr="00094D19">
        <w:rPr>
          <w:lang w:val="en-CA"/>
        </w:rPr>
        <w:t xml:space="preserve"> Template</w:t>
      </w:r>
    </w:p>
    <w:p w14:paraId="07948930" w14:textId="130A2517" w:rsidR="005B6686" w:rsidRPr="00094D19" w:rsidRDefault="00B602FF" w:rsidP="00B602FF">
      <w:pPr>
        <w:pStyle w:val="1-SUBHEADA"/>
      </w:pPr>
      <w:r w:rsidRPr="00094D19">
        <w:t>M</w:t>
      </w:r>
      <w:r w:rsidR="009957EE" w:rsidRPr="00094D19">
        <w:t xml:space="preserve">Aterial </w:t>
      </w:r>
      <w:r w:rsidR="00F136ED" w:rsidRPr="00094D19">
        <w:t>VERSION NUMBERS (OFFICE USE ONLY)</w:t>
      </w:r>
    </w:p>
    <w:tbl>
      <w:tblPr>
        <w:tblStyle w:val="TableGrid"/>
        <w:tblW w:w="10915" w:type="dxa"/>
        <w:tblInd w:w="-1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8"/>
        <w:gridCol w:w="8647"/>
      </w:tblGrid>
      <w:tr w:rsidR="002B4658" w:rsidRPr="00094D19" w14:paraId="2E8530D7" w14:textId="77777777" w:rsidTr="00B602FF">
        <w:tc>
          <w:tcPr>
            <w:tcW w:w="1560" w:type="dxa"/>
            <w:gridSpan w:val="2"/>
            <w:shd w:val="clear" w:color="auto" w:fill="808080" w:themeFill="background1" w:themeFillShade="80"/>
            <w:vAlign w:val="center"/>
          </w:tcPr>
          <w:p w14:paraId="53021114" w14:textId="70D7F330" w:rsidR="002B4658" w:rsidRPr="00094D19" w:rsidRDefault="002B4658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Manual</w:t>
            </w:r>
          </w:p>
        </w:tc>
        <w:tc>
          <w:tcPr>
            <w:tcW w:w="9355" w:type="dxa"/>
            <w:gridSpan w:val="2"/>
            <w:shd w:val="clear" w:color="auto" w:fill="FFFFFF" w:themeFill="background1"/>
            <w:vAlign w:val="center"/>
          </w:tcPr>
          <w:p w14:paraId="1156158B" w14:textId="77777777" w:rsidR="002B4658" w:rsidRPr="00094D19" w:rsidRDefault="002B4658" w:rsidP="00901E0B">
            <w:pPr>
              <w:pStyle w:val="1-BODY"/>
              <w:rPr>
                <w:lang w:val="en-CA"/>
              </w:rPr>
            </w:pPr>
          </w:p>
        </w:tc>
      </w:tr>
      <w:tr w:rsidR="002B4658" w:rsidRPr="00094D19" w14:paraId="125175C2" w14:textId="77777777" w:rsidTr="00B602FF">
        <w:tc>
          <w:tcPr>
            <w:tcW w:w="2268" w:type="dxa"/>
            <w:gridSpan w:val="3"/>
            <w:shd w:val="clear" w:color="auto" w:fill="808080" w:themeFill="background1" w:themeFillShade="80"/>
            <w:vAlign w:val="center"/>
          </w:tcPr>
          <w:p w14:paraId="46AF7C8D" w14:textId="56EEE0FE" w:rsidR="002B4658" w:rsidRPr="00094D19" w:rsidRDefault="002B4658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PowerPoint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549FBE5" w14:textId="77777777" w:rsidR="002B4658" w:rsidRPr="00094D19" w:rsidRDefault="002B4658" w:rsidP="00901E0B">
            <w:pPr>
              <w:pStyle w:val="1-BODY"/>
              <w:rPr>
                <w:lang w:val="en-CA"/>
              </w:rPr>
            </w:pPr>
          </w:p>
        </w:tc>
      </w:tr>
      <w:tr w:rsidR="002B4658" w:rsidRPr="00094D19" w14:paraId="18FE28C8" w14:textId="77777777" w:rsidTr="00B602FF">
        <w:tc>
          <w:tcPr>
            <w:tcW w:w="851" w:type="dxa"/>
            <w:shd w:val="clear" w:color="auto" w:fill="808080" w:themeFill="background1" w:themeFillShade="80"/>
            <w:vAlign w:val="center"/>
          </w:tcPr>
          <w:p w14:paraId="5A1F46BA" w14:textId="5731CCE7" w:rsidR="002B4658" w:rsidRPr="00094D19" w:rsidRDefault="002B4658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NFD</w:t>
            </w:r>
          </w:p>
        </w:tc>
        <w:tc>
          <w:tcPr>
            <w:tcW w:w="10064" w:type="dxa"/>
            <w:gridSpan w:val="3"/>
            <w:shd w:val="clear" w:color="auto" w:fill="FFFFFF" w:themeFill="background1"/>
            <w:vAlign w:val="center"/>
          </w:tcPr>
          <w:p w14:paraId="7CE930B2" w14:textId="77777777" w:rsidR="002B4658" w:rsidRPr="00094D19" w:rsidRDefault="002B4658" w:rsidP="00901E0B">
            <w:pPr>
              <w:pStyle w:val="1-BODY"/>
              <w:rPr>
                <w:lang w:val="en-CA"/>
              </w:rPr>
            </w:pPr>
          </w:p>
        </w:tc>
      </w:tr>
    </w:tbl>
    <w:p w14:paraId="7559B98E" w14:textId="77777777" w:rsidR="000F623E" w:rsidRPr="00094D19" w:rsidRDefault="000F623E" w:rsidP="00901E0B">
      <w:pPr>
        <w:pStyle w:val="1-BODY"/>
        <w:rPr>
          <w:lang w:val="en-CA"/>
        </w:rPr>
      </w:pPr>
    </w:p>
    <w:p w14:paraId="7B2C27DE" w14:textId="6A1B2304" w:rsidR="00206669" w:rsidRPr="00094D19" w:rsidRDefault="00206669" w:rsidP="00B602FF">
      <w:pPr>
        <w:pStyle w:val="1-SUBHEADA"/>
      </w:pPr>
      <w:r w:rsidRPr="00094D19">
        <w:t>General Workshop Information</w:t>
      </w:r>
    </w:p>
    <w:tbl>
      <w:tblPr>
        <w:tblStyle w:val="TableGrid"/>
        <w:tblW w:w="10915" w:type="dxa"/>
        <w:tblInd w:w="-1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93"/>
        <w:gridCol w:w="9922"/>
      </w:tblGrid>
      <w:tr w:rsidR="00B71232" w:rsidRPr="00094D19" w14:paraId="294907AA" w14:textId="77777777" w:rsidTr="00A779B2">
        <w:tc>
          <w:tcPr>
            <w:tcW w:w="993" w:type="dxa"/>
            <w:tcBorders>
              <w:bottom w:val="single" w:sz="8" w:space="0" w:color="D9D9D9" w:themeColor="background1" w:themeShade="D9"/>
            </w:tcBorders>
            <w:shd w:val="clear" w:color="auto" w:fill="808080" w:themeFill="background1" w:themeFillShade="80"/>
            <w:vAlign w:val="center"/>
          </w:tcPr>
          <w:p w14:paraId="68F2E602" w14:textId="77777777" w:rsidR="00B71232" w:rsidRPr="00094D19" w:rsidRDefault="00B71232" w:rsidP="00A779B2">
            <w:pPr>
              <w:pStyle w:val="1-SUBHEADA"/>
              <w:rPr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Title</w:t>
            </w:r>
          </w:p>
        </w:tc>
        <w:tc>
          <w:tcPr>
            <w:tcW w:w="9922" w:type="dxa"/>
            <w:tcBorders>
              <w:bottom w:val="single" w:sz="8" w:space="0" w:color="D9D9D9" w:themeColor="background1" w:themeShade="D9"/>
            </w:tcBorders>
            <w:vAlign w:val="center"/>
          </w:tcPr>
          <w:p w14:paraId="10410427" w14:textId="575EBFDA" w:rsidR="00A779B2" w:rsidRPr="00094D19" w:rsidRDefault="00A779B2" w:rsidP="00901E0B">
            <w:pPr>
              <w:pStyle w:val="1-BODY"/>
              <w:rPr>
                <w:lang w:val="en-CA"/>
              </w:rPr>
            </w:pPr>
          </w:p>
        </w:tc>
      </w:tr>
      <w:tr w:rsidR="004B5179" w:rsidRPr="00094D19" w14:paraId="2A51E3EB" w14:textId="77777777" w:rsidTr="00A779B2">
        <w:tc>
          <w:tcPr>
            <w:tcW w:w="10915" w:type="dxa"/>
            <w:gridSpan w:val="2"/>
            <w:tcBorders>
              <w:bottom w:val="single" w:sz="8" w:space="0" w:color="D9D9D9" w:themeColor="background1" w:themeShade="D9"/>
            </w:tcBorders>
            <w:shd w:val="clear" w:color="auto" w:fill="808080" w:themeFill="background1" w:themeFillShade="80"/>
            <w:vAlign w:val="center"/>
          </w:tcPr>
          <w:p w14:paraId="46A492D7" w14:textId="77777777" w:rsidR="004B5179" w:rsidRPr="00094D19" w:rsidRDefault="004B5179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Learning Objectives</w:t>
            </w:r>
          </w:p>
          <w:p w14:paraId="3FB55385" w14:textId="6BC950D9" w:rsidR="004B5179" w:rsidRPr="00094D19" w:rsidRDefault="004B5179" w:rsidP="00A779B2">
            <w:pPr>
              <w:pStyle w:val="1-SUBHEADC"/>
              <w:rPr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 xml:space="preserve">After completing this workshop, </w:t>
            </w:r>
            <w:r w:rsidR="00B34562" w:rsidRPr="00094D19">
              <w:rPr>
                <w:color w:val="FFFFFF" w:themeColor="background1"/>
                <w:lang w:val="en-CA"/>
              </w:rPr>
              <w:t>participants</w:t>
            </w:r>
            <w:r w:rsidRPr="00094D19">
              <w:rPr>
                <w:color w:val="FFFFFF" w:themeColor="background1"/>
                <w:lang w:val="en-CA"/>
              </w:rPr>
              <w:t xml:space="preserve"> </w:t>
            </w:r>
            <w:r w:rsidR="00430F6C" w:rsidRPr="00094D19">
              <w:rPr>
                <w:color w:val="FFFFFF" w:themeColor="background1"/>
                <w:lang w:val="en-CA"/>
              </w:rPr>
              <w:t>will</w:t>
            </w:r>
            <w:r w:rsidRPr="00094D19">
              <w:rPr>
                <w:color w:val="FFFFFF" w:themeColor="background1"/>
                <w:lang w:val="en-CA"/>
              </w:rPr>
              <w:t xml:space="preserve"> be able to</w:t>
            </w:r>
            <w:r w:rsidR="00BD4E0E" w:rsidRPr="00094D19">
              <w:rPr>
                <w:color w:val="FFFFFF" w:themeColor="background1"/>
                <w:lang w:val="en-CA"/>
              </w:rPr>
              <w:t xml:space="preserve"> . . .</w:t>
            </w:r>
          </w:p>
        </w:tc>
      </w:tr>
      <w:tr w:rsidR="00997317" w:rsidRPr="00094D19" w14:paraId="3BDF28F8" w14:textId="77777777" w:rsidTr="00A779B2">
        <w:tc>
          <w:tcPr>
            <w:tcW w:w="10915" w:type="dxa"/>
            <w:gridSpan w:val="2"/>
            <w:vAlign w:val="center"/>
          </w:tcPr>
          <w:p w14:paraId="274FCFAF" w14:textId="77777777" w:rsidR="00A779B2" w:rsidRPr="00094D19" w:rsidRDefault="00A779B2" w:rsidP="00901E0B">
            <w:pPr>
              <w:pStyle w:val="1-BODY"/>
              <w:rPr>
                <w:lang w:val="en-CA"/>
              </w:rPr>
            </w:pPr>
            <w:bookmarkStart w:id="0" w:name="_Hlk184218330"/>
          </w:p>
        </w:tc>
      </w:tr>
      <w:bookmarkEnd w:id="0"/>
      <w:tr w:rsidR="00AB38B6" w:rsidRPr="00094D19" w14:paraId="62A34A5D" w14:textId="77777777" w:rsidTr="006C50ED">
        <w:tc>
          <w:tcPr>
            <w:tcW w:w="10915" w:type="dxa"/>
            <w:gridSpan w:val="2"/>
            <w:tcBorders>
              <w:bottom w:val="single" w:sz="8" w:space="0" w:color="D9D9D9" w:themeColor="background1" w:themeShade="D9"/>
            </w:tcBorders>
            <w:shd w:val="clear" w:color="auto" w:fill="808080" w:themeFill="background1" w:themeFillShade="80"/>
            <w:vAlign w:val="center"/>
          </w:tcPr>
          <w:p w14:paraId="394D88FB" w14:textId="77777777" w:rsidR="00AB38B6" w:rsidRPr="00094D19" w:rsidRDefault="007B57B3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Materials or Resources to Gather</w:t>
            </w:r>
          </w:p>
          <w:p w14:paraId="5FFB5C57" w14:textId="7502E80E" w:rsidR="00BD4E0E" w:rsidRPr="00094D19" w:rsidRDefault="00BD4E0E" w:rsidP="0022185C">
            <w:pPr>
              <w:pStyle w:val="1-SUBHEADC"/>
              <w:rPr>
                <w:lang w:val="en-CA" w:eastAsia="en-US"/>
              </w:rPr>
            </w:pPr>
            <w:r w:rsidRPr="00094D19">
              <w:rPr>
                <w:color w:val="FFFFFF" w:themeColor="background1"/>
                <w:lang w:val="en-CA"/>
              </w:rPr>
              <w:t>Check the trainer site for optional videos.</w:t>
            </w:r>
          </w:p>
        </w:tc>
      </w:tr>
      <w:tr w:rsidR="00AB38B6" w:rsidRPr="00094D19" w14:paraId="2B8D2062" w14:textId="77777777" w:rsidTr="006C50ED">
        <w:tc>
          <w:tcPr>
            <w:tcW w:w="10915" w:type="dxa"/>
            <w:gridSpan w:val="2"/>
            <w:vAlign w:val="center"/>
          </w:tcPr>
          <w:p w14:paraId="258F73A6" w14:textId="026C9484" w:rsidR="00A779B2" w:rsidRPr="00094D19" w:rsidRDefault="00A779B2" w:rsidP="00901E0B">
            <w:pPr>
              <w:pStyle w:val="1-BODY"/>
              <w:rPr>
                <w:lang w:val="en-CA"/>
              </w:rPr>
            </w:pPr>
          </w:p>
        </w:tc>
      </w:tr>
      <w:tr w:rsidR="00E72140" w:rsidRPr="00094D19" w14:paraId="17C9371C" w14:textId="77777777" w:rsidTr="006C50ED">
        <w:tc>
          <w:tcPr>
            <w:tcW w:w="10915" w:type="dxa"/>
            <w:gridSpan w:val="2"/>
            <w:tcBorders>
              <w:bottom w:val="single" w:sz="8" w:space="0" w:color="D9D9D9" w:themeColor="background1" w:themeShade="D9"/>
            </w:tcBorders>
            <w:shd w:val="clear" w:color="auto" w:fill="808080" w:themeFill="background1" w:themeFillShade="80"/>
            <w:vAlign w:val="center"/>
          </w:tcPr>
          <w:p w14:paraId="7487C624" w14:textId="31A65FCB" w:rsidR="00E72140" w:rsidRPr="00094D19" w:rsidRDefault="00E72140" w:rsidP="00A779B2">
            <w:pPr>
              <w:pStyle w:val="1-SUBHEADA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AUTHOR PREAMBLE</w:t>
            </w:r>
          </w:p>
        </w:tc>
      </w:tr>
      <w:tr w:rsidR="00E72140" w:rsidRPr="00094D19" w14:paraId="38B27163" w14:textId="77777777" w:rsidTr="006C50ED">
        <w:tc>
          <w:tcPr>
            <w:tcW w:w="10915" w:type="dxa"/>
            <w:gridSpan w:val="2"/>
            <w:vAlign w:val="center"/>
          </w:tcPr>
          <w:p w14:paraId="1D53F388" w14:textId="77777777" w:rsidR="00A779B2" w:rsidRPr="00094D19" w:rsidRDefault="00A779B2" w:rsidP="00901E0B">
            <w:pPr>
              <w:pStyle w:val="1-BODY"/>
              <w:rPr>
                <w:lang w:val="en-CA"/>
              </w:rPr>
            </w:pPr>
          </w:p>
        </w:tc>
      </w:tr>
    </w:tbl>
    <w:p w14:paraId="61F2C51C" w14:textId="77777777" w:rsidR="00B35BBD" w:rsidRPr="00094D19" w:rsidRDefault="00B35BBD">
      <w:pPr>
        <w:spacing w:after="160" w:line="259" w:lineRule="auto"/>
        <w:rPr>
          <w:rFonts w:ascii="Nunito Sans" w:eastAsiaTheme="majorEastAsia" w:hAnsi="Nunito Sans" w:cs="Open Sans"/>
          <w:b/>
          <w:bCs/>
          <w:lang w:eastAsia="ja-JP"/>
        </w:rPr>
      </w:pPr>
      <w:r w:rsidRPr="00094D19">
        <w:br w:type="page"/>
      </w:r>
    </w:p>
    <w:p w14:paraId="29DAE672" w14:textId="11A25E37" w:rsidR="00D51E25" w:rsidRPr="00094D19" w:rsidRDefault="00D51E25" w:rsidP="00647866">
      <w:pPr>
        <w:pStyle w:val="1-SUBHEADA"/>
        <w:rPr>
          <w:color w:val="auto"/>
        </w:rPr>
      </w:pPr>
      <w:r w:rsidRPr="00094D19">
        <w:rPr>
          <w:color w:val="auto"/>
        </w:rPr>
        <w:lastRenderedPageBreak/>
        <w:t>Brief</w:t>
      </w:r>
      <w:r w:rsidR="006D7F35" w:rsidRPr="00094D19">
        <w:rPr>
          <w:color w:val="auto"/>
        </w:rPr>
        <w:t xml:space="preserve"> </w:t>
      </w:r>
      <w:r w:rsidR="00D60C85" w:rsidRPr="00094D19">
        <w:rPr>
          <w:color w:val="auto"/>
        </w:rPr>
        <w:t>Outline</w:t>
      </w:r>
    </w:p>
    <w:tbl>
      <w:tblPr>
        <w:tblStyle w:val="TableGrid"/>
        <w:tblpPr w:leftFromText="180" w:rightFromText="180" w:vertAnchor="text" w:tblpX="-10" w:tblpY="1"/>
        <w:tblOverlap w:val="never"/>
        <w:tblW w:w="10915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843"/>
        <w:gridCol w:w="1134"/>
      </w:tblGrid>
      <w:tr w:rsidR="00A7118C" w:rsidRPr="00094D19" w14:paraId="24E3DF8D" w14:textId="77777777" w:rsidTr="00FE0CC2">
        <w:trPr>
          <w:trHeight w:val="86"/>
        </w:trPr>
        <w:tc>
          <w:tcPr>
            <w:tcW w:w="10915" w:type="dxa"/>
            <w:gridSpan w:val="4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single" w:sz="8" w:space="0" w:color="404040" w:themeColor="text1" w:themeTint="BF"/>
            </w:tcBorders>
            <w:shd w:val="clear" w:color="auto" w:fill="404040" w:themeFill="text1" w:themeFillTint="BF"/>
            <w:vAlign w:val="center"/>
          </w:tcPr>
          <w:p w14:paraId="61DAE083" w14:textId="2CA5EEB9" w:rsidR="00A7118C" w:rsidRPr="00094D19" w:rsidRDefault="00E33128" w:rsidP="00FE0CC2">
            <w:pPr>
              <w:pStyle w:val="1-SUBHEADC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Do the detailed outline first, then copy/paste here and remove the details.</w:t>
            </w:r>
            <w:r w:rsidR="007D34ED" w:rsidRPr="00094D19">
              <w:rPr>
                <w:color w:val="FFFFFF" w:themeColor="background1"/>
                <w:lang w:val="en-CA"/>
              </w:rPr>
              <w:t xml:space="preserve"> Please create a new row in the table </w:t>
            </w:r>
            <w:r w:rsidR="00515E4A" w:rsidRPr="00094D19">
              <w:rPr>
                <w:color w:val="FFFFFF" w:themeColor="background1"/>
                <w:lang w:val="en-CA"/>
              </w:rPr>
              <w:t>for each time slot.</w:t>
            </w:r>
          </w:p>
        </w:tc>
      </w:tr>
      <w:tr w:rsidR="00C32942" w:rsidRPr="00094D19" w14:paraId="4356C611" w14:textId="77777777" w:rsidTr="00FE0CC2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4EA5260C" w14:textId="77777777" w:rsidR="00C32942" w:rsidRPr="00094D19" w:rsidRDefault="00C32942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Content</w:t>
            </w:r>
          </w:p>
        </w:tc>
        <w:tc>
          <w:tcPr>
            <w:tcW w:w="3969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30B167C3" w14:textId="269AA4B6" w:rsidR="00C32942" w:rsidRPr="00094D19" w:rsidRDefault="00D83272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>
              <w:rPr>
                <w:color w:val="FFFFFF" w:themeColor="background1"/>
                <w:lang w:val="en-CA"/>
              </w:rPr>
              <w:t xml:space="preserve">Learning </w:t>
            </w:r>
            <w:r w:rsidR="00C32942" w:rsidRPr="00094D19">
              <w:rPr>
                <w:color w:val="FFFFFF" w:themeColor="background1"/>
                <w:lang w:val="en-CA"/>
              </w:rPr>
              <w:t>Activit</w:t>
            </w:r>
            <w:r>
              <w:rPr>
                <w:color w:val="FFFFFF" w:themeColor="background1"/>
                <w:lang w:val="en-CA"/>
              </w:rPr>
              <w:t>ies</w:t>
            </w:r>
          </w:p>
        </w:tc>
        <w:tc>
          <w:tcPr>
            <w:tcW w:w="1843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4B31BF28" w14:textId="77777777" w:rsidR="00C32942" w:rsidRPr="00094D19" w:rsidRDefault="00C32942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Time</w:t>
            </w:r>
          </w:p>
        </w:tc>
        <w:tc>
          <w:tcPr>
            <w:tcW w:w="1134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20E66FAB" w14:textId="50F97784" w:rsidR="00C32942" w:rsidRPr="00094D19" w:rsidRDefault="00C32942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Page(s)</w:t>
            </w:r>
          </w:p>
        </w:tc>
      </w:tr>
      <w:tr w:rsidR="00C32942" w:rsidRPr="00094D19" w14:paraId="20768E18" w14:textId="77777777" w:rsidTr="00B75C52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2890A14" w14:textId="6C83B756" w:rsidR="00C32942" w:rsidRPr="00094D19" w:rsidRDefault="00B75C52" w:rsidP="00B75C52">
            <w:pPr>
              <w:pStyle w:val="1-BODY"/>
              <w:rPr>
                <w:lang w:val="en-CA"/>
              </w:rPr>
            </w:pPr>
            <w:r>
              <w:rPr>
                <w:lang w:val="en-CA"/>
              </w:rPr>
              <w:t>List the s</w:t>
            </w:r>
            <w:r w:rsidR="00C32942" w:rsidRPr="00094D19">
              <w:rPr>
                <w:lang w:val="en-CA"/>
              </w:rPr>
              <w:t>ection headings</w:t>
            </w:r>
            <w:r>
              <w:rPr>
                <w:lang w:val="en-CA"/>
              </w:rPr>
              <w:t xml:space="preserve"> and</w:t>
            </w:r>
            <w:r w:rsidR="00C32942" w:rsidRPr="00094D19">
              <w:rPr>
                <w:lang w:val="en-CA"/>
              </w:rPr>
              <w:t xml:space="preserve"> subheadings</w:t>
            </w:r>
            <w:r>
              <w:rPr>
                <w:lang w:val="en-CA"/>
              </w:rPr>
              <w:t xml:space="preserve"> from the manual that you will cover.</w:t>
            </w:r>
          </w:p>
        </w:tc>
        <w:tc>
          <w:tcPr>
            <w:tcW w:w="3969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17A2E44" w14:textId="66EBA8FB" w:rsidR="00C32942" w:rsidRPr="00094D19" w:rsidRDefault="00B75C52" w:rsidP="00B75C52">
            <w:pPr>
              <w:pStyle w:val="1-BODY"/>
              <w:rPr>
                <w:lang w:val="en-CA"/>
              </w:rPr>
            </w:pPr>
            <w:r>
              <w:rPr>
                <w:lang w:val="en-CA"/>
              </w:rPr>
              <w:t>Write the name of the activities only</w:t>
            </w:r>
            <w:r w:rsidR="00005352">
              <w:rPr>
                <w:lang w:val="en-CA"/>
              </w:rPr>
              <w:t>, this is not for content you will cover</w:t>
            </w:r>
            <w:r>
              <w:rPr>
                <w:lang w:val="en-CA"/>
              </w:rPr>
              <w:t xml:space="preserve">. You </w:t>
            </w:r>
            <w:r w:rsidR="00005352">
              <w:rPr>
                <w:lang w:val="en-CA"/>
              </w:rPr>
              <w:t>will</w:t>
            </w:r>
            <w:r>
              <w:rPr>
                <w:lang w:val="en-CA"/>
              </w:rPr>
              <w:t xml:space="preserve"> fully describe the activities in the “Learning Activity Descriptions” section of the NFD.</w:t>
            </w:r>
          </w:p>
        </w:tc>
        <w:tc>
          <w:tcPr>
            <w:tcW w:w="1843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74D9A08" w14:textId="77777777" w:rsidR="00C32942" w:rsidRPr="00094D19" w:rsidRDefault="00C32942" w:rsidP="00B75C52">
            <w:pPr>
              <w:pStyle w:val="1-BODY"/>
              <w:jc w:val="center"/>
              <w:rPr>
                <w:lang w:val="en-CA"/>
              </w:rPr>
            </w:pPr>
            <w:r w:rsidRPr="00094D19">
              <w:rPr>
                <w:lang w:val="en-CA"/>
              </w:rPr>
              <w:t>How long will it take?</w:t>
            </w:r>
          </w:p>
          <w:p w14:paraId="409567DB" w14:textId="77777777" w:rsidR="00C32942" w:rsidRPr="00094D19" w:rsidRDefault="00C32942" w:rsidP="00B75C52">
            <w:pPr>
              <w:pStyle w:val="1-BULLETS"/>
              <w:jc w:val="center"/>
              <w:rPr>
                <w:i/>
                <w:iCs/>
                <w:lang w:val="en-CA"/>
              </w:rPr>
            </w:pPr>
            <w:r w:rsidRPr="00094D19">
              <w:rPr>
                <w:i/>
                <w:iCs/>
                <w:lang w:val="en-CA"/>
              </w:rPr>
              <w:t>15 Mins</w:t>
            </w:r>
          </w:p>
          <w:p w14:paraId="6C821884" w14:textId="1FCC9D71" w:rsidR="00C32942" w:rsidRPr="00094D19" w:rsidRDefault="00C32942" w:rsidP="00B75C52">
            <w:pPr>
              <w:pStyle w:val="1-BULLETS"/>
              <w:jc w:val="center"/>
              <w:rPr>
                <w:i/>
                <w:iCs/>
                <w:lang w:val="en-CA"/>
              </w:rPr>
            </w:pPr>
            <w:r w:rsidRPr="00094D19">
              <w:rPr>
                <w:i/>
                <w:iCs/>
                <w:lang w:val="en-CA"/>
              </w:rPr>
              <w:t>9:00-9:15</w:t>
            </w:r>
          </w:p>
        </w:tc>
        <w:tc>
          <w:tcPr>
            <w:tcW w:w="1134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E5BBD35" w14:textId="55D72FD8" w:rsidR="00C32942" w:rsidRPr="00094D19" w:rsidRDefault="00B75C52" w:rsidP="00B75C52">
            <w:pPr>
              <w:pStyle w:val="1-BODY"/>
              <w:jc w:val="center"/>
              <w:rPr>
                <w:lang w:val="en-CA"/>
              </w:rPr>
            </w:pPr>
            <w:r>
              <w:rPr>
                <w:lang w:val="en-CA"/>
              </w:rPr>
              <w:t>xx-xx</w:t>
            </w:r>
          </w:p>
        </w:tc>
      </w:tr>
      <w:tr w:rsidR="006103FE" w:rsidRPr="00094D19" w14:paraId="7590A2A9" w14:textId="77777777" w:rsidTr="00B75C52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001B6499" w14:textId="77777777" w:rsidR="006103FE" w:rsidRPr="00094D19" w:rsidRDefault="006103FE" w:rsidP="00B75C52">
            <w:pPr>
              <w:pStyle w:val="1-BODY"/>
              <w:rPr>
                <w:lang w:val="en-CA"/>
              </w:rPr>
            </w:pPr>
          </w:p>
        </w:tc>
        <w:tc>
          <w:tcPr>
            <w:tcW w:w="3969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35EEF80E" w14:textId="77777777" w:rsidR="006103FE" w:rsidRPr="00094D19" w:rsidRDefault="006103FE" w:rsidP="00B75C52">
            <w:pPr>
              <w:pStyle w:val="1-BODY"/>
              <w:rPr>
                <w:lang w:val="en-CA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6A3A26B9" w14:textId="77777777" w:rsidR="006103FE" w:rsidRPr="00094D19" w:rsidRDefault="006103FE" w:rsidP="00B75C52">
            <w:pPr>
              <w:pStyle w:val="1-BODY"/>
              <w:jc w:val="center"/>
              <w:rPr>
                <w:lang w:val="en-CA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2BAF0CF3" w14:textId="32AB21BD" w:rsidR="006103FE" w:rsidRPr="00094D19" w:rsidRDefault="006103FE" w:rsidP="00B75C52">
            <w:pPr>
              <w:pStyle w:val="1-BODY"/>
              <w:jc w:val="center"/>
              <w:rPr>
                <w:lang w:val="en-CA"/>
              </w:rPr>
            </w:pPr>
          </w:p>
        </w:tc>
      </w:tr>
    </w:tbl>
    <w:p w14:paraId="278BA985" w14:textId="17578FC8" w:rsidR="00B35BBD" w:rsidRPr="00094D19" w:rsidRDefault="00B35BBD" w:rsidP="00901E0B">
      <w:pPr>
        <w:pStyle w:val="1-BODY"/>
        <w:rPr>
          <w:rFonts w:eastAsia="Times New Roman"/>
          <w:lang w:val="en-CA"/>
        </w:rPr>
      </w:pPr>
    </w:p>
    <w:p w14:paraId="15339CAA" w14:textId="77777777" w:rsidR="00B35BBD" w:rsidRPr="00094D19" w:rsidRDefault="00B35BBD">
      <w:pPr>
        <w:spacing w:after="160" w:line="259" w:lineRule="auto"/>
        <w:rPr>
          <w:rFonts w:ascii="Nunito Sans" w:eastAsia="Times New Roman" w:hAnsi="Nunito Sans" w:cs="Open Sans"/>
          <w:b/>
          <w:bCs/>
          <w:lang w:eastAsia="ja-JP"/>
        </w:rPr>
      </w:pPr>
      <w:r w:rsidRPr="00094D19">
        <w:rPr>
          <w:rFonts w:eastAsia="Times New Roman"/>
        </w:rPr>
        <w:br w:type="page"/>
      </w:r>
    </w:p>
    <w:p w14:paraId="4B87F745" w14:textId="6DE419C9" w:rsidR="00B35BBD" w:rsidRPr="00094D19" w:rsidRDefault="00B27F4F" w:rsidP="00733E54">
      <w:pPr>
        <w:pStyle w:val="1-SUBHEADA"/>
        <w:rPr>
          <w:color w:val="auto"/>
        </w:rPr>
      </w:pPr>
      <w:r w:rsidRPr="00094D19">
        <w:rPr>
          <w:color w:val="auto"/>
        </w:rPr>
        <w:lastRenderedPageBreak/>
        <w:t xml:space="preserve">Detailed </w:t>
      </w:r>
      <w:r w:rsidR="00D60C85" w:rsidRPr="00094D19">
        <w:rPr>
          <w:color w:val="auto"/>
        </w:rPr>
        <w:t>Outline</w:t>
      </w:r>
    </w:p>
    <w:tbl>
      <w:tblPr>
        <w:tblStyle w:val="TableGrid"/>
        <w:tblpPr w:leftFromText="180" w:rightFromText="180" w:vertAnchor="text" w:tblpX="-10" w:tblpY="1"/>
        <w:tblOverlap w:val="never"/>
        <w:tblW w:w="10915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843"/>
        <w:gridCol w:w="1134"/>
      </w:tblGrid>
      <w:tr w:rsidR="0048457B" w:rsidRPr="00094D19" w14:paraId="4DC816F1" w14:textId="77777777" w:rsidTr="00FE0CC2">
        <w:trPr>
          <w:trHeight w:val="86"/>
        </w:trPr>
        <w:tc>
          <w:tcPr>
            <w:tcW w:w="10915" w:type="dxa"/>
            <w:gridSpan w:val="4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single" w:sz="8" w:space="0" w:color="404040" w:themeColor="text1" w:themeTint="BF"/>
            </w:tcBorders>
            <w:shd w:val="clear" w:color="auto" w:fill="404040" w:themeFill="text1" w:themeFillTint="BF"/>
            <w:vAlign w:val="center"/>
          </w:tcPr>
          <w:p w14:paraId="28367F8D" w14:textId="58CBA7BB" w:rsidR="0048457B" w:rsidRPr="00094D19" w:rsidRDefault="0048457B" w:rsidP="00FE0CC2">
            <w:pPr>
              <w:pStyle w:val="1-SUBHEADC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Please create a new row in the table for each time slot.</w:t>
            </w:r>
          </w:p>
        </w:tc>
      </w:tr>
      <w:tr w:rsidR="0048457B" w:rsidRPr="00094D19" w14:paraId="76A39593" w14:textId="77777777" w:rsidTr="00FE0CC2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102509C6" w14:textId="77777777" w:rsidR="0048457B" w:rsidRPr="00094D19" w:rsidRDefault="0048457B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Content</w:t>
            </w:r>
          </w:p>
        </w:tc>
        <w:tc>
          <w:tcPr>
            <w:tcW w:w="3969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77F4ABD2" w14:textId="77777777" w:rsidR="0048457B" w:rsidRPr="00094D19" w:rsidRDefault="0048457B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Activity</w:t>
            </w:r>
          </w:p>
        </w:tc>
        <w:tc>
          <w:tcPr>
            <w:tcW w:w="1843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00708EA7" w14:textId="77777777" w:rsidR="0048457B" w:rsidRPr="00094D19" w:rsidRDefault="0048457B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Time</w:t>
            </w:r>
          </w:p>
        </w:tc>
        <w:tc>
          <w:tcPr>
            <w:tcW w:w="1134" w:type="dxa"/>
            <w:tcBorders>
              <w:top w:val="single" w:sz="8" w:space="0" w:color="404040" w:themeColor="text1" w:themeTint="BF"/>
            </w:tcBorders>
            <w:shd w:val="clear" w:color="auto" w:fill="808080" w:themeFill="background1" w:themeFillShade="80"/>
            <w:vAlign w:val="center"/>
          </w:tcPr>
          <w:p w14:paraId="791D5DC7" w14:textId="77777777" w:rsidR="0048457B" w:rsidRPr="00094D19" w:rsidRDefault="0048457B" w:rsidP="00FE0CC2">
            <w:pPr>
              <w:pStyle w:val="1-SUBHEADC"/>
              <w:jc w:val="center"/>
              <w:rPr>
                <w:color w:val="FFFFFF" w:themeColor="background1"/>
                <w:lang w:val="en-CA"/>
              </w:rPr>
            </w:pPr>
            <w:r w:rsidRPr="00094D19">
              <w:rPr>
                <w:color w:val="FFFFFF" w:themeColor="background1"/>
                <w:lang w:val="en-CA"/>
              </w:rPr>
              <w:t>Page(s)</w:t>
            </w:r>
          </w:p>
        </w:tc>
      </w:tr>
      <w:tr w:rsidR="005D560E" w:rsidRPr="00094D19" w14:paraId="588474F6" w14:textId="77777777" w:rsidTr="00B94D33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24CC4AB" w14:textId="77777777" w:rsidR="005D560E" w:rsidRDefault="005D560E" w:rsidP="005D560E">
            <w:pPr>
              <w:pStyle w:val="1-BULLETS"/>
              <w:rPr>
                <w:lang w:val="en-CA"/>
              </w:rPr>
            </w:pPr>
            <w:r w:rsidRPr="005B1FD4">
              <w:rPr>
                <w:lang w:val="en-CA"/>
              </w:rPr>
              <w:t>List the section headings and subheadings from the manual that you will cover.</w:t>
            </w:r>
          </w:p>
          <w:p w14:paraId="7CAE1E90" w14:textId="7ECA83F9" w:rsidR="005D560E" w:rsidRPr="00094D19" w:rsidRDefault="005D560E" w:rsidP="005D560E">
            <w:pPr>
              <w:pStyle w:val="1-BULLETS"/>
              <w:rPr>
                <w:lang w:val="en-CA"/>
              </w:rPr>
            </w:pPr>
            <w:r>
              <w:rPr>
                <w:lang w:val="en-CA"/>
              </w:rPr>
              <w:t>Provide a</w:t>
            </w:r>
            <w:r w:rsidRPr="00094D19">
              <w:rPr>
                <w:lang w:val="en-CA"/>
              </w:rPr>
              <w:t xml:space="preserve">dvice for trainers on key content, points to emphasize, </w:t>
            </w:r>
            <w:r>
              <w:rPr>
                <w:lang w:val="en-CA"/>
              </w:rPr>
              <w:t xml:space="preserve">and </w:t>
            </w:r>
            <w:r w:rsidRPr="00094D19">
              <w:rPr>
                <w:lang w:val="en-CA"/>
              </w:rPr>
              <w:t>additional relevant info</w:t>
            </w:r>
            <w:r>
              <w:rPr>
                <w:lang w:val="en-CA"/>
              </w:rPr>
              <w:t>.</w:t>
            </w:r>
          </w:p>
        </w:tc>
        <w:tc>
          <w:tcPr>
            <w:tcW w:w="3969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FDAF8E3" w14:textId="4EFA6D12" w:rsidR="005D560E" w:rsidRPr="00094D19" w:rsidRDefault="005D560E" w:rsidP="005D560E">
            <w:pPr>
              <w:pStyle w:val="1-BODY"/>
              <w:rPr>
                <w:lang w:val="en-CA"/>
              </w:rPr>
            </w:pPr>
            <w:r>
              <w:rPr>
                <w:lang w:val="en-CA"/>
              </w:rPr>
              <w:t xml:space="preserve">This is for activities only (not content). </w:t>
            </w:r>
            <w:r w:rsidRPr="00094D19">
              <w:rPr>
                <w:lang w:val="en-CA"/>
              </w:rPr>
              <w:t xml:space="preserve">How will </w:t>
            </w:r>
            <w:r>
              <w:rPr>
                <w:lang w:val="en-CA"/>
              </w:rPr>
              <w:t>the activity</w:t>
            </w:r>
            <w:r w:rsidRPr="00094D19">
              <w:rPr>
                <w:lang w:val="en-CA"/>
              </w:rPr>
              <w:t xml:space="preserve"> be taught?</w:t>
            </w:r>
          </w:p>
          <w:p w14:paraId="2E8ACDEB" w14:textId="77777777" w:rsidR="005D560E" w:rsidRPr="00094D19" w:rsidRDefault="005D560E" w:rsidP="005D560E">
            <w:pPr>
              <w:pStyle w:val="1-BULLETS"/>
              <w:rPr>
                <w:lang w:val="en-CA"/>
              </w:rPr>
            </w:pPr>
            <w:r w:rsidRPr="00094D19">
              <w:rPr>
                <w:lang w:val="en-CA"/>
              </w:rPr>
              <w:t>Discussion</w:t>
            </w:r>
          </w:p>
          <w:p w14:paraId="1E0A85B8" w14:textId="77777777" w:rsidR="005D560E" w:rsidRPr="00094D19" w:rsidRDefault="005D560E" w:rsidP="005D560E">
            <w:pPr>
              <w:pStyle w:val="1-BULLETS"/>
              <w:rPr>
                <w:lang w:val="en-CA"/>
              </w:rPr>
            </w:pPr>
            <w:r w:rsidRPr="00094D19">
              <w:rPr>
                <w:lang w:val="en-CA"/>
              </w:rPr>
              <w:t>Reflection</w:t>
            </w:r>
          </w:p>
          <w:p w14:paraId="3ED76563" w14:textId="14B8930D" w:rsidR="005D560E" w:rsidRPr="00094D19" w:rsidRDefault="005D560E" w:rsidP="005D560E">
            <w:pPr>
              <w:pStyle w:val="1-BULLETS"/>
              <w:rPr>
                <w:lang w:val="en-CA"/>
              </w:rPr>
            </w:pPr>
            <w:r w:rsidRPr="00094D19">
              <w:rPr>
                <w:lang w:val="en-CA"/>
              </w:rPr>
              <w:t>Group activities (name)</w:t>
            </w:r>
          </w:p>
        </w:tc>
        <w:tc>
          <w:tcPr>
            <w:tcW w:w="1843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859502B" w14:textId="77777777" w:rsidR="005D560E" w:rsidRPr="00094D19" w:rsidRDefault="005D560E" w:rsidP="005D560E">
            <w:pPr>
              <w:pStyle w:val="1-BODY"/>
              <w:jc w:val="center"/>
              <w:rPr>
                <w:lang w:val="en-CA"/>
              </w:rPr>
            </w:pPr>
            <w:r w:rsidRPr="00094D19">
              <w:rPr>
                <w:lang w:val="en-CA"/>
              </w:rPr>
              <w:t>How long will it take?</w:t>
            </w:r>
          </w:p>
          <w:p w14:paraId="45656D38" w14:textId="77777777" w:rsidR="005D560E" w:rsidRPr="00094D19" w:rsidRDefault="005D560E" w:rsidP="005D560E">
            <w:pPr>
              <w:pStyle w:val="1-BULLETS"/>
              <w:jc w:val="center"/>
              <w:rPr>
                <w:i/>
                <w:iCs/>
                <w:lang w:val="en-CA"/>
              </w:rPr>
            </w:pPr>
            <w:r w:rsidRPr="00094D19">
              <w:rPr>
                <w:i/>
                <w:iCs/>
                <w:lang w:val="en-CA"/>
              </w:rPr>
              <w:t>15 Mins</w:t>
            </w:r>
          </w:p>
          <w:p w14:paraId="5F1BD0E3" w14:textId="77777777" w:rsidR="005D560E" w:rsidRPr="00094D19" w:rsidRDefault="005D560E" w:rsidP="005D560E">
            <w:pPr>
              <w:pStyle w:val="1-BULLETS"/>
              <w:jc w:val="center"/>
              <w:rPr>
                <w:i/>
                <w:iCs/>
                <w:lang w:val="en-CA"/>
              </w:rPr>
            </w:pPr>
            <w:r w:rsidRPr="00094D19">
              <w:rPr>
                <w:i/>
                <w:iCs/>
                <w:lang w:val="en-CA"/>
              </w:rPr>
              <w:t>9:00-9:15</w:t>
            </w:r>
          </w:p>
        </w:tc>
        <w:tc>
          <w:tcPr>
            <w:tcW w:w="1134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4929829C" w14:textId="2153A121" w:rsidR="005D560E" w:rsidRPr="00094D19" w:rsidRDefault="005D560E" w:rsidP="005D560E">
            <w:pPr>
              <w:pStyle w:val="1-BODY"/>
              <w:jc w:val="center"/>
              <w:rPr>
                <w:lang w:val="en-CA"/>
              </w:rPr>
            </w:pPr>
            <w:r>
              <w:rPr>
                <w:lang w:val="en-CA"/>
              </w:rPr>
              <w:t>xx-xx</w:t>
            </w:r>
          </w:p>
        </w:tc>
      </w:tr>
      <w:tr w:rsidR="005D560E" w:rsidRPr="00094D19" w14:paraId="71000EBB" w14:textId="77777777" w:rsidTr="00B94D33">
        <w:tblPrEx>
          <w:tblBorders>
            <w:top w:val="single" w:sz="8" w:space="0" w:color="808080" w:themeColor="background1" w:themeShade="80"/>
            <w:left w:val="single" w:sz="8" w:space="0" w:color="808080" w:themeColor="background1" w:themeShade="80"/>
            <w:bottom w:val="single" w:sz="8" w:space="0" w:color="808080" w:themeColor="background1" w:themeShade="80"/>
            <w:right w:val="single" w:sz="8" w:space="0" w:color="808080" w:themeColor="background1" w:themeShade="80"/>
            <w:insideH w:val="single" w:sz="8" w:space="0" w:color="808080" w:themeColor="background1" w:themeShade="80"/>
            <w:insideV w:val="single" w:sz="8" w:space="0" w:color="808080" w:themeColor="background1" w:themeShade="80"/>
          </w:tblBorders>
        </w:tblPrEx>
        <w:tc>
          <w:tcPr>
            <w:tcW w:w="3969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6C87D67C" w14:textId="77777777" w:rsidR="005D560E" w:rsidRPr="00094D19" w:rsidRDefault="005D560E" w:rsidP="005D560E">
            <w:pPr>
              <w:pStyle w:val="1-BODY"/>
              <w:rPr>
                <w:lang w:val="en-CA"/>
              </w:rPr>
            </w:pPr>
          </w:p>
        </w:tc>
        <w:tc>
          <w:tcPr>
            <w:tcW w:w="3969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323C3A13" w14:textId="77777777" w:rsidR="005D560E" w:rsidRPr="00094D19" w:rsidRDefault="005D560E" w:rsidP="005D560E">
            <w:pPr>
              <w:pStyle w:val="1-BODY"/>
              <w:rPr>
                <w:lang w:val="en-CA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4030B0C8" w14:textId="77777777" w:rsidR="005D560E" w:rsidRPr="00094D19" w:rsidRDefault="005D560E" w:rsidP="005D560E">
            <w:pPr>
              <w:pStyle w:val="1-BODY"/>
              <w:jc w:val="center"/>
              <w:rPr>
                <w:lang w:val="en-CA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D9D9D9" w:themeColor="background1" w:themeShade="D9"/>
              <w:bottom w:val="single" w:sz="8" w:space="0" w:color="D9D9D9" w:themeColor="background1" w:themeShade="D9"/>
              <w:right w:val="single" w:sz="8" w:space="0" w:color="D9D9D9" w:themeColor="background1" w:themeShade="D9"/>
            </w:tcBorders>
            <w:vAlign w:val="center"/>
          </w:tcPr>
          <w:p w14:paraId="4B8CBB73" w14:textId="1C1A836D" w:rsidR="005D560E" w:rsidRPr="00094D19" w:rsidRDefault="005D560E" w:rsidP="005D560E">
            <w:pPr>
              <w:pStyle w:val="1-BODY"/>
              <w:jc w:val="center"/>
              <w:rPr>
                <w:lang w:val="en-CA"/>
              </w:rPr>
            </w:pPr>
          </w:p>
        </w:tc>
      </w:tr>
    </w:tbl>
    <w:p w14:paraId="202AE240" w14:textId="77777777" w:rsidR="0048457B" w:rsidRPr="00094D19" w:rsidRDefault="0048457B" w:rsidP="0048457B">
      <w:pPr>
        <w:pStyle w:val="1-BODY"/>
        <w:rPr>
          <w:lang w:val="en-CA"/>
        </w:rPr>
      </w:pPr>
    </w:p>
    <w:p w14:paraId="7F042446" w14:textId="77777777" w:rsidR="00B35BBD" w:rsidRPr="00094D19" w:rsidRDefault="00B35BBD">
      <w:pPr>
        <w:spacing w:after="160" w:line="259" w:lineRule="auto"/>
        <w:rPr>
          <w:rFonts w:ascii="Nunito Sans" w:eastAsia="Times New Roman" w:hAnsi="Nunito Sans" w:cs="Open Sans"/>
          <w:b/>
          <w:bCs/>
          <w:lang w:eastAsia="ja-JP"/>
        </w:rPr>
      </w:pPr>
      <w:r w:rsidRPr="00094D19">
        <w:rPr>
          <w:rFonts w:eastAsia="Times New Roman"/>
        </w:rPr>
        <w:br w:type="page"/>
      </w:r>
    </w:p>
    <w:p w14:paraId="6B5A7DF7" w14:textId="0327B407" w:rsidR="003113AD" w:rsidRPr="00094D19" w:rsidRDefault="00D83272" w:rsidP="00295E55">
      <w:pPr>
        <w:pStyle w:val="1-SUBHEADA"/>
      </w:pPr>
      <w:r>
        <w:lastRenderedPageBreak/>
        <w:t xml:space="preserve">Learning </w:t>
      </w:r>
      <w:r w:rsidR="00392F34" w:rsidRPr="00094D19">
        <w:t>A</w:t>
      </w:r>
      <w:r w:rsidR="00B53704" w:rsidRPr="00094D19">
        <w:t>ctivity Descriptions</w:t>
      </w:r>
    </w:p>
    <w:tbl>
      <w:tblPr>
        <w:tblStyle w:val="TableGrid"/>
        <w:tblpPr w:leftFromText="180" w:rightFromText="180" w:vertAnchor="text" w:tblpY="1"/>
        <w:tblOverlap w:val="never"/>
        <w:tblW w:w="10915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9475"/>
      </w:tblGrid>
      <w:tr w:rsidR="006A1F65" w:rsidRPr="00094D19" w14:paraId="5007662B" w14:textId="77777777" w:rsidTr="00E63205">
        <w:trPr>
          <w:trHeight w:val="377"/>
        </w:trPr>
        <w:tc>
          <w:tcPr>
            <w:tcW w:w="10915" w:type="dxa"/>
            <w:gridSpan w:val="2"/>
            <w:tcBorders>
              <w:top w:val="single" w:sz="8" w:space="0" w:color="404040" w:themeColor="text1" w:themeTint="BF"/>
              <w:left w:val="single" w:sz="8" w:space="0" w:color="404040" w:themeColor="text1" w:themeTint="BF"/>
              <w:bottom w:val="single" w:sz="8" w:space="0" w:color="404040" w:themeColor="text1" w:themeTint="BF"/>
              <w:right w:val="single" w:sz="8" w:space="0" w:color="404040" w:themeColor="text1" w:themeTint="BF"/>
            </w:tcBorders>
            <w:shd w:val="clear" w:color="auto" w:fill="404040" w:themeFill="text1" w:themeFillTint="BF"/>
            <w:vAlign w:val="center"/>
          </w:tcPr>
          <w:p w14:paraId="21A8490E" w14:textId="2BC4CDC6" w:rsidR="006A1F65" w:rsidRPr="00094D19" w:rsidRDefault="006A1F65" w:rsidP="00E63205">
            <w:pPr>
              <w:pStyle w:val="1-BODY"/>
              <w:spacing w:after="0"/>
              <w:jc w:val="center"/>
              <w:rPr>
                <w:b/>
                <w:bCs w:val="0"/>
                <w:color w:val="FFFFFF" w:themeColor="background1"/>
                <w:lang w:val="en-CA"/>
              </w:rPr>
            </w:pPr>
            <w:r w:rsidRPr="00094D19">
              <w:rPr>
                <w:b/>
                <w:bCs w:val="0"/>
                <w:color w:val="FFFFFF" w:themeColor="background1"/>
                <w:lang w:val="en-CA"/>
              </w:rPr>
              <w:t>Title and Background Info</w:t>
            </w:r>
          </w:p>
        </w:tc>
      </w:tr>
      <w:tr w:rsidR="006A1F65" w:rsidRPr="00094D19" w14:paraId="29C81AE8" w14:textId="77777777" w:rsidTr="00E63205">
        <w:trPr>
          <w:trHeight w:val="376"/>
        </w:trPr>
        <w:tc>
          <w:tcPr>
            <w:tcW w:w="10915" w:type="dxa"/>
            <w:gridSpan w:val="2"/>
            <w:tcBorders>
              <w:top w:val="single" w:sz="8" w:space="0" w:color="404040" w:themeColor="text1" w:themeTint="BF"/>
            </w:tcBorders>
            <w:vAlign w:val="center"/>
          </w:tcPr>
          <w:p w14:paraId="2B745AB2" w14:textId="77777777" w:rsidR="006A1F65" w:rsidRPr="00094D19" w:rsidRDefault="006A1F65" w:rsidP="00E63205">
            <w:pPr>
              <w:pStyle w:val="1-BODY"/>
              <w:rPr>
                <w:color w:val="000000" w:themeColor="text1"/>
                <w:lang w:val="en-CA"/>
              </w:rPr>
            </w:pPr>
          </w:p>
        </w:tc>
      </w:tr>
      <w:tr w:rsidR="00756B6D" w:rsidRPr="00094D19" w14:paraId="033515A8" w14:textId="77777777" w:rsidTr="00E63205">
        <w:trPr>
          <w:trHeight w:val="67"/>
        </w:trPr>
        <w:tc>
          <w:tcPr>
            <w:tcW w:w="1440" w:type="dxa"/>
            <w:tcBorders>
              <w:bottom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197D2EE" w14:textId="646827CA" w:rsidR="00756B6D" w:rsidRPr="00094D19" w:rsidRDefault="003113AD" w:rsidP="00E63205">
            <w:pPr>
              <w:pStyle w:val="1-SUBHEADC"/>
              <w:jc w:val="center"/>
              <w:rPr>
                <w:rFonts w:eastAsiaTheme="majorEastAsia"/>
                <w:color w:val="000000" w:themeColor="text1"/>
                <w:lang w:val="en-CA"/>
              </w:rPr>
            </w:pPr>
            <w:r w:rsidRPr="00094D19">
              <w:rPr>
                <w:rFonts w:eastAsiaTheme="majorEastAsia"/>
                <w:color w:val="000000" w:themeColor="text1"/>
                <w:lang w:val="en-CA"/>
              </w:rPr>
              <w:t>Materials</w:t>
            </w:r>
          </w:p>
        </w:tc>
        <w:tc>
          <w:tcPr>
            <w:tcW w:w="9475" w:type="dxa"/>
            <w:tcBorders>
              <w:bottom w:val="single" w:sz="8" w:space="0" w:color="808080" w:themeColor="background1" w:themeShade="80"/>
            </w:tcBorders>
            <w:vAlign w:val="center"/>
          </w:tcPr>
          <w:p w14:paraId="4883CBFA" w14:textId="77777777" w:rsidR="00756B6D" w:rsidRPr="00094D19" w:rsidRDefault="00756B6D" w:rsidP="00E63205">
            <w:pPr>
              <w:pStyle w:val="1-BODY"/>
              <w:rPr>
                <w:lang w:val="en-CA"/>
              </w:rPr>
            </w:pPr>
          </w:p>
        </w:tc>
      </w:tr>
      <w:tr w:rsidR="003113AD" w:rsidRPr="00094D19" w14:paraId="4F2030D6" w14:textId="77777777" w:rsidTr="00E63205">
        <w:trPr>
          <w:trHeight w:val="60"/>
        </w:trPr>
        <w:tc>
          <w:tcPr>
            <w:tcW w:w="10915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14:paraId="126BDD94" w14:textId="47B7F2F0" w:rsidR="003113AD" w:rsidRPr="00094D19" w:rsidRDefault="003113AD" w:rsidP="00E63205">
            <w:pPr>
              <w:pStyle w:val="1-BODY"/>
              <w:spacing w:after="0"/>
              <w:jc w:val="center"/>
              <w:rPr>
                <w:b/>
                <w:bCs w:val="0"/>
                <w:color w:val="FFFFFF" w:themeColor="background1"/>
                <w:lang w:val="en-CA"/>
              </w:rPr>
            </w:pPr>
            <w:r w:rsidRPr="00094D19">
              <w:rPr>
                <w:b/>
                <w:bCs w:val="0"/>
                <w:color w:val="FFFFFF" w:themeColor="background1"/>
                <w:lang w:val="en-CA"/>
              </w:rPr>
              <w:t>Let’s Try It</w:t>
            </w:r>
          </w:p>
        </w:tc>
      </w:tr>
      <w:tr w:rsidR="00756B6D" w:rsidRPr="00094D19" w14:paraId="39425548" w14:textId="77777777" w:rsidTr="00E63205">
        <w:trPr>
          <w:trHeight w:val="67"/>
        </w:trPr>
        <w:tc>
          <w:tcPr>
            <w:tcW w:w="1440" w:type="dxa"/>
            <w:tcBorders>
              <w:top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696B920" w14:textId="19D73BE7" w:rsidR="00756B6D" w:rsidRPr="00094D19" w:rsidRDefault="003113AD" w:rsidP="00E63205">
            <w:pPr>
              <w:pStyle w:val="1-SUBHEADC"/>
              <w:jc w:val="center"/>
              <w:rPr>
                <w:rFonts w:eastAsiaTheme="majorEastAsia"/>
                <w:color w:val="000000" w:themeColor="text1"/>
                <w:lang w:val="en-CA"/>
              </w:rPr>
            </w:pPr>
            <w:r w:rsidRPr="00094D19">
              <w:rPr>
                <w:rFonts w:eastAsiaTheme="majorEastAsia"/>
                <w:color w:val="000000" w:themeColor="text1"/>
                <w:lang w:val="en-CA"/>
              </w:rPr>
              <w:t>Setup</w:t>
            </w:r>
          </w:p>
        </w:tc>
        <w:tc>
          <w:tcPr>
            <w:tcW w:w="9475" w:type="dxa"/>
            <w:tcBorders>
              <w:top w:val="single" w:sz="8" w:space="0" w:color="808080" w:themeColor="background1" w:themeShade="80"/>
            </w:tcBorders>
            <w:vAlign w:val="center"/>
          </w:tcPr>
          <w:p w14:paraId="4F48DC90" w14:textId="77777777" w:rsidR="00756B6D" w:rsidRPr="00094D19" w:rsidRDefault="00756B6D" w:rsidP="00E63205">
            <w:pPr>
              <w:pStyle w:val="1-BODY"/>
              <w:rPr>
                <w:lang w:val="en-CA"/>
              </w:rPr>
            </w:pPr>
          </w:p>
        </w:tc>
      </w:tr>
      <w:tr w:rsidR="003113AD" w:rsidRPr="00094D19" w14:paraId="568E49D8" w14:textId="77777777" w:rsidTr="00E63205">
        <w:trPr>
          <w:trHeight w:val="67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D2EFC45" w14:textId="43E79A72" w:rsidR="003113AD" w:rsidRPr="00094D19" w:rsidRDefault="003113AD" w:rsidP="00E63205">
            <w:pPr>
              <w:pStyle w:val="1-SUBHEADC"/>
              <w:jc w:val="center"/>
              <w:rPr>
                <w:rFonts w:eastAsiaTheme="majorEastAsia"/>
                <w:color w:val="000000" w:themeColor="text1"/>
                <w:lang w:val="en-CA"/>
              </w:rPr>
            </w:pPr>
            <w:r w:rsidRPr="00094D19">
              <w:rPr>
                <w:rFonts w:eastAsiaTheme="majorEastAsia"/>
                <w:color w:val="000000" w:themeColor="text1"/>
                <w:lang w:val="en-CA"/>
              </w:rPr>
              <w:t>Action</w:t>
            </w:r>
          </w:p>
        </w:tc>
        <w:tc>
          <w:tcPr>
            <w:tcW w:w="9475" w:type="dxa"/>
            <w:vAlign w:val="center"/>
          </w:tcPr>
          <w:p w14:paraId="3E90DD80" w14:textId="77777777" w:rsidR="003113AD" w:rsidRPr="00094D19" w:rsidRDefault="003113AD" w:rsidP="00E63205">
            <w:pPr>
              <w:pStyle w:val="1-BODY"/>
              <w:rPr>
                <w:lang w:val="en-CA"/>
              </w:rPr>
            </w:pPr>
          </w:p>
        </w:tc>
      </w:tr>
      <w:tr w:rsidR="003113AD" w:rsidRPr="00094D19" w14:paraId="2FBE5C03" w14:textId="77777777" w:rsidTr="00E63205">
        <w:trPr>
          <w:trHeight w:val="67"/>
        </w:trPr>
        <w:tc>
          <w:tcPr>
            <w:tcW w:w="1440" w:type="dxa"/>
            <w:tcBorders>
              <w:bottom w:val="single" w:sz="8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55A17505" w14:textId="75A4FE35" w:rsidR="003113AD" w:rsidRPr="00094D19" w:rsidRDefault="003113AD" w:rsidP="00E63205">
            <w:pPr>
              <w:pStyle w:val="1-SUBHEADC"/>
              <w:jc w:val="center"/>
              <w:rPr>
                <w:rFonts w:eastAsiaTheme="majorEastAsia"/>
                <w:color w:val="000000" w:themeColor="text1"/>
                <w:lang w:val="en-CA"/>
              </w:rPr>
            </w:pPr>
            <w:r w:rsidRPr="00094D19">
              <w:rPr>
                <w:rFonts w:eastAsiaTheme="majorEastAsia"/>
                <w:color w:val="000000" w:themeColor="text1"/>
                <w:lang w:val="en-CA"/>
              </w:rPr>
              <w:t>Debriefing</w:t>
            </w:r>
          </w:p>
        </w:tc>
        <w:tc>
          <w:tcPr>
            <w:tcW w:w="9475" w:type="dxa"/>
            <w:tcBorders>
              <w:bottom w:val="single" w:sz="8" w:space="0" w:color="D9D9D9" w:themeColor="background1" w:themeShade="D9"/>
            </w:tcBorders>
            <w:vAlign w:val="center"/>
          </w:tcPr>
          <w:p w14:paraId="2E1326A5" w14:textId="08F1BD81" w:rsidR="003113AD" w:rsidRPr="00094D19" w:rsidRDefault="003113AD" w:rsidP="00E63205">
            <w:pPr>
              <w:pStyle w:val="1-BODY"/>
              <w:rPr>
                <w:lang w:val="en-CA"/>
              </w:rPr>
            </w:pPr>
          </w:p>
        </w:tc>
      </w:tr>
    </w:tbl>
    <w:p w14:paraId="421EEE86" w14:textId="77777777" w:rsidR="00B35BBD" w:rsidRPr="00094D19" w:rsidRDefault="00B35BBD" w:rsidP="005B53BF">
      <w:pPr>
        <w:pStyle w:val="1-BODY"/>
        <w:rPr>
          <w:rFonts w:ascii="Nunito Sans Black" w:hAnsi="Nunito Sans Black" w:cstheme="majorBidi"/>
          <w:color w:val="000000" w:themeColor="text1"/>
          <w:sz w:val="28"/>
          <w:szCs w:val="28"/>
          <w:lang w:val="en-CA"/>
        </w:rPr>
      </w:pPr>
      <w:r w:rsidRPr="00094D19">
        <w:rPr>
          <w:lang w:val="en-CA"/>
        </w:rPr>
        <w:br w:type="page"/>
      </w:r>
    </w:p>
    <w:p w14:paraId="42C4FBB3" w14:textId="04EEA849" w:rsidR="005476C6" w:rsidRPr="00094D19" w:rsidRDefault="00C26486" w:rsidP="00C26486">
      <w:pPr>
        <w:pStyle w:val="1-SUBHEADA"/>
      </w:pPr>
      <w:r w:rsidRPr="00094D19">
        <w:lastRenderedPageBreak/>
        <w:t>Add</w:t>
      </w:r>
      <w:r w:rsidR="00B27F4F" w:rsidRPr="00094D19">
        <w:t>itional Information</w:t>
      </w:r>
    </w:p>
    <w:tbl>
      <w:tblPr>
        <w:tblStyle w:val="TableGrid"/>
        <w:tblW w:w="10915" w:type="dxa"/>
        <w:tblInd w:w="-1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915"/>
      </w:tblGrid>
      <w:tr w:rsidR="00A47AC5" w:rsidRPr="00094D19" w14:paraId="78870817" w14:textId="77777777" w:rsidTr="00C9039F">
        <w:tc>
          <w:tcPr>
            <w:tcW w:w="1091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14:paraId="37E8C980" w14:textId="139219F4" w:rsidR="00A47AC5" w:rsidRPr="00094D19" w:rsidRDefault="00B723AD" w:rsidP="00B723AD">
            <w:pPr>
              <w:pStyle w:val="1-SUBHEADC"/>
              <w:rPr>
                <w:rFonts w:eastAsiaTheme="majorEastAsia"/>
                <w:color w:val="FFFFFF" w:themeColor="background1"/>
                <w:lang w:val="en-CA"/>
              </w:rPr>
            </w:pPr>
            <w:r w:rsidRPr="00094D19">
              <w:rPr>
                <w:rFonts w:eastAsiaTheme="majorEastAsia"/>
                <w:color w:val="FFFFFF" w:themeColor="background1"/>
                <w:lang w:val="en-CA"/>
              </w:rPr>
              <w:t>Resources:</w:t>
            </w:r>
          </w:p>
        </w:tc>
      </w:tr>
      <w:tr w:rsidR="00A47AC5" w:rsidRPr="00094D19" w14:paraId="2C5F4CD6" w14:textId="77777777" w:rsidTr="00C9039F">
        <w:tc>
          <w:tcPr>
            <w:tcW w:w="1091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</w:tcPr>
          <w:p w14:paraId="6F4E5D54" w14:textId="21571165" w:rsidR="00B723AD" w:rsidRPr="00094D19" w:rsidRDefault="00B723AD" w:rsidP="00901E0B">
            <w:pPr>
              <w:pStyle w:val="1-BODY"/>
              <w:rPr>
                <w:lang w:val="en-CA"/>
              </w:rPr>
            </w:pPr>
          </w:p>
        </w:tc>
      </w:tr>
      <w:tr w:rsidR="00A47AC5" w:rsidRPr="00094D19" w14:paraId="6AA150FC" w14:textId="77777777" w:rsidTr="00C9039F">
        <w:tc>
          <w:tcPr>
            <w:tcW w:w="1091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14:paraId="0B5C2FC5" w14:textId="433E756A" w:rsidR="00A47AC5" w:rsidRPr="00094D19" w:rsidRDefault="00B723AD" w:rsidP="00A11D6B">
            <w:pPr>
              <w:pStyle w:val="1-SUBHEADC"/>
              <w:rPr>
                <w:rFonts w:eastAsiaTheme="majorEastAsia"/>
                <w:color w:val="FFFFFF" w:themeColor="background1"/>
                <w:lang w:val="en-CA"/>
              </w:rPr>
            </w:pPr>
            <w:r w:rsidRPr="00094D19">
              <w:rPr>
                <w:rFonts w:eastAsiaTheme="majorEastAsia"/>
                <w:color w:val="FFFFFF" w:themeColor="background1"/>
                <w:lang w:val="en-CA"/>
              </w:rPr>
              <w:t>Tips for shortening this workshop:</w:t>
            </w:r>
          </w:p>
        </w:tc>
      </w:tr>
      <w:tr w:rsidR="00A47AC5" w:rsidRPr="00094D19" w14:paraId="04F9AD4C" w14:textId="77777777" w:rsidTr="00C9039F">
        <w:trPr>
          <w:trHeight w:val="86"/>
        </w:trPr>
        <w:tc>
          <w:tcPr>
            <w:tcW w:w="1091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</w:tcPr>
          <w:p w14:paraId="49ACCB22" w14:textId="77777777" w:rsidR="00A47AC5" w:rsidRPr="00094D19" w:rsidRDefault="00A47AC5" w:rsidP="00901E0B">
            <w:pPr>
              <w:pStyle w:val="1-BODY"/>
              <w:rPr>
                <w:lang w:val="en-CA"/>
              </w:rPr>
            </w:pPr>
          </w:p>
        </w:tc>
      </w:tr>
      <w:tr w:rsidR="00A47AC5" w:rsidRPr="00094D19" w14:paraId="57F35708" w14:textId="77777777" w:rsidTr="00C9039F">
        <w:tc>
          <w:tcPr>
            <w:tcW w:w="1091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14:paraId="7979FD32" w14:textId="6177A544" w:rsidR="00A47AC5" w:rsidRPr="00094D19" w:rsidRDefault="00412926" w:rsidP="00B723AD">
            <w:pPr>
              <w:pStyle w:val="1-SUBHEADC"/>
              <w:rPr>
                <w:rFonts w:eastAsiaTheme="majorEastAsia"/>
                <w:color w:val="FFFFFF" w:themeColor="background1"/>
                <w:lang w:val="en-CA"/>
              </w:rPr>
            </w:pPr>
            <w:r w:rsidRPr="00094D19">
              <w:rPr>
                <w:rFonts w:eastAsiaTheme="majorEastAsia"/>
                <w:color w:val="FFFFFF" w:themeColor="background1"/>
                <w:lang w:val="en-CA"/>
              </w:rPr>
              <w:t>Handouts</w:t>
            </w:r>
            <w:r w:rsidR="00B723AD" w:rsidRPr="00094D19">
              <w:rPr>
                <w:rFonts w:eastAsiaTheme="majorEastAsia"/>
                <w:color w:val="FFFFFF" w:themeColor="background1"/>
                <w:lang w:val="en-CA"/>
              </w:rPr>
              <w:t xml:space="preserve"> or other materials</w:t>
            </w:r>
            <w:r w:rsidR="00B8217D" w:rsidRPr="00094D19">
              <w:rPr>
                <w:rFonts w:eastAsiaTheme="majorEastAsia"/>
                <w:color w:val="FFFFFF" w:themeColor="background1"/>
                <w:lang w:val="en-CA"/>
              </w:rPr>
              <w:t xml:space="preserve"> to print</w:t>
            </w:r>
            <w:r w:rsidR="00B723AD" w:rsidRPr="00094D19">
              <w:rPr>
                <w:rFonts w:eastAsiaTheme="majorEastAsia"/>
                <w:color w:val="FFFFFF" w:themeColor="background1"/>
                <w:lang w:val="en-CA"/>
              </w:rPr>
              <w:t>:</w:t>
            </w:r>
          </w:p>
        </w:tc>
      </w:tr>
      <w:tr w:rsidR="00A47AC5" w:rsidRPr="00094D19" w14:paraId="246FCF63" w14:textId="77777777" w:rsidTr="00C9039F">
        <w:tc>
          <w:tcPr>
            <w:tcW w:w="10915" w:type="dxa"/>
            <w:tcBorders>
              <w:top w:val="single" w:sz="8" w:space="0" w:color="808080" w:themeColor="background1" w:themeShade="80"/>
              <w:bottom w:val="single" w:sz="8" w:space="0" w:color="D9D9D9" w:themeColor="background1" w:themeShade="D9"/>
            </w:tcBorders>
          </w:tcPr>
          <w:p w14:paraId="2D5EAF17" w14:textId="77777777" w:rsidR="00A47AC5" w:rsidRPr="00094D19" w:rsidRDefault="00A47AC5" w:rsidP="00901E0B">
            <w:pPr>
              <w:pStyle w:val="1-BODY"/>
              <w:rPr>
                <w:lang w:val="en-CA"/>
              </w:rPr>
            </w:pPr>
          </w:p>
        </w:tc>
      </w:tr>
    </w:tbl>
    <w:p w14:paraId="47129495" w14:textId="77777777" w:rsidR="009865BD" w:rsidRPr="00094D19" w:rsidRDefault="009865BD" w:rsidP="005476C6">
      <w:pPr>
        <w:pStyle w:val="1-SUBHEADB"/>
        <w:rPr>
          <w:lang w:val="en-CA"/>
        </w:rPr>
      </w:pPr>
    </w:p>
    <w:sectPr w:rsidR="009865BD" w:rsidRPr="00094D19" w:rsidSect="001972D9">
      <w:footerReference w:type="even" r:id="rId11"/>
      <w:footerReference w:type="default" r:id="rId12"/>
      <w:footerReference w:type="first" r:id="rId13"/>
      <w:pgSz w:w="12240" w:h="15840" w:code="1"/>
      <w:pgMar w:top="720" w:right="720" w:bottom="720" w:left="720" w:header="57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00700" w14:textId="77777777" w:rsidR="007A434E" w:rsidRPr="00094D19" w:rsidRDefault="007A434E" w:rsidP="00B2687D">
      <w:r w:rsidRPr="00094D19">
        <w:separator/>
      </w:r>
    </w:p>
  </w:endnote>
  <w:endnote w:type="continuationSeparator" w:id="0">
    <w:p w14:paraId="16ABD0AE" w14:textId="77777777" w:rsidR="007A434E" w:rsidRPr="00094D19" w:rsidRDefault="007A434E" w:rsidP="00B2687D">
      <w:r w:rsidRPr="00094D19">
        <w:continuationSeparator/>
      </w:r>
    </w:p>
  </w:endnote>
  <w:endnote w:type="continuationNotice" w:id="1">
    <w:p w14:paraId="0E3739B3" w14:textId="77777777" w:rsidR="007A434E" w:rsidRPr="00094D19" w:rsidRDefault="007A43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">
    <w:panose1 w:val="00000500000000000000"/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Nunito Sans Black">
    <w:panose1 w:val="00000A00000000000000"/>
    <w:charset w:val="4D"/>
    <w:family w:val="auto"/>
    <w:pitch w:val="variable"/>
    <w:sig w:usb0="A00002FF" w:usb1="5000204B" w:usb2="00000000" w:usb3="00000000" w:csb0="00000197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227B8" w14:textId="77777777" w:rsidR="0029131A" w:rsidRPr="00094D19" w:rsidRDefault="0029131A" w:rsidP="0029131A">
    <w:pPr>
      <w:pStyle w:val="Footer"/>
      <w:framePr w:wrap="around" w:vAnchor="text" w:hAnchor="margin" w:xAlign="outside" w:y="1"/>
      <w:rPr>
        <w:rStyle w:val="PageNumber"/>
        <w:rFonts w:ascii="Nunito Sans" w:hAnsi="Nunito Sans" w:cs="Lucida Sans Unicode"/>
        <w:sz w:val="20"/>
        <w:szCs w:val="20"/>
      </w:rPr>
    </w:pP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begin"/>
    </w:r>
    <w:r w:rsidRPr="00094D19">
      <w:rPr>
        <w:rStyle w:val="PageNumber"/>
        <w:rFonts w:ascii="Nunito Sans" w:hAnsi="Nunito Sans" w:cs="Lucida Sans Unicode"/>
        <w:sz w:val="20"/>
        <w:szCs w:val="20"/>
      </w:rPr>
      <w:instrText xml:space="preserve">PAGE  </w:instrText>
    </w: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separate"/>
    </w:r>
    <w:r w:rsidRPr="00094D19">
      <w:rPr>
        <w:rStyle w:val="PageNumber"/>
        <w:rFonts w:ascii="Nunito Sans" w:hAnsi="Nunito Sans" w:cs="Lucida Sans Unicode"/>
        <w:sz w:val="20"/>
        <w:szCs w:val="20"/>
      </w:rPr>
      <w:t>7</w:t>
    </w: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end"/>
    </w:r>
  </w:p>
  <w:p w14:paraId="45B216EA" w14:textId="5F035564" w:rsidR="0029131A" w:rsidRPr="00094D19" w:rsidRDefault="0029131A" w:rsidP="0029131A">
    <w:pPr>
      <w:pStyle w:val="Footer"/>
      <w:ind w:right="360" w:firstLine="360"/>
      <w:jc w:val="center"/>
      <w:rPr>
        <w:rFonts w:ascii="Nunito Sans" w:hAnsi="Nunito Sans" w:cs="Lucida Sans Unicode"/>
        <w:sz w:val="20"/>
        <w:szCs w:val="20"/>
      </w:rPr>
    </w:pPr>
    <w:r w:rsidRPr="00094D19">
      <w:rPr>
        <w:rFonts w:ascii="Nunito Sans" w:hAnsi="Nunito Sans" w:cs="Lucida Sans Unicode"/>
        <w:sz w:val="20"/>
        <w:szCs w:val="20"/>
      </w:rPr>
      <w:t>© CTRI | ACHIEVE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5CB3C" w14:textId="77777777" w:rsidR="0029131A" w:rsidRPr="00094D19" w:rsidRDefault="0029131A" w:rsidP="0029131A">
    <w:pPr>
      <w:pStyle w:val="Footer"/>
      <w:framePr w:wrap="around" w:vAnchor="text" w:hAnchor="margin" w:xAlign="outside" w:y="1"/>
      <w:rPr>
        <w:rStyle w:val="PageNumber"/>
        <w:rFonts w:ascii="Nunito Sans" w:hAnsi="Nunito Sans" w:cs="Lucida Sans Unicode"/>
        <w:sz w:val="20"/>
        <w:szCs w:val="20"/>
      </w:rPr>
    </w:pP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begin"/>
    </w:r>
    <w:r w:rsidRPr="00094D19">
      <w:rPr>
        <w:rStyle w:val="PageNumber"/>
        <w:rFonts w:ascii="Nunito Sans" w:hAnsi="Nunito Sans" w:cs="Lucida Sans Unicode"/>
        <w:sz w:val="20"/>
        <w:szCs w:val="20"/>
      </w:rPr>
      <w:instrText xml:space="preserve">PAGE  </w:instrText>
    </w: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separate"/>
    </w:r>
    <w:r w:rsidRPr="00094D19">
      <w:rPr>
        <w:rStyle w:val="PageNumber"/>
        <w:rFonts w:ascii="Nunito Sans" w:hAnsi="Nunito Sans" w:cs="Lucida Sans Unicode"/>
        <w:sz w:val="20"/>
        <w:szCs w:val="20"/>
      </w:rPr>
      <w:t>7</w:t>
    </w:r>
    <w:r w:rsidRPr="00094D19">
      <w:rPr>
        <w:rStyle w:val="PageNumber"/>
        <w:rFonts w:ascii="Nunito Sans" w:hAnsi="Nunito Sans" w:cs="Lucida Sans Unicode"/>
        <w:sz w:val="20"/>
        <w:szCs w:val="20"/>
      </w:rPr>
      <w:fldChar w:fldCharType="end"/>
    </w:r>
  </w:p>
  <w:p w14:paraId="4829437D" w14:textId="2F52600E" w:rsidR="00FC2655" w:rsidRPr="00094D19" w:rsidRDefault="0029131A" w:rsidP="0029131A">
    <w:pPr>
      <w:pStyle w:val="Footer"/>
      <w:ind w:right="360" w:firstLine="360"/>
      <w:jc w:val="center"/>
      <w:rPr>
        <w:rFonts w:ascii="Nunito Sans" w:hAnsi="Nunito Sans" w:cs="Lucida Sans Unicode"/>
        <w:sz w:val="20"/>
        <w:szCs w:val="20"/>
      </w:rPr>
    </w:pPr>
    <w:r w:rsidRPr="00094D19">
      <w:rPr>
        <w:rFonts w:ascii="Nunito Sans" w:hAnsi="Nunito Sans" w:cs="Lucida Sans Unicode"/>
        <w:sz w:val="20"/>
        <w:szCs w:val="20"/>
      </w:rPr>
      <w:t>© CTRI | ACHIEVE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0F626" w14:textId="6EE1306B" w:rsidR="00A30A28" w:rsidRPr="00094D19" w:rsidRDefault="00A30A28" w:rsidP="00A30A28">
    <w:pPr>
      <w:pStyle w:val="Footer"/>
      <w:ind w:right="360" w:firstLine="360"/>
      <w:jc w:val="center"/>
      <w:rPr>
        <w:rFonts w:ascii="Nunito Sans" w:hAnsi="Nunito Sans" w:cs="Lucida Sans Unicode"/>
        <w:sz w:val="20"/>
        <w:szCs w:val="20"/>
      </w:rPr>
    </w:pPr>
    <w:r w:rsidRPr="00094D19">
      <w:rPr>
        <w:rFonts w:ascii="Nunito Sans" w:hAnsi="Nunito Sans" w:cs="Lucida Sans Unicode"/>
        <w:sz w:val="20"/>
        <w:szCs w:val="20"/>
      </w:rPr>
      <w:t>© CTRI | ACHIEVE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313DE" w14:textId="77777777" w:rsidR="007A434E" w:rsidRPr="00094D19" w:rsidRDefault="007A434E" w:rsidP="00B2687D">
      <w:r w:rsidRPr="00094D19">
        <w:separator/>
      </w:r>
    </w:p>
  </w:footnote>
  <w:footnote w:type="continuationSeparator" w:id="0">
    <w:p w14:paraId="3BF26DA8" w14:textId="77777777" w:rsidR="007A434E" w:rsidRPr="00094D19" w:rsidRDefault="007A434E" w:rsidP="00B2687D">
      <w:r w:rsidRPr="00094D19">
        <w:continuationSeparator/>
      </w:r>
    </w:p>
  </w:footnote>
  <w:footnote w:type="continuationNotice" w:id="1">
    <w:p w14:paraId="7DAFC8CA" w14:textId="77777777" w:rsidR="007A434E" w:rsidRPr="00094D19" w:rsidRDefault="007A43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337E3"/>
    <w:multiLevelType w:val="hybridMultilevel"/>
    <w:tmpl w:val="6994D6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664FF"/>
    <w:multiLevelType w:val="hybridMultilevel"/>
    <w:tmpl w:val="1A1E67E4"/>
    <w:lvl w:ilvl="0" w:tplc="2D800D06">
      <w:start w:val="1"/>
      <w:numFmt w:val="decimalZero"/>
      <w:pStyle w:val="1-NUMBEREDLIST"/>
      <w:lvlText w:val="%1 | "/>
      <w:lvlJc w:val="left"/>
      <w:pPr>
        <w:ind w:left="785" w:hanging="360"/>
      </w:pPr>
      <w:rPr>
        <w:rFonts w:hint="default"/>
      </w:rPr>
    </w:lvl>
    <w:lvl w:ilvl="1" w:tplc="FB767310">
      <w:start w:val="1"/>
      <w:numFmt w:val="decimal"/>
      <w:lvlText w:val="%2."/>
      <w:lvlJc w:val="left"/>
      <w:pPr>
        <w:ind w:left="9" w:hanging="360"/>
      </w:pPr>
      <w:rPr>
        <w:rFonts w:hint="default"/>
        <w:b/>
      </w:rPr>
    </w:lvl>
    <w:lvl w:ilvl="2" w:tplc="1009001B" w:tentative="1">
      <w:start w:val="1"/>
      <w:numFmt w:val="lowerRoman"/>
      <w:lvlText w:val="%3."/>
      <w:lvlJc w:val="right"/>
      <w:pPr>
        <w:ind w:left="729" w:hanging="180"/>
      </w:pPr>
    </w:lvl>
    <w:lvl w:ilvl="3" w:tplc="1009000F" w:tentative="1">
      <w:start w:val="1"/>
      <w:numFmt w:val="decimal"/>
      <w:lvlText w:val="%4."/>
      <w:lvlJc w:val="left"/>
      <w:pPr>
        <w:ind w:left="1449" w:hanging="360"/>
      </w:pPr>
    </w:lvl>
    <w:lvl w:ilvl="4" w:tplc="10090019" w:tentative="1">
      <w:start w:val="1"/>
      <w:numFmt w:val="lowerLetter"/>
      <w:lvlText w:val="%5."/>
      <w:lvlJc w:val="left"/>
      <w:pPr>
        <w:ind w:left="2169" w:hanging="360"/>
      </w:pPr>
    </w:lvl>
    <w:lvl w:ilvl="5" w:tplc="1009001B" w:tentative="1">
      <w:start w:val="1"/>
      <w:numFmt w:val="lowerRoman"/>
      <w:lvlText w:val="%6."/>
      <w:lvlJc w:val="right"/>
      <w:pPr>
        <w:ind w:left="2889" w:hanging="180"/>
      </w:pPr>
    </w:lvl>
    <w:lvl w:ilvl="6" w:tplc="1009000F" w:tentative="1">
      <w:start w:val="1"/>
      <w:numFmt w:val="decimal"/>
      <w:lvlText w:val="%7."/>
      <w:lvlJc w:val="left"/>
      <w:pPr>
        <w:ind w:left="3609" w:hanging="360"/>
      </w:pPr>
    </w:lvl>
    <w:lvl w:ilvl="7" w:tplc="10090019" w:tentative="1">
      <w:start w:val="1"/>
      <w:numFmt w:val="lowerLetter"/>
      <w:lvlText w:val="%8."/>
      <w:lvlJc w:val="left"/>
      <w:pPr>
        <w:ind w:left="4329" w:hanging="360"/>
      </w:pPr>
    </w:lvl>
    <w:lvl w:ilvl="8" w:tplc="1009001B" w:tentative="1">
      <w:start w:val="1"/>
      <w:numFmt w:val="lowerRoman"/>
      <w:lvlText w:val="%9."/>
      <w:lvlJc w:val="right"/>
      <w:pPr>
        <w:ind w:left="5049" w:hanging="180"/>
      </w:pPr>
    </w:lvl>
  </w:abstractNum>
  <w:abstractNum w:abstractNumId="2" w15:restartNumberingAfterBreak="0">
    <w:nsid w:val="2FC974CD"/>
    <w:multiLevelType w:val="hybridMultilevel"/>
    <w:tmpl w:val="AF5A954E"/>
    <w:lvl w:ilvl="0" w:tplc="B12ECB74">
      <w:start w:val="1"/>
      <w:numFmt w:val="bullet"/>
      <w:pStyle w:val="1-BULLETS"/>
      <w:lvlText w:val=""/>
      <w:lvlJc w:val="left"/>
      <w:pPr>
        <w:ind w:left="-553" w:hanging="360"/>
      </w:pPr>
      <w:rPr>
        <w:rFonts w:ascii="Symbol" w:hAnsi="Symbol" w:hint="default"/>
        <w:sz w:val="24"/>
        <w:szCs w:val="24"/>
      </w:rPr>
    </w:lvl>
    <w:lvl w:ilvl="1" w:tplc="10090003">
      <w:start w:val="1"/>
      <w:numFmt w:val="bullet"/>
      <w:lvlText w:val="o"/>
      <w:lvlJc w:val="left"/>
      <w:pPr>
        <w:tabs>
          <w:tab w:val="num" w:pos="170"/>
        </w:tabs>
        <w:ind w:left="17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890"/>
        </w:tabs>
        <w:ind w:left="89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1610"/>
        </w:tabs>
        <w:ind w:left="161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2330"/>
        </w:tabs>
        <w:ind w:left="2330" w:hanging="360"/>
      </w:pPr>
      <w:rPr>
        <w:rFonts w:ascii="Courier New" w:hAnsi="Courier New" w:cs="Arial" w:hint="default"/>
      </w:rPr>
    </w:lvl>
    <w:lvl w:ilvl="5" w:tplc="10090005">
      <w:start w:val="1"/>
      <w:numFmt w:val="bullet"/>
      <w:lvlText w:val=""/>
      <w:lvlJc w:val="left"/>
      <w:pPr>
        <w:tabs>
          <w:tab w:val="num" w:pos="3050"/>
        </w:tabs>
        <w:ind w:left="305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3770"/>
        </w:tabs>
        <w:ind w:left="377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4490"/>
        </w:tabs>
        <w:ind w:left="4490" w:hanging="360"/>
      </w:pPr>
      <w:rPr>
        <w:rFonts w:ascii="Courier New" w:hAnsi="Courier New" w:cs="Arial" w:hint="default"/>
      </w:rPr>
    </w:lvl>
    <w:lvl w:ilvl="8" w:tplc="10090005">
      <w:start w:val="1"/>
      <w:numFmt w:val="bullet"/>
      <w:lvlText w:val=""/>
      <w:lvlJc w:val="left"/>
      <w:pPr>
        <w:tabs>
          <w:tab w:val="num" w:pos="5210"/>
        </w:tabs>
        <w:ind w:left="5210" w:hanging="360"/>
      </w:pPr>
      <w:rPr>
        <w:rFonts w:ascii="Wingdings" w:hAnsi="Wingdings" w:hint="default"/>
      </w:rPr>
    </w:lvl>
  </w:abstractNum>
  <w:abstractNum w:abstractNumId="3" w15:restartNumberingAfterBreak="0">
    <w:nsid w:val="33126AEF"/>
    <w:multiLevelType w:val="hybridMultilevel"/>
    <w:tmpl w:val="D6842D14"/>
    <w:lvl w:ilvl="0" w:tplc="9018836A">
      <w:start w:val="1"/>
      <w:numFmt w:val="bullet"/>
      <w:lvlText w:val=""/>
      <w:lvlJc w:val="left"/>
      <w:pPr>
        <w:ind w:left="717" w:hanging="360"/>
      </w:pPr>
      <w:rPr>
        <w:rFonts w:ascii="Wingdings" w:hAnsi="Wingdings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61777"/>
    <w:multiLevelType w:val="hybridMultilevel"/>
    <w:tmpl w:val="CB74A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6F62B7"/>
    <w:multiLevelType w:val="multilevel"/>
    <w:tmpl w:val="AC1C5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7341B8"/>
    <w:multiLevelType w:val="hybridMultilevel"/>
    <w:tmpl w:val="02CC96A4"/>
    <w:lvl w:ilvl="0" w:tplc="BD247D28">
      <w:start w:val="14"/>
      <w:numFmt w:val="decimal"/>
      <w:lvlText w:val="%1."/>
      <w:lvlJc w:val="left"/>
      <w:pPr>
        <w:ind w:left="488" w:hanging="372"/>
      </w:pPr>
      <w:rPr>
        <w:rFonts w:ascii="Nunito Sans" w:eastAsia="Nunito Sans" w:hAnsi="Nunito Sans" w:cs="Nunito Sans" w:hint="default"/>
        <w:color w:val="231F20"/>
        <w:w w:val="100"/>
        <w:sz w:val="20"/>
        <w:szCs w:val="20"/>
        <w:lang w:val="en-US" w:eastAsia="en-US" w:bidi="ar-SA"/>
      </w:rPr>
    </w:lvl>
    <w:lvl w:ilvl="1" w:tplc="DCBEE9B4">
      <w:numFmt w:val="bullet"/>
      <w:lvlText w:val="•"/>
      <w:lvlJc w:val="left"/>
      <w:pPr>
        <w:ind w:left="1362" w:hanging="372"/>
      </w:pPr>
      <w:rPr>
        <w:rFonts w:hint="default"/>
        <w:lang w:val="en-US" w:eastAsia="en-US" w:bidi="ar-SA"/>
      </w:rPr>
    </w:lvl>
    <w:lvl w:ilvl="2" w:tplc="5AFE172A">
      <w:numFmt w:val="bullet"/>
      <w:lvlText w:val="•"/>
      <w:lvlJc w:val="left"/>
      <w:pPr>
        <w:ind w:left="2245" w:hanging="372"/>
      </w:pPr>
      <w:rPr>
        <w:rFonts w:hint="default"/>
        <w:lang w:val="en-US" w:eastAsia="en-US" w:bidi="ar-SA"/>
      </w:rPr>
    </w:lvl>
    <w:lvl w:ilvl="3" w:tplc="EA8EFDF2">
      <w:numFmt w:val="bullet"/>
      <w:lvlText w:val="•"/>
      <w:lvlJc w:val="left"/>
      <w:pPr>
        <w:ind w:left="3127" w:hanging="372"/>
      </w:pPr>
      <w:rPr>
        <w:rFonts w:hint="default"/>
        <w:lang w:val="en-US" w:eastAsia="en-US" w:bidi="ar-SA"/>
      </w:rPr>
    </w:lvl>
    <w:lvl w:ilvl="4" w:tplc="EA58B570">
      <w:numFmt w:val="bullet"/>
      <w:lvlText w:val="•"/>
      <w:lvlJc w:val="left"/>
      <w:pPr>
        <w:ind w:left="4010" w:hanging="372"/>
      </w:pPr>
      <w:rPr>
        <w:rFonts w:hint="default"/>
        <w:lang w:val="en-US" w:eastAsia="en-US" w:bidi="ar-SA"/>
      </w:rPr>
    </w:lvl>
    <w:lvl w:ilvl="5" w:tplc="07467606">
      <w:numFmt w:val="bullet"/>
      <w:lvlText w:val="•"/>
      <w:lvlJc w:val="left"/>
      <w:pPr>
        <w:ind w:left="4892" w:hanging="372"/>
      </w:pPr>
      <w:rPr>
        <w:rFonts w:hint="default"/>
        <w:lang w:val="en-US" w:eastAsia="en-US" w:bidi="ar-SA"/>
      </w:rPr>
    </w:lvl>
    <w:lvl w:ilvl="6" w:tplc="5ABC66BC">
      <w:numFmt w:val="bullet"/>
      <w:lvlText w:val="•"/>
      <w:lvlJc w:val="left"/>
      <w:pPr>
        <w:ind w:left="5775" w:hanging="372"/>
      </w:pPr>
      <w:rPr>
        <w:rFonts w:hint="default"/>
        <w:lang w:val="en-US" w:eastAsia="en-US" w:bidi="ar-SA"/>
      </w:rPr>
    </w:lvl>
    <w:lvl w:ilvl="7" w:tplc="C680C874">
      <w:numFmt w:val="bullet"/>
      <w:lvlText w:val="•"/>
      <w:lvlJc w:val="left"/>
      <w:pPr>
        <w:ind w:left="6657" w:hanging="372"/>
      </w:pPr>
      <w:rPr>
        <w:rFonts w:hint="default"/>
        <w:lang w:val="en-US" w:eastAsia="en-US" w:bidi="ar-SA"/>
      </w:rPr>
    </w:lvl>
    <w:lvl w:ilvl="8" w:tplc="8E48EA18">
      <w:numFmt w:val="bullet"/>
      <w:lvlText w:val="•"/>
      <w:lvlJc w:val="left"/>
      <w:pPr>
        <w:ind w:left="7540" w:hanging="372"/>
      </w:pPr>
      <w:rPr>
        <w:rFonts w:hint="default"/>
        <w:lang w:val="en-US" w:eastAsia="en-US" w:bidi="ar-SA"/>
      </w:rPr>
    </w:lvl>
  </w:abstractNum>
  <w:abstractNum w:abstractNumId="7" w15:restartNumberingAfterBreak="0">
    <w:nsid w:val="7B140F8D"/>
    <w:multiLevelType w:val="hybridMultilevel"/>
    <w:tmpl w:val="E87A4078"/>
    <w:lvl w:ilvl="0" w:tplc="D2D0F888">
      <w:start w:val="1"/>
      <w:numFmt w:val="bullet"/>
      <w:pStyle w:val="Non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459033">
    <w:abstractNumId w:val="7"/>
  </w:num>
  <w:num w:numId="2" w16cid:durableId="105202376">
    <w:abstractNumId w:val="1"/>
  </w:num>
  <w:num w:numId="3" w16cid:durableId="553345692">
    <w:abstractNumId w:val="2"/>
  </w:num>
  <w:num w:numId="4" w16cid:durableId="1442414392">
    <w:abstractNumId w:val="4"/>
  </w:num>
  <w:num w:numId="5" w16cid:durableId="867374349">
    <w:abstractNumId w:val="6"/>
  </w:num>
  <w:num w:numId="6" w16cid:durableId="348600279">
    <w:abstractNumId w:val="3"/>
  </w:num>
  <w:num w:numId="7" w16cid:durableId="1796557425">
    <w:abstractNumId w:val="5"/>
  </w:num>
  <w:num w:numId="8" w16cid:durableId="2010986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ocumentProtection w:edit="readOnly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28"/>
    <w:rsid w:val="000021BA"/>
    <w:rsid w:val="00005352"/>
    <w:rsid w:val="00014A11"/>
    <w:rsid w:val="00021D16"/>
    <w:rsid w:val="00036A27"/>
    <w:rsid w:val="00041A73"/>
    <w:rsid w:val="00047348"/>
    <w:rsid w:val="0005182E"/>
    <w:rsid w:val="00051E25"/>
    <w:rsid w:val="00060055"/>
    <w:rsid w:val="000765AA"/>
    <w:rsid w:val="00080717"/>
    <w:rsid w:val="00087A20"/>
    <w:rsid w:val="00092554"/>
    <w:rsid w:val="00094D19"/>
    <w:rsid w:val="000A52DF"/>
    <w:rsid w:val="000C461B"/>
    <w:rsid w:val="000E0A4A"/>
    <w:rsid w:val="000F30B2"/>
    <w:rsid w:val="000F623E"/>
    <w:rsid w:val="0010328D"/>
    <w:rsid w:val="00104E45"/>
    <w:rsid w:val="00105C76"/>
    <w:rsid w:val="00107E0C"/>
    <w:rsid w:val="0011551E"/>
    <w:rsid w:val="001334E4"/>
    <w:rsid w:val="001357DE"/>
    <w:rsid w:val="00135D50"/>
    <w:rsid w:val="001406DA"/>
    <w:rsid w:val="001420C1"/>
    <w:rsid w:val="00155F33"/>
    <w:rsid w:val="001670E2"/>
    <w:rsid w:val="001725D2"/>
    <w:rsid w:val="00175FAB"/>
    <w:rsid w:val="001972D9"/>
    <w:rsid w:val="001A4E8D"/>
    <w:rsid w:val="001A6ACD"/>
    <w:rsid w:val="001B1786"/>
    <w:rsid w:val="001C38D8"/>
    <w:rsid w:val="001D3223"/>
    <w:rsid w:val="001D3E0B"/>
    <w:rsid w:val="001D4604"/>
    <w:rsid w:val="001E4FEB"/>
    <w:rsid w:val="001F43EC"/>
    <w:rsid w:val="001F7E29"/>
    <w:rsid w:val="0020510D"/>
    <w:rsid w:val="00206669"/>
    <w:rsid w:val="0021679E"/>
    <w:rsid w:val="00220004"/>
    <w:rsid w:val="0022185C"/>
    <w:rsid w:val="00225102"/>
    <w:rsid w:val="0023533F"/>
    <w:rsid w:val="00242699"/>
    <w:rsid w:val="00244F5A"/>
    <w:rsid w:val="0024740C"/>
    <w:rsid w:val="00247510"/>
    <w:rsid w:val="00256215"/>
    <w:rsid w:val="0027148F"/>
    <w:rsid w:val="00273031"/>
    <w:rsid w:val="00275565"/>
    <w:rsid w:val="00275B8B"/>
    <w:rsid w:val="00275F9C"/>
    <w:rsid w:val="00280FD7"/>
    <w:rsid w:val="0028185E"/>
    <w:rsid w:val="00286CCC"/>
    <w:rsid w:val="0029131A"/>
    <w:rsid w:val="002955E0"/>
    <w:rsid w:val="00295E55"/>
    <w:rsid w:val="002A4F88"/>
    <w:rsid w:val="002A64BC"/>
    <w:rsid w:val="002B27D4"/>
    <w:rsid w:val="002B4658"/>
    <w:rsid w:val="002C405B"/>
    <w:rsid w:val="002D0F2C"/>
    <w:rsid w:val="002D3DB4"/>
    <w:rsid w:val="002F135E"/>
    <w:rsid w:val="00306FBC"/>
    <w:rsid w:val="003113AD"/>
    <w:rsid w:val="003265A1"/>
    <w:rsid w:val="003465CD"/>
    <w:rsid w:val="00346FD3"/>
    <w:rsid w:val="003550E0"/>
    <w:rsid w:val="003603F0"/>
    <w:rsid w:val="00360F73"/>
    <w:rsid w:val="00383499"/>
    <w:rsid w:val="00385ACA"/>
    <w:rsid w:val="003912F4"/>
    <w:rsid w:val="00391A78"/>
    <w:rsid w:val="00391C30"/>
    <w:rsid w:val="00392F34"/>
    <w:rsid w:val="00395E7B"/>
    <w:rsid w:val="003A7CA9"/>
    <w:rsid w:val="003B0F6B"/>
    <w:rsid w:val="003B3B7F"/>
    <w:rsid w:val="003C191F"/>
    <w:rsid w:val="003D133D"/>
    <w:rsid w:val="003E191D"/>
    <w:rsid w:val="003F7FF7"/>
    <w:rsid w:val="00412926"/>
    <w:rsid w:val="004264E0"/>
    <w:rsid w:val="0042674A"/>
    <w:rsid w:val="00430F6C"/>
    <w:rsid w:val="004323DC"/>
    <w:rsid w:val="00441DCC"/>
    <w:rsid w:val="00444449"/>
    <w:rsid w:val="00471C39"/>
    <w:rsid w:val="004812AD"/>
    <w:rsid w:val="0048457B"/>
    <w:rsid w:val="0049160F"/>
    <w:rsid w:val="004A0EFB"/>
    <w:rsid w:val="004B5179"/>
    <w:rsid w:val="004D47B1"/>
    <w:rsid w:val="00501E01"/>
    <w:rsid w:val="0051089F"/>
    <w:rsid w:val="00513CBB"/>
    <w:rsid w:val="00513E16"/>
    <w:rsid w:val="00515E4A"/>
    <w:rsid w:val="00525DA9"/>
    <w:rsid w:val="0053614F"/>
    <w:rsid w:val="0054330F"/>
    <w:rsid w:val="00547422"/>
    <w:rsid w:val="005476C6"/>
    <w:rsid w:val="00567E47"/>
    <w:rsid w:val="00571FEC"/>
    <w:rsid w:val="005832C0"/>
    <w:rsid w:val="00584732"/>
    <w:rsid w:val="0059176B"/>
    <w:rsid w:val="005A51EE"/>
    <w:rsid w:val="005A5A83"/>
    <w:rsid w:val="005B07E4"/>
    <w:rsid w:val="005B1FD4"/>
    <w:rsid w:val="005B4A3E"/>
    <w:rsid w:val="005B53BF"/>
    <w:rsid w:val="005B6686"/>
    <w:rsid w:val="005B79F4"/>
    <w:rsid w:val="005C1CBC"/>
    <w:rsid w:val="005C578A"/>
    <w:rsid w:val="005D13ED"/>
    <w:rsid w:val="005D36E3"/>
    <w:rsid w:val="005D560E"/>
    <w:rsid w:val="005E31B3"/>
    <w:rsid w:val="005F6218"/>
    <w:rsid w:val="006001A4"/>
    <w:rsid w:val="00604623"/>
    <w:rsid w:val="006103FE"/>
    <w:rsid w:val="00625479"/>
    <w:rsid w:val="00647583"/>
    <w:rsid w:val="00647866"/>
    <w:rsid w:val="006570A5"/>
    <w:rsid w:val="006708F8"/>
    <w:rsid w:val="00682B4E"/>
    <w:rsid w:val="006856E9"/>
    <w:rsid w:val="00686C5E"/>
    <w:rsid w:val="006906F5"/>
    <w:rsid w:val="00693B68"/>
    <w:rsid w:val="0069624D"/>
    <w:rsid w:val="006A1F65"/>
    <w:rsid w:val="006C4A8B"/>
    <w:rsid w:val="006C50ED"/>
    <w:rsid w:val="006D7F35"/>
    <w:rsid w:val="006E3E5A"/>
    <w:rsid w:val="006F2BAD"/>
    <w:rsid w:val="00717E10"/>
    <w:rsid w:val="00721D6E"/>
    <w:rsid w:val="00733D72"/>
    <w:rsid w:val="00733E54"/>
    <w:rsid w:val="00744E19"/>
    <w:rsid w:val="00756176"/>
    <w:rsid w:val="007564C4"/>
    <w:rsid w:val="00756B6D"/>
    <w:rsid w:val="0076042A"/>
    <w:rsid w:val="007631CE"/>
    <w:rsid w:val="00764AC9"/>
    <w:rsid w:val="00766050"/>
    <w:rsid w:val="00790FD3"/>
    <w:rsid w:val="00795A0C"/>
    <w:rsid w:val="007A434E"/>
    <w:rsid w:val="007B4A05"/>
    <w:rsid w:val="007B57B3"/>
    <w:rsid w:val="007B6E7C"/>
    <w:rsid w:val="007C2E94"/>
    <w:rsid w:val="007C7968"/>
    <w:rsid w:val="007D34ED"/>
    <w:rsid w:val="007F047B"/>
    <w:rsid w:val="007F1E71"/>
    <w:rsid w:val="00805432"/>
    <w:rsid w:val="00820615"/>
    <w:rsid w:val="00823FB5"/>
    <w:rsid w:val="00824E1D"/>
    <w:rsid w:val="0083428A"/>
    <w:rsid w:val="00835C6F"/>
    <w:rsid w:val="008573A7"/>
    <w:rsid w:val="00877C30"/>
    <w:rsid w:val="00881835"/>
    <w:rsid w:val="008A00DE"/>
    <w:rsid w:val="008A159E"/>
    <w:rsid w:val="008A23FF"/>
    <w:rsid w:val="008A3DB3"/>
    <w:rsid w:val="008A5BB5"/>
    <w:rsid w:val="008B0EF6"/>
    <w:rsid w:val="008B1F14"/>
    <w:rsid w:val="008B44CA"/>
    <w:rsid w:val="008C77E8"/>
    <w:rsid w:val="008D2E37"/>
    <w:rsid w:val="008D757D"/>
    <w:rsid w:val="008E3337"/>
    <w:rsid w:val="008F213E"/>
    <w:rsid w:val="00901E0B"/>
    <w:rsid w:val="00902B7D"/>
    <w:rsid w:val="009046EE"/>
    <w:rsid w:val="009125CD"/>
    <w:rsid w:val="00917AD6"/>
    <w:rsid w:val="00920BB6"/>
    <w:rsid w:val="00924328"/>
    <w:rsid w:val="00932D60"/>
    <w:rsid w:val="0093321B"/>
    <w:rsid w:val="00974DAE"/>
    <w:rsid w:val="00976CDB"/>
    <w:rsid w:val="00977BD8"/>
    <w:rsid w:val="009865BD"/>
    <w:rsid w:val="009957EE"/>
    <w:rsid w:val="00997317"/>
    <w:rsid w:val="009A5D91"/>
    <w:rsid w:val="009B5C68"/>
    <w:rsid w:val="009D1651"/>
    <w:rsid w:val="009D1C51"/>
    <w:rsid w:val="009D2EB3"/>
    <w:rsid w:val="009E1394"/>
    <w:rsid w:val="009E24E0"/>
    <w:rsid w:val="009F477E"/>
    <w:rsid w:val="009F6BB5"/>
    <w:rsid w:val="00A013B1"/>
    <w:rsid w:val="00A07DD1"/>
    <w:rsid w:val="00A104F5"/>
    <w:rsid w:val="00A12B54"/>
    <w:rsid w:val="00A12D6C"/>
    <w:rsid w:val="00A15C8B"/>
    <w:rsid w:val="00A218F7"/>
    <w:rsid w:val="00A26C09"/>
    <w:rsid w:val="00A30A28"/>
    <w:rsid w:val="00A33418"/>
    <w:rsid w:val="00A34EAC"/>
    <w:rsid w:val="00A45E55"/>
    <w:rsid w:val="00A47AC5"/>
    <w:rsid w:val="00A606BE"/>
    <w:rsid w:val="00A63189"/>
    <w:rsid w:val="00A66647"/>
    <w:rsid w:val="00A6668D"/>
    <w:rsid w:val="00A7118C"/>
    <w:rsid w:val="00A779B2"/>
    <w:rsid w:val="00A81FEF"/>
    <w:rsid w:val="00A83DBE"/>
    <w:rsid w:val="00A862EE"/>
    <w:rsid w:val="00A9076D"/>
    <w:rsid w:val="00AA615A"/>
    <w:rsid w:val="00AA766C"/>
    <w:rsid w:val="00AB0BFE"/>
    <w:rsid w:val="00AB38B6"/>
    <w:rsid w:val="00AE1905"/>
    <w:rsid w:val="00AE7C9A"/>
    <w:rsid w:val="00AF2D36"/>
    <w:rsid w:val="00AF779F"/>
    <w:rsid w:val="00B02657"/>
    <w:rsid w:val="00B04930"/>
    <w:rsid w:val="00B22F9D"/>
    <w:rsid w:val="00B2687D"/>
    <w:rsid w:val="00B27F4F"/>
    <w:rsid w:val="00B34562"/>
    <w:rsid w:val="00B352BF"/>
    <w:rsid w:val="00B35BBD"/>
    <w:rsid w:val="00B37E55"/>
    <w:rsid w:val="00B43A83"/>
    <w:rsid w:val="00B443A2"/>
    <w:rsid w:val="00B51487"/>
    <w:rsid w:val="00B53704"/>
    <w:rsid w:val="00B564F8"/>
    <w:rsid w:val="00B602FF"/>
    <w:rsid w:val="00B61941"/>
    <w:rsid w:val="00B71232"/>
    <w:rsid w:val="00B723AD"/>
    <w:rsid w:val="00B75C52"/>
    <w:rsid w:val="00B81325"/>
    <w:rsid w:val="00B8217D"/>
    <w:rsid w:val="00B8366C"/>
    <w:rsid w:val="00B84D1B"/>
    <w:rsid w:val="00B93B8C"/>
    <w:rsid w:val="00B94D33"/>
    <w:rsid w:val="00B96FC5"/>
    <w:rsid w:val="00BA3CD7"/>
    <w:rsid w:val="00BA7728"/>
    <w:rsid w:val="00BB2C64"/>
    <w:rsid w:val="00BB51A1"/>
    <w:rsid w:val="00BB762A"/>
    <w:rsid w:val="00BB769C"/>
    <w:rsid w:val="00BD3B0E"/>
    <w:rsid w:val="00BD4E0E"/>
    <w:rsid w:val="00BE39FA"/>
    <w:rsid w:val="00C1402C"/>
    <w:rsid w:val="00C14F17"/>
    <w:rsid w:val="00C248B1"/>
    <w:rsid w:val="00C26486"/>
    <w:rsid w:val="00C32942"/>
    <w:rsid w:val="00C50D87"/>
    <w:rsid w:val="00C522E4"/>
    <w:rsid w:val="00C54B0F"/>
    <w:rsid w:val="00C54C5D"/>
    <w:rsid w:val="00C661DB"/>
    <w:rsid w:val="00C71FBF"/>
    <w:rsid w:val="00C80CFF"/>
    <w:rsid w:val="00C853C3"/>
    <w:rsid w:val="00C9039F"/>
    <w:rsid w:val="00C97842"/>
    <w:rsid w:val="00CA4F33"/>
    <w:rsid w:val="00CB1748"/>
    <w:rsid w:val="00CB5B84"/>
    <w:rsid w:val="00CC08D0"/>
    <w:rsid w:val="00CC6303"/>
    <w:rsid w:val="00CD795A"/>
    <w:rsid w:val="00CE3B5F"/>
    <w:rsid w:val="00CF7B68"/>
    <w:rsid w:val="00D026F1"/>
    <w:rsid w:val="00D152A8"/>
    <w:rsid w:val="00D31D4E"/>
    <w:rsid w:val="00D36C85"/>
    <w:rsid w:val="00D51E25"/>
    <w:rsid w:val="00D53428"/>
    <w:rsid w:val="00D536D7"/>
    <w:rsid w:val="00D60C85"/>
    <w:rsid w:val="00D750B8"/>
    <w:rsid w:val="00D82E3E"/>
    <w:rsid w:val="00D83272"/>
    <w:rsid w:val="00D9193A"/>
    <w:rsid w:val="00D97177"/>
    <w:rsid w:val="00D97229"/>
    <w:rsid w:val="00DA2A2E"/>
    <w:rsid w:val="00DB51E2"/>
    <w:rsid w:val="00DC5061"/>
    <w:rsid w:val="00DE101E"/>
    <w:rsid w:val="00DE3A11"/>
    <w:rsid w:val="00DF312E"/>
    <w:rsid w:val="00DF5D03"/>
    <w:rsid w:val="00E22C0D"/>
    <w:rsid w:val="00E22EFD"/>
    <w:rsid w:val="00E313C0"/>
    <w:rsid w:val="00E33128"/>
    <w:rsid w:val="00E35056"/>
    <w:rsid w:val="00E425A9"/>
    <w:rsid w:val="00E42F96"/>
    <w:rsid w:val="00E44746"/>
    <w:rsid w:val="00E457A9"/>
    <w:rsid w:val="00E461FF"/>
    <w:rsid w:val="00E46853"/>
    <w:rsid w:val="00E53C32"/>
    <w:rsid w:val="00E63205"/>
    <w:rsid w:val="00E72140"/>
    <w:rsid w:val="00E87727"/>
    <w:rsid w:val="00E92E67"/>
    <w:rsid w:val="00E95108"/>
    <w:rsid w:val="00EA54CC"/>
    <w:rsid w:val="00EA5824"/>
    <w:rsid w:val="00EC0308"/>
    <w:rsid w:val="00EC19CC"/>
    <w:rsid w:val="00EC23FB"/>
    <w:rsid w:val="00ED7F47"/>
    <w:rsid w:val="00EE31FD"/>
    <w:rsid w:val="00EE443A"/>
    <w:rsid w:val="00EE5F8F"/>
    <w:rsid w:val="00EF2136"/>
    <w:rsid w:val="00F00D2F"/>
    <w:rsid w:val="00F04BFE"/>
    <w:rsid w:val="00F069D7"/>
    <w:rsid w:val="00F136ED"/>
    <w:rsid w:val="00F1464B"/>
    <w:rsid w:val="00F21015"/>
    <w:rsid w:val="00F30FD8"/>
    <w:rsid w:val="00F31CB4"/>
    <w:rsid w:val="00F331EA"/>
    <w:rsid w:val="00F458A6"/>
    <w:rsid w:val="00F56D3B"/>
    <w:rsid w:val="00F70805"/>
    <w:rsid w:val="00F96AD0"/>
    <w:rsid w:val="00F96B11"/>
    <w:rsid w:val="00F978DC"/>
    <w:rsid w:val="00FA6178"/>
    <w:rsid w:val="00FB1F5B"/>
    <w:rsid w:val="00FC0577"/>
    <w:rsid w:val="00FC2655"/>
    <w:rsid w:val="00FC27BE"/>
    <w:rsid w:val="00FC789A"/>
    <w:rsid w:val="00FD2416"/>
    <w:rsid w:val="00FD5BCD"/>
    <w:rsid w:val="00FE0CC2"/>
    <w:rsid w:val="00FF3116"/>
    <w:rsid w:val="00FF78E7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051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457B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62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6962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2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2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24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-BODY">
    <w:name w:val="1-BODY"/>
    <w:basedOn w:val="Normal"/>
    <w:link w:val="1-BODYChar"/>
    <w:qFormat/>
    <w:rsid w:val="00901E0B"/>
    <w:pPr>
      <w:spacing w:after="60"/>
    </w:pPr>
    <w:rPr>
      <w:rFonts w:ascii="Nunito Sans" w:eastAsiaTheme="majorEastAsia" w:hAnsi="Nunito Sans" w:cs="Open Sans"/>
      <w:bCs/>
      <w:lang w:val="es-CO" w:eastAsia="ja-JP"/>
    </w:rPr>
  </w:style>
  <w:style w:type="character" w:customStyle="1" w:styleId="1-BODYChar">
    <w:name w:val="1-BODY Char"/>
    <w:basedOn w:val="DefaultParagraphFont"/>
    <w:link w:val="1-BODY"/>
    <w:rsid w:val="00901E0B"/>
    <w:rPr>
      <w:rFonts w:ascii="Nunito Sans" w:eastAsiaTheme="majorEastAsia" w:hAnsi="Nunito Sans" w:cs="Open Sans"/>
      <w:bCs/>
      <w:noProof/>
      <w:sz w:val="24"/>
      <w:szCs w:val="24"/>
      <w:lang w:val="es-CO" w:eastAsia="ja-JP"/>
    </w:rPr>
  </w:style>
  <w:style w:type="paragraph" w:customStyle="1" w:styleId="1-SECTIONHEADING">
    <w:name w:val="1-SECTION HEADING"/>
    <w:basedOn w:val="Heading1"/>
    <w:next w:val="1-BODY"/>
    <w:qFormat/>
    <w:rsid w:val="0069624D"/>
    <w:pPr>
      <w:spacing w:before="0" w:after="240"/>
    </w:pPr>
    <w:rPr>
      <w:rFonts w:ascii="Nunito Sans Black" w:eastAsiaTheme="minorEastAsia" w:hAnsi="Nunito Sans Black" w:cs="Lucida Grande"/>
      <w:color w:val="auto"/>
      <w:sz w:val="40"/>
      <w:szCs w:val="40"/>
      <w:lang w:val="en-US" w:eastAsia="ja-JP"/>
    </w:rPr>
  </w:style>
  <w:style w:type="paragraph" w:customStyle="1" w:styleId="1-SUBHEADC">
    <w:name w:val="1-SUBHEAD C"/>
    <w:basedOn w:val="Heading4"/>
    <w:next w:val="1-BODY"/>
    <w:link w:val="1-SUBHEADCChar"/>
    <w:qFormat/>
    <w:rsid w:val="00E72140"/>
    <w:pPr>
      <w:tabs>
        <w:tab w:val="left" w:pos="3630"/>
      </w:tabs>
      <w:spacing w:before="0"/>
    </w:pPr>
    <w:rPr>
      <w:rFonts w:ascii="Nunito Sans" w:eastAsia="Times New Roman" w:hAnsi="Nunito Sans" w:cs="Arial"/>
      <w:b/>
      <w:i w:val="0"/>
      <w:color w:val="auto"/>
      <w:lang w:eastAsia="en-CA"/>
    </w:rPr>
  </w:style>
  <w:style w:type="character" w:customStyle="1" w:styleId="1-SUBHEADCChar">
    <w:name w:val="1-SUBHEAD C Char"/>
    <w:basedOn w:val="DefaultParagraphFont"/>
    <w:link w:val="1-SUBHEADC"/>
    <w:rsid w:val="00E72140"/>
    <w:rPr>
      <w:rFonts w:ascii="Nunito Sans" w:eastAsia="Times New Roman" w:hAnsi="Nunito Sans" w:cs="Arial"/>
      <w:b/>
      <w:iCs/>
      <w:noProof/>
      <w:sz w:val="24"/>
      <w:szCs w:val="24"/>
      <w:lang w:eastAsia="en-CA"/>
    </w:rPr>
  </w:style>
  <w:style w:type="paragraph" w:customStyle="1" w:styleId="1-SUBHEADA">
    <w:name w:val="1-SUBHEAD A"/>
    <w:basedOn w:val="Heading2"/>
    <w:next w:val="1-BODY"/>
    <w:link w:val="1-SUBHEADAChar"/>
    <w:qFormat/>
    <w:rsid w:val="00C26486"/>
    <w:pPr>
      <w:spacing w:before="0"/>
    </w:pPr>
    <w:rPr>
      <w:rFonts w:ascii="Nunito Sans Black" w:hAnsi="Nunito Sans Black"/>
      <w:caps/>
      <w:color w:val="000000" w:themeColor="text1"/>
      <w:sz w:val="28"/>
      <w:szCs w:val="28"/>
    </w:rPr>
  </w:style>
  <w:style w:type="character" w:customStyle="1" w:styleId="1-SUBHEADAChar">
    <w:name w:val="1-SUBHEAD A Char"/>
    <w:basedOn w:val="1-SUBHEADCChar"/>
    <w:link w:val="1-SUBHEADA"/>
    <w:rsid w:val="00C26486"/>
    <w:rPr>
      <w:rFonts w:ascii="Nunito Sans Black" w:eastAsiaTheme="majorEastAsia" w:hAnsi="Nunito Sans Black" w:cstheme="majorBidi"/>
      <w:b w:val="0"/>
      <w:iCs w:val="0"/>
      <w:caps/>
      <w:noProof/>
      <w:color w:val="000000" w:themeColor="text1"/>
      <w:sz w:val="28"/>
      <w:szCs w:val="28"/>
      <w:lang w:eastAsia="en-CA"/>
    </w:rPr>
  </w:style>
  <w:style w:type="paragraph" w:customStyle="1" w:styleId="None">
    <w:name w:val="None"/>
    <w:basedOn w:val="1-BODY"/>
    <w:rsid w:val="0059176B"/>
    <w:pPr>
      <w:numPr>
        <w:numId w:val="1"/>
      </w:numPr>
      <w:spacing w:before="120"/>
    </w:pPr>
  </w:style>
  <w:style w:type="paragraph" w:customStyle="1" w:styleId="1-NUMBEREDLIST">
    <w:name w:val="1-NUMBERED LIST"/>
    <w:basedOn w:val="ListParagraph"/>
    <w:link w:val="1-NUMBEREDLISTChar"/>
    <w:qFormat/>
    <w:rsid w:val="0069624D"/>
    <w:pPr>
      <w:numPr>
        <w:numId w:val="2"/>
      </w:numPr>
      <w:pBdr>
        <w:top w:val="nil"/>
        <w:left w:val="nil"/>
        <w:bottom w:val="nil"/>
        <w:right w:val="nil"/>
        <w:between w:val="nil"/>
        <w:bar w:val="nil"/>
      </w:pBdr>
      <w:spacing w:after="80"/>
      <w:ind w:left="567" w:hanging="567"/>
      <w:contextualSpacing w:val="0"/>
    </w:pPr>
    <w:rPr>
      <w:rFonts w:ascii="Nunito Sans" w:eastAsia="Arial Unicode MS" w:hAnsi="Nunito Sans" w:cs="Arial Unicode MS"/>
      <w:color w:val="000000"/>
      <w:u w:color="000000"/>
      <w:bdr w:val="nil"/>
      <w:lang w:val="en-US"/>
    </w:rPr>
  </w:style>
  <w:style w:type="character" w:customStyle="1" w:styleId="1-NUMBEREDLISTChar">
    <w:name w:val="1-NUMBERED LIST Char"/>
    <w:basedOn w:val="DefaultParagraphFont"/>
    <w:link w:val="1-NUMBEREDLIST"/>
    <w:rsid w:val="0069624D"/>
    <w:rPr>
      <w:rFonts w:ascii="Nunito Sans" w:eastAsia="Arial Unicode MS" w:hAnsi="Nunito Sans" w:cs="Arial Unicode MS"/>
      <w:color w:val="000000"/>
      <w:sz w:val="24"/>
      <w:szCs w:val="24"/>
      <w:u w:color="000000"/>
      <w:bdr w:val="nil"/>
      <w:lang w:val="en-US"/>
    </w:rPr>
  </w:style>
  <w:style w:type="paragraph" w:styleId="ListParagraph">
    <w:name w:val="List Paragraph"/>
    <w:basedOn w:val="Normal"/>
    <w:link w:val="ListParagraphChar"/>
    <w:uiPriority w:val="34"/>
    <w:rsid w:val="003E191D"/>
    <w:pPr>
      <w:ind w:left="720"/>
      <w:contextualSpacing/>
    </w:pPr>
  </w:style>
  <w:style w:type="paragraph" w:customStyle="1" w:styleId="1-MAINSUBTITLE">
    <w:name w:val="1-MAIN SUBTITLE"/>
    <w:next w:val="1-BODY"/>
    <w:link w:val="1-MAINSUBTITLEChar"/>
    <w:qFormat/>
    <w:rsid w:val="005832C0"/>
    <w:pPr>
      <w:spacing w:after="240" w:line="204" w:lineRule="auto"/>
    </w:pPr>
    <w:rPr>
      <w:rFonts w:ascii="Nunito Sans" w:eastAsiaTheme="minorEastAsia" w:hAnsi="Nunito Sans" w:cs="Open Sans"/>
      <w:b/>
      <w:sz w:val="48"/>
      <w:szCs w:val="40"/>
      <w:lang w:eastAsia="ja-JP"/>
    </w:rPr>
  </w:style>
  <w:style w:type="character" w:customStyle="1" w:styleId="1-MAINSUBTITLEChar">
    <w:name w:val="1-MAIN SUBTITLE Char"/>
    <w:basedOn w:val="DefaultParagraphFont"/>
    <w:link w:val="1-MAINSUBTITLE"/>
    <w:locked/>
    <w:rsid w:val="005832C0"/>
    <w:rPr>
      <w:rFonts w:ascii="Nunito Sans" w:eastAsiaTheme="minorEastAsia" w:hAnsi="Nunito Sans" w:cs="Open Sans"/>
      <w:b/>
      <w:sz w:val="48"/>
      <w:szCs w:val="40"/>
      <w:lang w:eastAsia="ja-JP"/>
    </w:rPr>
  </w:style>
  <w:style w:type="paragraph" w:customStyle="1" w:styleId="1-MAINTITLE">
    <w:name w:val="1-MAIN TITLE"/>
    <w:basedOn w:val="Normal"/>
    <w:next w:val="1-MAINSUBTITLE"/>
    <w:link w:val="1-MAINTITLEChar"/>
    <w:qFormat/>
    <w:rsid w:val="003E191D"/>
    <w:pPr>
      <w:spacing w:after="60"/>
    </w:pPr>
    <w:rPr>
      <w:rFonts w:ascii="Nunito Sans Black" w:eastAsiaTheme="minorEastAsia" w:hAnsi="Nunito Sans Black" w:cs="Open Sans"/>
      <w:caps/>
      <w:sz w:val="56"/>
      <w:szCs w:val="56"/>
      <w:lang w:eastAsia="ja-JP"/>
    </w:rPr>
  </w:style>
  <w:style w:type="character" w:customStyle="1" w:styleId="1-MAINTITLEChar">
    <w:name w:val="1-MAIN TITLE Char"/>
    <w:basedOn w:val="DefaultParagraphFont"/>
    <w:link w:val="1-MAINTITLE"/>
    <w:locked/>
    <w:rsid w:val="003E191D"/>
    <w:rPr>
      <w:rFonts w:ascii="Nunito Sans Black" w:eastAsiaTheme="minorEastAsia" w:hAnsi="Nunito Sans Black" w:cs="Open Sans"/>
      <w:caps/>
      <w:sz w:val="56"/>
      <w:szCs w:val="56"/>
      <w:lang w:eastAsia="ja-JP"/>
    </w:rPr>
  </w:style>
  <w:style w:type="character" w:styleId="IntenseReference">
    <w:name w:val="Intense Reference"/>
    <w:basedOn w:val="DefaultParagraphFont"/>
    <w:uiPriority w:val="32"/>
    <w:rsid w:val="003E191D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rsid w:val="003E191D"/>
    <w:rPr>
      <w:smallCaps/>
      <w:color w:val="5A5A5A" w:themeColor="text1" w:themeTint="A5"/>
    </w:rPr>
  </w:style>
  <w:style w:type="character" w:styleId="Emphasis">
    <w:name w:val="Emphasis"/>
    <w:basedOn w:val="DefaultParagraphFont"/>
    <w:uiPriority w:val="20"/>
    <w:rsid w:val="003E191D"/>
    <w:rPr>
      <w:i/>
      <w:iCs/>
    </w:rPr>
  </w:style>
  <w:style w:type="paragraph" w:customStyle="1" w:styleId="1-SUBHEADD">
    <w:name w:val="1-SUBHEAD D"/>
    <w:basedOn w:val="Heading5"/>
    <w:next w:val="1-BODY"/>
    <w:link w:val="1-SUBHEADDChar"/>
    <w:qFormat/>
    <w:rsid w:val="0069624D"/>
    <w:pPr>
      <w:spacing w:before="0" w:after="120"/>
    </w:pPr>
    <w:rPr>
      <w:rFonts w:ascii="Nunito Sans Black" w:hAnsi="Nunito Sans Black"/>
      <w:b/>
      <w:bCs/>
      <w:caps/>
      <w:color w:val="auto"/>
      <w:spacing w:val="20"/>
      <w:sz w:val="20"/>
      <w:szCs w:val="20"/>
      <w:lang w:val="en-US"/>
    </w:rPr>
  </w:style>
  <w:style w:type="character" w:customStyle="1" w:styleId="1-SUBHEADDChar">
    <w:name w:val="1-SUBHEAD D Char"/>
    <w:basedOn w:val="DefaultParagraphFont"/>
    <w:link w:val="1-SUBHEADD"/>
    <w:rsid w:val="0069624D"/>
    <w:rPr>
      <w:rFonts w:ascii="Nunito Sans Black" w:eastAsiaTheme="majorEastAsia" w:hAnsi="Nunito Sans Black" w:cstheme="majorBidi"/>
      <w:b/>
      <w:bCs/>
      <w:caps/>
      <w:spacing w:val="20"/>
      <w:sz w:val="20"/>
      <w:szCs w:val="20"/>
      <w:lang w:val="en-US"/>
    </w:rPr>
  </w:style>
  <w:style w:type="paragraph" w:customStyle="1" w:styleId="1-BULLETS">
    <w:name w:val="1-BULLETS"/>
    <w:basedOn w:val="List"/>
    <w:link w:val="1-BULLETSChar"/>
    <w:qFormat/>
    <w:rsid w:val="00901E0B"/>
    <w:pPr>
      <w:numPr>
        <w:numId w:val="3"/>
      </w:numPr>
      <w:spacing w:after="40"/>
      <w:ind w:left="470" w:hanging="357"/>
      <w:contextualSpacing w:val="0"/>
    </w:pPr>
    <w:rPr>
      <w:rFonts w:ascii="Nunito Sans" w:eastAsia="Times New Roman" w:hAnsi="Nunito Sans" w:cs="Arial"/>
      <w:bdr w:val="nil"/>
      <w:lang w:val="en-US" w:eastAsia="en-CA"/>
    </w:rPr>
  </w:style>
  <w:style w:type="character" w:customStyle="1" w:styleId="1-BULLETSChar">
    <w:name w:val="1-BULLETS Char"/>
    <w:basedOn w:val="DefaultParagraphFont"/>
    <w:link w:val="1-BULLETS"/>
    <w:rsid w:val="00901E0B"/>
    <w:rPr>
      <w:rFonts w:ascii="Nunito Sans" w:eastAsia="Times New Roman" w:hAnsi="Nunito Sans" w:cs="Arial"/>
      <w:noProof/>
      <w:sz w:val="24"/>
      <w:szCs w:val="24"/>
      <w:bdr w:val="nil"/>
      <w:lang w:val="en-US" w:eastAsia="en-CA"/>
    </w:rPr>
  </w:style>
  <w:style w:type="paragraph" w:customStyle="1" w:styleId="1-CALLOUTTEXT">
    <w:name w:val="1-CALLOUT TEXT"/>
    <w:basedOn w:val="Normal"/>
    <w:link w:val="1-CALLOUTTEXTChar"/>
    <w:qFormat/>
    <w:rsid w:val="009A5D91"/>
    <w:pPr>
      <w:jc w:val="center"/>
    </w:pPr>
    <w:rPr>
      <w:rFonts w:ascii="Nunito Sans" w:hAnsi="Nunito Sans"/>
      <w:b/>
      <w:bCs/>
      <w:lang w:val="en-US"/>
    </w:rPr>
  </w:style>
  <w:style w:type="character" w:customStyle="1" w:styleId="1-CALLOUTTEXTChar">
    <w:name w:val="1-CALLOUT TEXT Char"/>
    <w:basedOn w:val="DefaultParagraphFont"/>
    <w:link w:val="1-CALLOUTTEXT"/>
    <w:rsid w:val="009A5D91"/>
    <w:rPr>
      <w:rFonts w:ascii="Nunito Sans" w:hAnsi="Nunito Sans"/>
      <w:b/>
      <w:bCs/>
      <w:lang w:val="en-US"/>
    </w:rPr>
  </w:style>
  <w:style w:type="table" w:styleId="TableGrid">
    <w:name w:val="Table Grid"/>
    <w:basedOn w:val="TableNormal"/>
    <w:uiPriority w:val="39"/>
    <w:rsid w:val="009A5D91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9A5D91"/>
  </w:style>
  <w:style w:type="paragraph" w:styleId="List">
    <w:name w:val="List"/>
    <w:basedOn w:val="Normal"/>
    <w:uiPriority w:val="99"/>
    <w:semiHidden/>
    <w:unhideWhenUsed/>
    <w:rsid w:val="0021679E"/>
    <w:pPr>
      <w:ind w:left="283" w:hanging="283"/>
      <w:contextualSpacing/>
    </w:pPr>
  </w:style>
  <w:style w:type="paragraph" w:customStyle="1" w:styleId="1-SUBHEADB">
    <w:name w:val="1-SUBHEAD B"/>
    <w:basedOn w:val="Heading3"/>
    <w:qFormat/>
    <w:rsid w:val="0069624D"/>
    <w:pPr>
      <w:spacing w:before="0" w:after="120"/>
    </w:pPr>
    <w:rPr>
      <w:rFonts w:ascii="Nunito Sans" w:hAnsi="Nunito Sans"/>
      <w:b/>
      <w:caps/>
      <w:color w:val="000000" w:themeColor="text1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2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962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2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2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24D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NotesBox">
    <w:name w:val="Notes Box"/>
    <w:basedOn w:val="TableNormal"/>
    <w:uiPriority w:val="99"/>
    <w:rsid w:val="0059176B"/>
    <w:pPr>
      <w:spacing w:after="0" w:line="240" w:lineRule="auto"/>
    </w:pPr>
    <w:tblPr/>
  </w:style>
  <w:style w:type="paragraph" w:styleId="Header">
    <w:name w:val="header"/>
    <w:basedOn w:val="Normal"/>
    <w:link w:val="HeaderChar"/>
    <w:uiPriority w:val="99"/>
    <w:unhideWhenUsed/>
    <w:rsid w:val="00B268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87D"/>
  </w:style>
  <w:style w:type="paragraph" w:styleId="Footer">
    <w:name w:val="footer"/>
    <w:basedOn w:val="Normal"/>
    <w:link w:val="FooterChar"/>
    <w:uiPriority w:val="99"/>
    <w:unhideWhenUsed/>
    <w:rsid w:val="00B268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87D"/>
  </w:style>
  <w:style w:type="paragraph" w:styleId="BodyText">
    <w:name w:val="Body Text"/>
    <w:basedOn w:val="Normal"/>
    <w:link w:val="BodyTextChar"/>
    <w:uiPriority w:val="99"/>
    <w:semiHidden/>
    <w:unhideWhenUsed/>
    <w:rsid w:val="00B268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687D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2687D"/>
    <w:pPr>
      <w:widowControl w:val="0"/>
      <w:autoSpaceDE w:val="0"/>
      <w:autoSpaceDN w:val="0"/>
      <w:spacing w:before="38"/>
      <w:ind w:left="80"/>
    </w:pPr>
    <w:rPr>
      <w:rFonts w:ascii="Nunito Sans" w:eastAsia="Nunito Sans" w:hAnsi="Nunito Sans" w:cs="Nunito Sans"/>
      <w:sz w:val="22"/>
      <w:szCs w:val="22"/>
      <w:lang w:val="en-US"/>
    </w:rPr>
  </w:style>
  <w:style w:type="character" w:styleId="PageNumber">
    <w:name w:val="page number"/>
    <w:basedOn w:val="DefaultParagraphFont"/>
    <w:rsid w:val="00B2687D"/>
  </w:style>
  <w:style w:type="character" w:styleId="Hyperlink">
    <w:name w:val="Hyperlink"/>
    <w:basedOn w:val="DefaultParagraphFont"/>
    <w:uiPriority w:val="99"/>
    <w:unhideWhenUsed/>
    <w:rsid w:val="007B6E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8048EE58ADC42B4BCD158E8851705" ma:contentTypeVersion="14" ma:contentTypeDescription="Create a new document." ma:contentTypeScope="" ma:versionID="d9c2ae11d17a8ad54fc5d8b65d8402af">
  <xsd:schema xmlns:xsd="http://www.w3.org/2001/XMLSchema" xmlns:xs="http://www.w3.org/2001/XMLSchema" xmlns:p="http://schemas.microsoft.com/office/2006/metadata/properties" xmlns:ns2="7c227b27-7b69-4618-bc1a-d5d1ec7707b2" xmlns:ns3="47b394ea-0cab-43dc-a26a-c58d78bffcb0" targetNamespace="http://schemas.microsoft.com/office/2006/metadata/properties" ma:root="true" ma:fieldsID="bd594b34aab6b1cb698d563a11e4df6a" ns2:_="" ns3:_="">
    <xsd:import namespace="7c227b27-7b69-4618-bc1a-d5d1ec7707b2"/>
    <xsd:import namespace="47b394ea-0cab-43dc-a26a-c58d78bffc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27b27-7b69-4618-bc1a-d5d1ec770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2ac311-bc88-45cb-93d9-0c96192b8c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394ea-0cab-43dc-a26a-c58d78bffcb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8682dff-b569-480d-bac6-e83e62ef92e8}" ma:internalName="TaxCatchAll" ma:showField="CatchAllData" ma:web="47b394ea-0cab-43dc-a26a-c58d78bffc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b394ea-0cab-43dc-a26a-c58d78bffcb0" xsi:nil="true"/>
    <lcf76f155ced4ddcb4097134ff3c332f xmlns="7c227b27-7b69-4618-bc1a-d5d1ec7707b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9FBF-7C67-4C50-8255-86D12394C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227b27-7b69-4618-bc1a-d5d1ec7707b2"/>
    <ds:schemaRef ds:uri="47b394ea-0cab-43dc-a26a-c58d78bffc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FADCB7-58E2-4AD0-9B1F-37E066D83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A96ED0-4E8B-4A18-BB0E-8E0D149E4749}">
  <ds:schemaRefs>
    <ds:schemaRef ds:uri="http://schemas.microsoft.com/office/2006/metadata/properties"/>
    <ds:schemaRef ds:uri="http://schemas.microsoft.com/office/infopath/2007/PartnerControls"/>
    <ds:schemaRef ds:uri="47b394ea-0cab-43dc-a26a-c58d78bffcb0"/>
    <ds:schemaRef ds:uri="7c227b27-7b69-4618-bc1a-d5d1ec7707b2"/>
  </ds:schemaRefs>
</ds:datastoreItem>
</file>

<file path=customXml/itemProps4.xml><?xml version="1.0" encoding="utf-8"?>
<ds:datastoreItem xmlns:ds="http://schemas.openxmlformats.org/officeDocument/2006/customXml" ds:itemID="{59357420-8F9D-4F09-83DF-128B4E852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1-NFD Template - V03_2025.03</Template>
  <TotalTime>15</TotalTime>
  <Pages>5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Voth</dc:creator>
  <cp:keywords/>
  <dc:description/>
  <cp:lastModifiedBy>Tyler Voth</cp:lastModifiedBy>
  <cp:revision>20</cp:revision>
  <dcterms:created xsi:type="dcterms:W3CDTF">2025-08-06T20:05:00Z</dcterms:created>
  <dcterms:modified xsi:type="dcterms:W3CDTF">2026-05-22T17:30:00Z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0x010100FB18048EE58ADC42B4BCD158E8851705</vt:lpwstr>
  </property>
  <property fmtid="{D5CDD505-2E9C-101B-9397-08002B2CF9AE}" pid="3" name="Order">
    <vt:r8>19440000</vt:r8>
  </property>
  <property fmtid="{D5CDD505-2E9C-101B-9397-08002B2CF9AE}" pid="4" name="MediaServiceImageTags">
    <vt:lpwstr/>
  </property>
</Properties>
</file>