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oter9.xml" ContentType="application/vnd.openxmlformats-officedocument.wordprocessingml.footer+xml"/>
  <Override PartName="/word/glossary/footer10.xml" ContentType="application/vnd.openxmlformats-officedocument.wordprocessingml.footer+xml"/>
  <Override PartName="/word/glossary/footer11.xml" ContentType="application/vnd.openxmlformats-officedocument.wordprocessingml.footer+xml"/>
  <Override PartName="/word/glossary/footer12.xml" ContentType="application/vnd.openxmlformats-officedocument.wordprocessingml.footer+xml"/>
  <Override PartName="/word/glossary/footer13.xml" ContentType="application/vnd.openxmlformats-officedocument.wordprocessingml.footer+xml"/>
  <Override PartName="/word/glossary/footer14.xml" ContentType="application/vnd.openxmlformats-officedocument.wordprocessingml.footer+xml"/>
  <Override PartName="/word/glossary/footer15.xml" ContentType="application/vnd.openxmlformats-officedocument.wordprocessingml.footer+xml"/>
  <Override PartName="/word/glossary/footer16.xml" ContentType="application/vnd.openxmlformats-officedocument.wordprocessingml.footer+xml"/>
  <Override PartName="/word/glossary/footer17.xml" ContentType="application/vnd.openxmlformats-officedocument.wordprocessingml.footer+xml"/>
  <Override PartName="/word/glossary/footer18.xml" ContentType="application/vnd.openxmlformats-officedocument.wordprocessingml.footer+xml"/>
  <Override PartName="/word/glossary/footer19.xml" ContentType="application/vnd.openxmlformats-officedocument.wordprocessingml.footer+xml"/>
  <Override PartName="/word/glossary/footer20.xml" ContentType="application/vnd.openxmlformats-officedocument.wordprocessingml.footer+xml"/>
  <Override PartName="/word/glossary/footer21.xml" ContentType="application/vnd.openxmlformats-officedocument.wordprocessingml.footer+xml"/>
  <Override PartName="/word/glossary/footer22.xml" ContentType="application/vnd.openxmlformats-officedocument.wordprocessingml.footer+xml"/>
  <Override PartName="/word/glossary/footer23.xml" ContentType="application/vnd.openxmlformats-officedocument.wordprocessingml.footer+xml"/>
  <Override PartName="/word/glossary/footer24.xml" ContentType="application/vnd.openxmlformats-officedocument.wordprocessingml.footer+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CE958" w14:textId="5207E443" w:rsidR="009F0E72" w:rsidRPr="00BB41BC" w:rsidRDefault="00E93425" w:rsidP="00696E90">
      <w:r>
        <w:rPr>
          <w:noProof/>
        </w:rPr>
        <mc:AlternateContent>
          <mc:Choice Requires="wps">
            <w:drawing>
              <wp:anchor distT="45720" distB="45720" distL="114300" distR="114300" simplePos="0" relativeHeight="251666432" behindDoc="0" locked="0" layoutInCell="1" allowOverlap="1" wp14:anchorId="4540077F" wp14:editId="13CCCAD7">
                <wp:simplePos x="0" y="0"/>
                <wp:positionH relativeFrom="margin">
                  <wp:posOffset>-318977</wp:posOffset>
                </wp:positionH>
                <wp:positionV relativeFrom="page">
                  <wp:posOffset>7931888</wp:posOffset>
                </wp:positionV>
                <wp:extent cx="6456045" cy="588010"/>
                <wp:effectExtent l="0" t="0" r="0" b="2540"/>
                <wp:wrapSquare wrapText="bothSides"/>
                <wp:docPr id="269886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14:paraId="50519798" w14:textId="77777777" w:rsidR="00E93425" w:rsidRPr="00306BC2" w:rsidRDefault="00E93425"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0077F" id="_x0000_t202" coordsize="21600,21600" o:spt="202" path="m,l,21600r21600,l21600,xe">
                <v:stroke joinstyle="miter"/>
                <v:path gradientshapeok="t" o:connecttype="rect"/>
              </v:shapetype>
              <v:shape id="Text Box 2" o:spid="_x0000_s1026" type="#_x0000_t202" style="position:absolute;margin-left:-25.1pt;margin-top:624.55pt;width:508.35pt;height:46.3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" filled="f" stroked="f">
                <v:textbox>
                  <w:txbxContent>
                    <w:p w14:paraId="50519798" w14:textId="77777777" w:rsidR="00E93425" w:rsidRPr="00306BC2" w:rsidRDefault="00E93425"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665408" behindDoc="0" locked="0" layoutInCell="1" allowOverlap="1" wp14:anchorId="0D951065" wp14:editId="6569B301">
                <wp:simplePos x="0" y="0"/>
                <wp:positionH relativeFrom="margin">
                  <wp:posOffset>-329609</wp:posOffset>
                </wp:positionH>
                <wp:positionV relativeFrom="page">
                  <wp:posOffset>7347098</wp:posOffset>
                </wp:positionV>
                <wp:extent cx="6456045" cy="588010"/>
                <wp:effectExtent l="0" t="0" r="0" b="2540"/>
                <wp:wrapSquare wrapText="bothSides"/>
                <wp:docPr id="11386947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14:paraId="349F7213" w14:textId="543E7D07" w:rsidR="00E93425" w:rsidRPr="00306BC2" w:rsidRDefault="00A6167C"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51065" id="_x0000_s1027" type="#_x0000_t202" style="position:absolute;margin-left:-25.95pt;margin-top:578.5pt;width:508.35pt;height:46.3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" filled="f" stroked="f">
                <v:textbox>
                  <w:txbxContent>
                    <w:p w14:paraId="349F7213" w14:textId="543E7D07" w:rsidR="00E93425" w:rsidRPr="00306BC2" w:rsidRDefault="00A6167C"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664384" behindDoc="0" locked="0" layoutInCell="1" allowOverlap="1" wp14:anchorId="3C0FD9D4" wp14:editId="472476DA">
                <wp:simplePos x="0" y="0"/>
                <wp:positionH relativeFrom="column">
                  <wp:posOffset>-318977</wp:posOffset>
                </wp:positionH>
                <wp:positionV relativeFrom="page">
                  <wp:posOffset>7060019</wp:posOffset>
                </wp:positionV>
                <wp:extent cx="4339590" cy="4495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14:paraId="57229F0B" w14:textId="77777777" w:rsidR="00E93425" w:rsidRPr="00306BC2" w:rsidRDefault="00E93425"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0FD9D4" id="_x0000_s1028" type="#_x0000_t202" style="position:absolute;margin-left:-25.1pt;margin-top:555.9pt;width:341.7pt;height:35.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" filled="f" stroked="f">
                <v:textbox>
                  <w:txbxContent>
                    <w:p w14:paraId="57229F0B" w14:textId="77777777" w:rsidR="00E93425" w:rsidRPr="00306BC2" w:rsidRDefault="00E93425"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br w:type="page"/>
      </w:r>
    </w:p>
    <w:p w14:paraId="40ADA7CE" w14:textId="77777777" w:rsidR="000F030C" w:rsidRDefault="000F030C" w:rsidP="00B2687D">
      <w:pPr>
        <w:pStyle w:val="1-BODY"/>
        <w:rPr>
          <w:rFonts w:eastAsia="MS Mincho"/>
        </w:rPr>
      </w:pPr>
      <w:bookmarkStart w:id="0" w:name="_Toc222912904"/>
      <w:bookmarkStart w:id="1" w:name="_Toc228367650"/>
      <w:bookmarkStart w:id="2" w:name="_Toc222913010"/>
      <w:bookmarkStart w:id="3" w:name="_Toc227056197"/>
    </w:p>
    <w:p w14:paraId="610B66F8" w14:textId="77777777" w:rsidR="000F030C" w:rsidRDefault="000F030C" w:rsidP="00B2687D">
      <w:pPr>
        <w:pStyle w:val="1-BODY"/>
        <w:rPr>
          <w:rFonts w:eastAsia="MS Mincho"/>
        </w:rPr>
      </w:pPr>
    </w:p>
    <w:p w14:paraId="0D7A2FD5" w14:textId="77777777" w:rsidR="000F030C" w:rsidRDefault="000F030C" w:rsidP="00B2687D">
      <w:pPr>
        <w:pStyle w:val="1-BODY"/>
        <w:rPr>
          <w:rFonts w:eastAsia="MS Mincho"/>
        </w:rPr>
      </w:pPr>
    </w:p>
    <w:p w14:paraId="2389BBE6" w14:textId="77777777" w:rsidR="000F030C" w:rsidRDefault="000F030C" w:rsidP="00B2687D">
      <w:pPr>
        <w:pStyle w:val="1-BODY"/>
        <w:rPr>
          <w:rFonts w:eastAsia="MS Mincho"/>
        </w:rPr>
      </w:pPr>
    </w:p>
    <w:p w14:paraId="75FA1EE6" w14:textId="77777777" w:rsidR="000F030C" w:rsidRDefault="000F030C" w:rsidP="00B2687D">
      <w:pPr>
        <w:pStyle w:val="1-BODY"/>
        <w:rPr>
          <w:rFonts w:eastAsia="MS Mincho"/>
        </w:rPr>
      </w:pPr>
    </w:p>
    <w:p w14:paraId="17804E2D" w14:textId="77777777" w:rsidR="000F030C" w:rsidRDefault="000F030C" w:rsidP="00B2687D">
      <w:pPr>
        <w:pStyle w:val="1-BODY"/>
        <w:rPr>
          <w:rFonts w:eastAsia="MS Mincho"/>
        </w:rPr>
      </w:pPr>
    </w:p>
    <w:p w14:paraId="3043C820" w14:textId="77777777" w:rsidR="000F030C" w:rsidRPr="00BB41BC" w:rsidRDefault="000F030C" w:rsidP="00B2687D">
      <w:pPr>
        <w:pStyle w:val="1-BODY"/>
        <w:rPr>
          <w:rFonts w:eastAsia="MS Mincho"/>
        </w:rPr>
      </w:pPr>
    </w:p>
    <w:p w14:paraId="33613ACF" w14:textId="77777777" w:rsidR="000F030C" w:rsidRDefault="000F030C" w:rsidP="00B2687D">
      <w:pPr>
        <w:pStyle w:val="1-BODY"/>
        <w:rPr>
          <w:rFonts w:eastAsia="MS Mincho"/>
        </w:rPr>
      </w:pPr>
    </w:p>
    <w:p w14:paraId="3419E01B" w14:textId="77777777" w:rsidR="000F030C" w:rsidRPr="00BB41BC" w:rsidRDefault="000F030C" w:rsidP="00B2687D">
      <w:pPr>
        <w:pStyle w:val="1-BODY"/>
        <w:rPr>
          <w:rFonts w:eastAsia="Times New Roman"/>
        </w:rPr>
      </w:pPr>
    </w:p>
    <w:p w14:paraId="5FB73B88" w14:textId="77777777" w:rsidR="000F030C" w:rsidRPr="00BB41BC" w:rsidRDefault="000F030C" w:rsidP="00B2687D">
      <w:pPr>
        <w:pStyle w:val="1-BODY"/>
        <w:rPr>
          <w:rFonts w:eastAsia="Times New Roman"/>
        </w:rPr>
      </w:pPr>
    </w:p>
    <w:p w14:paraId="1373B470" w14:textId="77777777" w:rsidR="000F030C" w:rsidRPr="00BB41BC" w:rsidRDefault="000F030C" w:rsidP="00B2687D">
      <w:pPr>
        <w:pStyle w:val="1-BODY"/>
        <w:rPr>
          <w:rFonts w:eastAsia="Times New Roman"/>
        </w:rPr>
      </w:pPr>
    </w:p>
    <w:p w14:paraId="58DDF2F8" w14:textId="77777777" w:rsidR="000F030C" w:rsidRPr="0070670C" w:rsidRDefault="000F030C" w:rsidP="0070670C">
      <w:pPr>
        <w:pStyle w:val="1-BODY"/>
      </w:pPr>
    </w:p>
    <w:p w14:paraId="55BEFC78" w14:textId="77777777" w:rsidR="000F030C" w:rsidRPr="00BB41BC" w:rsidRDefault="000F030C" w:rsidP="00B2687D">
      <w:pPr>
        <w:pStyle w:val="1-BODY"/>
        <w:rPr>
          <w:rFonts w:eastAsia="Times New Roman"/>
        </w:rPr>
      </w:pPr>
    </w:p>
    <w:p w14:paraId="1AE86269" w14:textId="77777777" w:rsidR="000F030C" w:rsidRPr="00BB41BC" w:rsidRDefault="000F030C" w:rsidP="00B2687D">
      <w:pPr>
        <w:pStyle w:val="1-BODY"/>
        <w:rPr>
          <w:rFonts w:eastAsia="Times New Roman"/>
        </w:rPr>
      </w:pPr>
    </w:p>
    <w:p w14:paraId="60140F50" w14:textId="77777777" w:rsidR="000F030C" w:rsidRPr="00BB41BC" w:rsidRDefault="000F030C" w:rsidP="00B2687D">
      <w:pPr>
        <w:pStyle w:val="1-BODY"/>
        <w:rPr>
          <w:rFonts w:eastAsia="Times New Roman"/>
        </w:rPr>
      </w:pPr>
    </w:p>
    <w:p w14:paraId="7C9C609A" w14:textId="77777777" w:rsidR="000F030C" w:rsidRPr="00BB41BC" w:rsidRDefault="000F030C" w:rsidP="00B2687D">
      <w:pPr>
        <w:pStyle w:val="1-BODY"/>
        <w:rPr>
          <w:rFonts w:eastAsia="Times New Roman"/>
        </w:rPr>
      </w:pPr>
    </w:p>
    <w:p w14:paraId="1632ED68" w14:textId="77777777" w:rsidR="000F030C" w:rsidRPr="00BB41BC" w:rsidRDefault="000F030C" w:rsidP="00B2687D">
      <w:pPr>
        <w:pStyle w:val="1-BODY"/>
        <w:rPr>
          <w:rFonts w:eastAsia="Times New Roman"/>
        </w:rPr>
      </w:pPr>
    </w:p>
    <w:p w14:paraId="3ACA7331" w14:textId="77777777" w:rsidR="000F030C" w:rsidRPr="00BB41BC" w:rsidRDefault="000F030C" w:rsidP="00B2687D">
      <w:pPr>
        <w:pStyle w:val="1-BODY"/>
        <w:rPr>
          <w:rFonts w:eastAsia="Times New Roman"/>
        </w:rPr>
      </w:pPr>
    </w:p>
    <w:p w14:paraId="03B1F26D" w14:textId="77777777" w:rsidR="000F030C" w:rsidRPr="00BB41BC" w:rsidRDefault="000F030C" w:rsidP="00B2687D">
      <w:pPr>
        <w:pStyle w:val="1-BODY"/>
      </w:pPr>
    </w:p>
    <w:p w14:paraId="5CADE7FC" w14:textId="77777777" w:rsidR="000F030C" w:rsidRPr="001F6084" w:rsidRDefault="000F030C" w:rsidP="00FA1965">
      <w:pPr>
        <w:pStyle w:val="1-SUBHEADE"/>
        <w:rPr>
          <w:lang w:val="en-CA"/>
        </w:rPr>
      </w:pPr>
      <w:r w:rsidRPr="001F6084">
        <w:rPr>
          <w:lang w:val="en-CA"/>
        </w:rPr>
        <w:t>Terms and Conditions of Use</w:t>
      </w:r>
    </w:p>
    <w:p w14:paraId="16A984B8" w14:textId="77777777" w:rsidR="000F030C" w:rsidRPr="001F6084" w:rsidRDefault="000F030C" w:rsidP="00FA1965">
      <w:pPr>
        <w:pStyle w:val="1-BODY"/>
        <w:rPr>
          <w:rFonts w:eastAsia="MS Mincho"/>
          <w:i/>
          <w:iCs/>
        </w:rPr>
      </w:pPr>
      <w:r w:rsidRPr="001F6084">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ACHIEVE Centre for Leadership.</w:t>
      </w:r>
    </w:p>
    <w:p w14:paraId="005535FA" w14:textId="77777777" w:rsidR="000F030C" w:rsidRPr="001F6084" w:rsidRDefault="000F030C" w:rsidP="00FA1965">
      <w:pPr>
        <w:pStyle w:val="1-BODY"/>
        <w:rPr>
          <w:rFonts w:eastAsia="MS Mincho"/>
          <w:i/>
          <w:iCs/>
        </w:rPr>
      </w:pPr>
      <w:r w:rsidRPr="001F6084">
        <w:rPr>
          <w:rFonts w:eastAsia="MS Mincho"/>
          <w:i/>
          <w:iCs/>
        </w:rPr>
        <w:t>Purchased manuals are intended for individual use only. For not-for-profit training purposes (e.g., internal training, university or college courses, etc.) material may be used when manuals are purchased for each participant. Use of resource manuals by for profit training organizations, hosting of public workshops using ACHIEVE resource manuals, or representing oneself as an ACHIEVE trainer is not permitted. Please contact us if you have questions.</w:t>
      </w:r>
    </w:p>
    <w:p w14:paraId="600474F6" w14:textId="54A22F88" w:rsidR="000F030C" w:rsidRPr="001F6084" w:rsidRDefault="000F030C" w:rsidP="00FA1965">
      <w:pPr>
        <w:pStyle w:val="1-BODY"/>
        <w:jc w:val="right"/>
        <w:rPr>
          <w:rFonts w:eastAsia="MS Mincho"/>
        </w:rPr>
      </w:pPr>
      <w:r w:rsidRPr="001F6084">
        <w:rPr>
          <w:rFonts w:eastAsia="MS Mincho"/>
        </w:rPr>
        <w:t>V0</w:t>
      </w:r>
      <w:r>
        <w:rPr>
          <w:rFonts w:eastAsia="MS Mincho"/>
        </w:rPr>
        <w:t>2</w:t>
      </w:r>
      <w:r w:rsidRPr="001F6084">
        <w:rPr>
          <w:rFonts w:eastAsia="MS Mincho"/>
        </w:rPr>
        <w:t>_202</w:t>
      </w:r>
      <w:r>
        <w:rPr>
          <w:rFonts w:eastAsia="MS Mincho"/>
        </w:rPr>
        <w:t>6</w:t>
      </w:r>
      <w:r w:rsidRPr="001F6084">
        <w:rPr>
          <w:rFonts w:eastAsia="MS Mincho"/>
        </w:rPr>
        <w:t>.0</w:t>
      </w:r>
      <w:r w:rsidR="003E2CCF">
        <w:rPr>
          <w:rFonts w:eastAsia="MS Mincho"/>
        </w:rPr>
        <w:t>3</w:t>
      </w:r>
      <w:r w:rsidRPr="001F6084">
        <w:rPr>
          <w:rFonts w:eastAsia="MS Mincho"/>
        </w:rPr>
        <w:br w:type="page"/>
      </w:r>
    </w:p>
    <w:p w14:paraId="2607E39A" w14:textId="77777777" w:rsidR="000F030C" w:rsidRPr="001F6084" w:rsidRDefault="000F030C" w:rsidP="00FA1965">
      <w:pPr>
        <w:pStyle w:val="1-SUBHEADE"/>
        <w:rPr>
          <w:lang w:val="en-CA"/>
        </w:rPr>
      </w:pPr>
      <w:r w:rsidRPr="001F6084">
        <w:rPr>
          <w:lang w:val="en-CA"/>
        </w:rPr>
        <w:lastRenderedPageBreak/>
        <w:t>Disclaimer</w:t>
      </w:r>
    </w:p>
    <w:p w14:paraId="17B351D5" w14:textId="77777777" w:rsidR="000F030C" w:rsidRPr="001F6084" w:rsidRDefault="000F030C" w:rsidP="00FA1965">
      <w:pPr>
        <w:pStyle w:val="1-BODY"/>
        <w:rPr>
          <w:rFonts w:eastAsia="MS Mincho"/>
        </w:rPr>
      </w:pPr>
      <w:r w:rsidRPr="001F6084">
        <w:rPr>
          <w:rFonts w:eastAsia="MS Mincho"/>
        </w:rPr>
        <w:t>All information provided in or throughout this course, manuals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ACHIEVE Centre for Leadership believes that the information is accurate and reliable as presented, we do not guarantee that the information will always be accurate or current. We and any of our employees, directors, shareholders, officers, agents, affiliates, licensors or suppliers are not legally liable to any person for damages arising out of or related to the use or application of the contents of this course, manual, and/or training and the information contained within them. You agree at all times to indemnify, defend and hold harmless ACHIEVE Centre for Leadership and trainers of all actions, proceedings, costs, claims, damages, demands, liabilities and expenses whatsoever (including legal and other fees and disbursements) sustained, incurred or paid by us directly or indirectly in respect of the use or application of the contents of this course, manual, and/or training and the information.</w:t>
      </w:r>
    </w:p>
    <w:p w14:paraId="55570569" w14:textId="77777777" w:rsidR="000F030C" w:rsidRPr="001F6084" w:rsidRDefault="000F030C" w:rsidP="00FA1965">
      <w:pPr>
        <w:pStyle w:val="1-BODY"/>
      </w:pPr>
    </w:p>
    <w:p w14:paraId="06776D5B" w14:textId="77777777" w:rsidR="000F030C" w:rsidRPr="001F6084" w:rsidRDefault="000F030C" w:rsidP="00FA1965">
      <w:pPr>
        <w:pStyle w:val="1-SUBHEADE"/>
        <w:rPr>
          <w:lang w:val="en-CA"/>
        </w:rPr>
      </w:pPr>
      <w:r w:rsidRPr="001F6084">
        <w:rPr>
          <w:lang w:val="en-CA"/>
        </w:rPr>
        <w:t>Purchasing Additional Manuals</w:t>
      </w:r>
    </w:p>
    <w:p w14:paraId="2EAAF83A" w14:textId="77777777" w:rsidR="000F030C" w:rsidRPr="001F6084" w:rsidRDefault="000F030C" w:rsidP="00FA1965">
      <w:pPr>
        <w:pStyle w:val="1-BODY"/>
        <w:rPr>
          <w:rFonts w:eastAsia="MS Mincho"/>
        </w:rPr>
      </w:pPr>
      <w:r w:rsidRPr="001F6084">
        <w:rPr>
          <w:rFonts w:eastAsia="MS Mincho"/>
        </w:rPr>
        <w:t>Available in PDF or print form</w:t>
      </w:r>
      <w:r>
        <w:rPr>
          <w:rFonts w:eastAsia="MS Mincho"/>
        </w:rPr>
        <w:t>at</w:t>
      </w:r>
      <w:r w:rsidRPr="001F6084">
        <w:rPr>
          <w:rFonts w:eastAsia="MS Mincho"/>
        </w:rPr>
        <w:t xml:space="preserve">, copies of this manual and others by ACHIEVE can be purchased at </w:t>
      </w:r>
      <w:r w:rsidRPr="00BC5427">
        <w:rPr>
          <w:rFonts w:eastAsia="MS Mincho"/>
        </w:rPr>
        <w:t>www.achievecentre.com</w:t>
      </w:r>
      <w:r w:rsidRPr="001F6084">
        <w:rPr>
          <w:rFonts w:eastAsia="MS Mincho"/>
        </w:rPr>
        <w:t>.</w:t>
      </w:r>
    </w:p>
    <w:p w14:paraId="70019D70" w14:textId="77777777" w:rsidR="000F030C" w:rsidRPr="001F6084" w:rsidRDefault="000F030C" w:rsidP="00FA1965">
      <w:pPr>
        <w:pStyle w:val="1-BODY"/>
        <w:rPr>
          <w:rFonts w:eastAsia="MS Mincho"/>
        </w:rPr>
      </w:pPr>
    </w:p>
    <w:p w14:paraId="0901BFC3" w14:textId="77777777" w:rsidR="000F030C" w:rsidRPr="001F6084" w:rsidRDefault="000F030C" w:rsidP="00FA1965">
      <w:pPr>
        <w:pStyle w:val="1-SUBHEADE"/>
        <w:rPr>
          <w:lang w:val="en-CA"/>
        </w:rPr>
      </w:pPr>
      <w:r w:rsidRPr="001F6084">
        <w:rPr>
          <w:lang w:val="en-CA"/>
        </w:rPr>
        <w:t>Contact</w:t>
      </w:r>
    </w:p>
    <w:p w14:paraId="232648E0" w14:textId="77777777" w:rsidR="000F030C" w:rsidRPr="001F6084" w:rsidRDefault="000F030C" w:rsidP="00FA1965">
      <w:pPr>
        <w:pStyle w:val="1-BODY"/>
      </w:pPr>
      <w:r w:rsidRPr="001F6084">
        <w:t>877.270.9776</w:t>
      </w:r>
    </w:p>
    <w:p w14:paraId="0EC67339" w14:textId="77777777" w:rsidR="000F030C" w:rsidRPr="001F6084" w:rsidRDefault="000F030C" w:rsidP="00FA1965">
      <w:pPr>
        <w:pStyle w:val="1-BODY"/>
      </w:pPr>
      <w:r w:rsidRPr="00BC5427">
        <w:t>info@achievecentre.com</w:t>
      </w:r>
    </w:p>
    <w:p w14:paraId="6E3F0DDF" w14:textId="77777777" w:rsidR="000F030C" w:rsidRPr="001F6084" w:rsidRDefault="000F030C" w:rsidP="00FA1965">
      <w:pPr>
        <w:pStyle w:val="1-BODY"/>
      </w:pPr>
      <w:r w:rsidRPr="00BC5427">
        <w:t>www.achievecentre.com</w:t>
      </w:r>
    </w:p>
    <w:p w14:paraId="04041EC0" w14:textId="77777777" w:rsidR="000F030C" w:rsidRPr="001F6084" w:rsidRDefault="000F030C" w:rsidP="00FA1965">
      <w:pPr>
        <w:pStyle w:val="1-BODY"/>
      </w:pPr>
      <w:r w:rsidRPr="001F6084">
        <w:br w:type="page"/>
      </w:r>
    </w:p>
    <w:p w14:paraId="2D1C4D3F" w14:textId="77777777" w:rsidR="000F030C" w:rsidRPr="00E91552" w:rsidRDefault="000F030C" w:rsidP="00E91552">
      <w:pPr>
        <w:pStyle w:val="1-BODY"/>
        <w:spacing w:after="240"/>
        <w:rPr>
          <w:rFonts w:ascii="Nunito Sans Black" w:eastAsiaTheme="minorHAnsi" w:hAnsi="Nunito Sans Black"/>
          <w:sz w:val="40"/>
          <w:szCs w:val="40"/>
        </w:rPr>
      </w:pPr>
      <w:r w:rsidRPr="00E91552">
        <w:rPr>
          <w:rFonts w:ascii="Nunito Sans Black" w:eastAsiaTheme="minorHAnsi" w:hAnsi="Nunito Sans Black"/>
          <w:sz w:val="40"/>
          <w:szCs w:val="40"/>
        </w:rPr>
        <w:lastRenderedPageBreak/>
        <w:t>Table of Contents</w:t>
      </w:r>
    </w:p>
    <w:p w14:paraId="0BE1609E" w14:textId="14667741" w:rsidR="000F030C" w:rsidRDefault="000F030C">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8368409" w:history="1">
        <w:r w:rsidRPr="00B87E48">
          <w:rPr>
            <w:rStyle w:val="Hyperlink"/>
            <w:noProof/>
          </w:rPr>
          <w:t>Section 01 | Subheadings</w:t>
        </w:r>
        <w:r>
          <w:rPr>
            <w:noProof/>
            <w:webHidden/>
          </w:rPr>
          <w:tab/>
        </w:r>
        <w:r>
          <w:rPr>
            <w:noProof/>
            <w:webHidden/>
          </w:rPr>
          <w:fldChar w:fldCharType="begin"/>
        </w:r>
        <w:r>
          <w:rPr>
            <w:noProof/>
            <w:webHidden/>
          </w:rPr>
          <w:instrText xml:space="preserve"> PAGEREF _Toc228368409 \h </w:instrText>
        </w:r>
        <w:r>
          <w:rPr>
            <w:noProof/>
            <w:webHidden/>
          </w:rPr>
        </w:r>
        <w:r>
          <w:rPr>
            <w:noProof/>
            <w:webHidden/>
          </w:rPr>
          <w:fldChar w:fldCharType="separate"/>
        </w:r>
        <w:r>
          <w:rPr>
            <w:noProof/>
            <w:webHidden/>
          </w:rPr>
          <w:t>1</w:t>
        </w:r>
        <w:r>
          <w:rPr>
            <w:noProof/>
            <w:webHidden/>
          </w:rPr>
          <w:fldChar w:fldCharType="end"/>
        </w:r>
      </w:hyperlink>
    </w:p>
    <w:p w14:paraId="60443988" w14:textId="39434BED" w:rsidR="000F030C" w:rsidRDefault="000F030C">
      <w:pPr>
        <w:pStyle w:val="TOC1"/>
        <w:tabs>
          <w:tab w:val="right" w:leader="dot" w:pos="9350"/>
        </w:tabs>
        <w:rPr>
          <w:rFonts w:asciiTheme="minorHAnsi" w:hAnsiTheme="minorHAnsi" w:cstheme="minorBidi"/>
          <w:noProof/>
          <w:kern w:val="2"/>
          <w:lang w:eastAsia="en-CA"/>
          <w14:ligatures w14:val="standardContextual"/>
        </w:rPr>
      </w:pPr>
      <w:hyperlink w:anchor="_Toc228368410" w:history="1">
        <w:r w:rsidRPr="00B87E48">
          <w:rPr>
            <w:rStyle w:val="Hyperlink"/>
            <w:noProof/>
          </w:rPr>
          <w:t>Section 02 | Lists</w:t>
        </w:r>
        <w:r>
          <w:rPr>
            <w:noProof/>
            <w:webHidden/>
          </w:rPr>
          <w:tab/>
        </w:r>
        <w:r>
          <w:rPr>
            <w:noProof/>
            <w:webHidden/>
          </w:rPr>
          <w:fldChar w:fldCharType="begin"/>
        </w:r>
        <w:r>
          <w:rPr>
            <w:noProof/>
            <w:webHidden/>
          </w:rPr>
          <w:instrText xml:space="preserve"> PAGEREF _Toc228368410 \h </w:instrText>
        </w:r>
        <w:r>
          <w:rPr>
            <w:noProof/>
            <w:webHidden/>
          </w:rPr>
        </w:r>
        <w:r>
          <w:rPr>
            <w:noProof/>
            <w:webHidden/>
          </w:rPr>
          <w:fldChar w:fldCharType="separate"/>
        </w:r>
        <w:r>
          <w:rPr>
            <w:noProof/>
            <w:webHidden/>
          </w:rPr>
          <w:t>2</w:t>
        </w:r>
        <w:r>
          <w:rPr>
            <w:noProof/>
            <w:webHidden/>
          </w:rPr>
          <w:fldChar w:fldCharType="end"/>
        </w:r>
      </w:hyperlink>
    </w:p>
    <w:p w14:paraId="345FEFB9" w14:textId="4207BD65" w:rsidR="000F030C" w:rsidRDefault="000F030C">
      <w:pPr>
        <w:pStyle w:val="TOC1"/>
        <w:tabs>
          <w:tab w:val="right" w:leader="dot" w:pos="9350"/>
        </w:tabs>
        <w:rPr>
          <w:rFonts w:asciiTheme="minorHAnsi" w:hAnsiTheme="minorHAnsi" w:cstheme="minorBidi"/>
          <w:noProof/>
          <w:kern w:val="2"/>
          <w:lang w:eastAsia="en-CA"/>
          <w14:ligatures w14:val="standardContextual"/>
        </w:rPr>
      </w:pPr>
      <w:hyperlink w:anchor="_Toc228368411" w:history="1">
        <w:r w:rsidRPr="00B87E48">
          <w:rPr>
            <w:rStyle w:val="Hyperlink"/>
            <w:noProof/>
          </w:rPr>
          <w:t>Section 03 | Callout Boxes, Questions, Notes</w:t>
        </w:r>
        <w:r>
          <w:rPr>
            <w:noProof/>
            <w:webHidden/>
          </w:rPr>
          <w:tab/>
        </w:r>
        <w:r>
          <w:rPr>
            <w:noProof/>
            <w:webHidden/>
          </w:rPr>
          <w:fldChar w:fldCharType="begin"/>
        </w:r>
        <w:r>
          <w:rPr>
            <w:noProof/>
            <w:webHidden/>
          </w:rPr>
          <w:instrText xml:space="preserve"> PAGEREF _Toc228368411 \h </w:instrText>
        </w:r>
        <w:r>
          <w:rPr>
            <w:noProof/>
            <w:webHidden/>
          </w:rPr>
        </w:r>
        <w:r>
          <w:rPr>
            <w:noProof/>
            <w:webHidden/>
          </w:rPr>
          <w:fldChar w:fldCharType="separate"/>
        </w:r>
        <w:r>
          <w:rPr>
            <w:noProof/>
            <w:webHidden/>
          </w:rPr>
          <w:t>4</w:t>
        </w:r>
        <w:r>
          <w:rPr>
            <w:noProof/>
            <w:webHidden/>
          </w:rPr>
          <w:fldChar w:fldCharType="end"/>
        </w:r>
      </w:hyperlink>
    </w:p>
    <w:p w14:paraId="5F7C5376" w14:textId="2DC31EE8" w:rsidR="000F030C" w:rsidRDefault="000F030C">
      <w:pPr>
        <w:pStyle w:val="TOC1"/>
        <w:tabs>
          <w:tab w:val="right" w:leader="dot" w:pos="9350"/>
        </w:tabs>
        <w:rPr>
          <w:rFonts w:asciiTheme="minorHAnsi" w:hAnsiTheme="minorHAnsi" w:cstheme="minorBidi"/>
          <w:noProof/>
          <w:kern w:val="2"/>
          <w:lang w:eastAsia="en-CA"/>
          <w14:ligatures w14:val="standardContextual"/>
        </w:rPr>
      </w:pPr>
      <w:hyperlink w:anchor="_Toc228368412" w:history="1">
        <w:r w:rsidRPr="00B87E48">
          <w:rPr>
            <w:rStyle w:val="Hyperlink"/>
            <w:noProof/>
            <w:bdr w:val="none" w:sz="0" w:space="0" w:color="auto" w:frame="1"/>
          </w:rPr>
          <w:t>Workshop Reflection and Application</w:t>
        </w:r>
        <w:r>
          <w:rPr>
            <w:noProof/>
            <w:webHidden/>
          </w:rPr>
          <w:tab/>
        </w:r>
        <w:r>
          <w:rPr>
            <w:noProof/>
            <w:webHidden/>
          </w:rPr>
          <w:fldChar w:fldCharType="begin"/>
        </w:r>
        <w:r>
          <w:rPr>
            <w:noProof/>
            <w:webHidden/>
          </w:rPr>
          <w:instrText xml:space="preserve"> PAGEREF _Toc228368412 \h </w:instrText>
        </w:r>
        <w:r>
          <w:rPr>
            <w:noProof/>
            <w:webHidden/>
          </w:rPr>
        </w:r>
        <w:r>
          <w:rPr>
            <w:noProof/>
            <w:webHidden/>
          </w:rPr>
          <w:fldChar w:fldCharType="separate"/>
        </w:r>
        <w:r>
          <w:rPr>
            <w:noProof/>
            <w:webHidden/>
          </w:rPr>
          <w:t>5</w:t>
        </w:r>
        <w:r>
          <w:rPr>
            <w:noProof/>
            <w:webHidden/>
          </w:rPr>
          <w:fldChar w:fldCharType="end"/>
        </w:r>
      </w:hyperlink>
    </w:p>
    <w:p w14:paraId="3F9ACC1B" w14:textId="68643F5D" w:rsidR="000F030C" w:rsidRDefault="000F030C">
      <w:pPr>
        <w:pStyle w:val="TOC1"/>
        <w:tabs>
          <w:tab w:val="right" w:leader="dot" w:pos="9350"/>
        </w:tabs>
        <w:rPr>
          <w:rFonts w:asciiTheme="minorHAnsi" w:hAnsiTheme="minorHAnsi" w:cstheme="minorBidi"/>
          <w:noProof/>
          <w:kern w:val="2"/>
          <w:lang w:eastAsia="en-CA"/>
          <w14:ligatures w14:val="standardContextual"/>
        </w:rPr>
      </w:pPr>
      <w:hyperlink w:anchor="_Toc228368413" w:history="1">
        <w:r w:rsidRPr="00B87E48">
          <w:rPr>
            <w:rStyle w:val="Hyperlink"/>
            <w:noProof/>
            <w:bdr w:val="none" w:sz="0" w:space="0" w:color="auto" w:frame="1"/>
          </w:rPr>
          <w:t>ACHIEVE Workshops and Services</w:t>
        </w:r>
        <w:r>
          <w:rPr>
            <w:noProof/>
            <w:webHidden/>
          </w:rPr>
          <w:tab/>
        </w:r>
        <w:r>
          <w:rPr>
            <w:noProof/>
            <w:webHidden/>
          </w:rPr>
          <w:fldChar w:fldCharType="begin"/>
        </w:r>
        <w:r>
          <w:rPr>
            <w:noProof/>
            <w:webHidden/>
          </w:rPr>
          <w:instrText xml:space="preserve"> PAGEREF _Toc228368413 \h </w:instrText>
        </w:r>
        <w:r>
          <w:rPr>
            <w:noProof/>
            <w:webHidden/>
          </w:rPr>
        </w:r>
        <w:r>
          <w:rPr>
            <w:noProof/>
            <w:webHidden/>
          </w:rPr>
          <w:fldChar w:fldCharType="separate"/>
        </w:r>
        <w:r>
          <w:rPr>
            <w:noProof/>
            <w:webHidden/>
          </w:rPr>
          <w:t>7</w:t>
        </w:r>
        <w:r>
          <w:rPr>
            <w:noProof/>
            <w:webHidden/>
          </w:rPr>
          <w:fldChar w:fldCharType="end"/>
        </w:r>
      </w:hyperlink>
    </w:p>
    <w:p w14:paraId="3094F36A" w14:textId="6D74882B" w:rsidR="000F030C" w:rsidRDefault="000F030C">
      <w:pPr>
        <w:pStyle w:val="TOC1"/>
        <w:tabs>
          <w:tab w:val="right" w:leader="dot" w:pos="9350"/>
        </w:tabs>
        <w:rPr>
          <w:rFonts w:asciiTheme="minorHAnsi" w:hAnsiTheme="minorHAnsi" w:cstheme="minorBidi"/>
          <w:noProof/>
          <w:kern w:val="2"/>
          <w:lang w:eastAsia="en-CA"/>
          <w14:ligatures w14:val="standardContextual"/>
        </w:rPr>
      </w:pPr>
      <w:hyperlink w:anchor="_Toc228368414" w:history="1">
        <w:r w:rsidRPr="00B87E48">
          <w:rPr>
            <w:rStyle w:val="Hyperlink"/>
            <w:noProof/>
          </w:rPr>
          <w:t>Workshop Evaluation Form</w:t>
        </w:r>
        <w:r>
          <w:rPr>
            <w:noProof/>
            <w:webHidden/>
          </w:rPr>
          <w:tab/>
        </w:r>
        <w:r>
          <w:rPr>
            <w:noProof/>
            <w:webHidden/>
          </w:rPr>
          <w:fldChar w:fldCharType="begin"/>
        </w:r>
        <w:r>
          <w:rPr>
            <w:noProof/>
            <w:webHidden/>
          </w:rPr>
          <w:instrText xml:space="preserve"> PAGEREF _Toc228368414 \h </w:instrText>
        </w:r>
        <w:r>
          <w:rPr>
            <w:noProof/>
            <w:webHidden/>
          </w:rPr>
        </w:r>
        <w:r>
          <w:rPr>
            <w:noProof/>
            <w:webHidden/>
          </w:rPr>
          <w:fldChar w:fldCharType="separate"/>
        </w:r>
        <w:r>
          <w:rPr>
            <w:noProof/>
            <w:webHidden/>
          </w:rPr>
          <w:t>8</w:t>
        </w:r>
        <w:r>
          <w:rPr>
            <w:noProof/>
            <w:webHidden/>
          </w:rPr>
          <w:fldChar w:fldCharType="end"/>
        </w:r>
      </w:hyperlink>
    </w:p>
    <w:p w14:paraId="0A9A78B4" w14:textId="5D4AE78C" w:rsidR="000F030C" w:rsidRDefault="000F030C" w:rsidP="00395E7B">
      <w:pPr>
        <w:pStyle w:val="1-BODY"/>
        <w:rPr>
          <w:rFonts w:asciiTheme="minorHAnsi" w:eastAsiaTheme="minorHAnsi" w:hAnsiTheme="minorHAnsi" w:cstheme="minorBidi"/>
          <w:lang w:eastAsia="en-US"/>
        </w:rPr>
        <w:sectPr w:rsidR="000F030C" w:rsidSect="000F030C">
          <w:footerReference w:type="even" r:id="rId11"/>
          <w:footerReference w:type="default" r:id="rId12"/>
          <w:footerReference w:type="first" r:id="rId13"/>
          <w:pgSz w:w="12240" w:h="15840" w:code="1"/>
          <w:pgMar w:top="1440" w:right="1440" w:bottom="1440" w:left="1440" w:header="709" w:footer="709" w:gutter="0"/>
          <w:cols w:space="720"/>
          <w:titlePg/>
          <w:docGrid w:linePitch="326"/>
        </w:sectPr>
      </w:pPr>
      <w:r>
        <w:rPr>
          <w:rFonts w:asciiTheme="minorHAnsi" w:eastAsiaTheme="minorHAnsi" w:hAnsiTheme="minorHAnsi" w:cstheme="minorBidi"/>
          <w:lang w:eastAsia="en-US"/>
        </w:rPr>
        <w:fldChar w:fldCharType="end"/>
      </w:r>
    </w:p>
    <w:p w14:paraId="45AAD789" w14:textId="58949BC9" w:rsidR="00656A5F" w:rsidRDefault="00656A5F" w:rsidP="0092177A">
      <w:pPr>
        <w:pStyle w:val="1-SECTIONHEADING"/>
      </w:pPr>
      <w:bookmarkStart w:id="4" w:name="_Toc228368409"/>
      <w:bookmarkEnd w:id="2"/>
      <w:bookmarkEnd w:id="3"/>
      <w:r>
        <w:lastRenderedPageBreak/>
        <w:t>Section 01 | Subheadings</w:t>
      </w:r>
      <w:bookmarkEnd w:id="1"/>
      <w:bookmarkEnd w:id="4"/>
    </w:p>
    <w:p w14:paraId="1925A688" w14:textId="77777777" w:rsidR="00656A5F" w:rsidRDefault="00656A5F" w:rsidP="00656A5F">
      <w:pPr>
        <w:pStyle w:val="1-SUBHEADA"/>
        <w:rPr>
          <w:lang w:val="en-US"/>
        </w:rPr>
      </w:pPr>
      <w:r w:rsidRPr="00BF4681">
        <w:rPr>
          <w:lang w:val="en-US"/>
        </w:rPr>
        <w:t>SUBHEAD A</w:t>
      </w:r>
    </w:p>
    <w:p w14:paraId="54726714" w14:textId="77777777" w:rsidR="00656A5F" w:rsidRPr="00BF4681" w:rsidRDefault="00656A5F" w:rsidP="00656A5F">
      <w:pPr>
        <w:pStyle w:val="1-BODY"/>
        <w:rPr>
          <w:lang w:val="en-US" w:eastAsia="en-US"/>
        </w:rPr>
      </w:pPr>
    </w:p>
    <w:p w14:paraId="43E94288" w14:textId="77777777" w:rsidR="00656A5F" w:rsidRDefault="00656A5F" w:rsidP="00656A5F">
      <w:pPr>
        <w:pStyle w:val="1-SUBHEADB"/>
        <w:rPr>
          <w:lang w:val="en-US"/>
        </w:rPr>
      </w:pPr>
      <w:r w:rsidRPr="00BF4681">
        <w:rPr>
          <w:lang w:val="en-US"/>
        </w:rPr>
        <w:t>Subhead B</w:t>
      </w:r>
    </w:p>
    <w:p w14:paraId="66AA3432" w14:textId="77777777" w:rsidR="00656A5F" w:rsidRPr="00BF4681" w:rsidRDefault="00656A5F" w:rsidP="00656A5F">
      <w:pPr>
        <w:pStyle w:val="1-BODY"/>
        <w:rPr>
          <w:lang w:val="en-US" w:eastAsia="en-US"/>
        </w:rPr>
      </w:pPr>
    </w:p>
    <w:p w14:paraId="2AA1455F" w14:textId="77777777" w:rsidR="00656A5F" w:rsidRDefault="00656A5F" w:rsidP="00656A5F">
      <w:pPr>
        <w:pStyle w:val="1-SUBHEADC"/>
      </w:pPr>
      <w:r w:rsidRPr="00BF4681">
        <w:t>Subhead C</w:t>
      </w:r>
    </w:p>
    <w:p w14:paraId="07EF13E0" w14:textId="77777777" w:rsidR="00656A5F" w:rsidRPr="00BF4681" w:rsidRDefault="00656A5F" w:rsidP="00656A5F">
      <w:pPr>
        <w:pStyle w:val="1-BODY"/>
        <w:rPr>
          <w:lang w:val="en-US" w:eastAsia="en-US"/>
        </w:rPr>
      </w:pPr>
    </w:p>
    <w:p w14:paraId="79DA1AFD" w14:textId="77777777" w:rsidR="00656A5F" w:rsidRDefault="00656A5F" w:rsidP="00656A5F">
      <w:pPr>
        <w:pStyle w:val="1-SUBHEADD"/>
        <w:rPr>
          <w:lang w:val="en-US"/>
        </w:rPr>
      </w:pPr>
      <w:r w:rsidRPr="00BF4681">
        <w:rPr>
          <w:lang w:val="en-US"/>
        </w:rPr>
        <w:t>Subhead D</w:t>
      </w:r>
    </w:p>
    <w:p w14:paraId="37281E78" w14:textId="77777777" w:rsidR="00656A5F" w:rsidRPr="00656A5F" w:rsidRDefault="00656A5F" w:rsidP="00656A5F">
      <w:pPr>
        <w:pStyle w:val="1-BODY"/>
        <w:rPr>
          <w:lang w:val="en-US"/>
        </w:rPr>
      </w:pPr>
    </w:p>
    <w:p w14:paraId="461B6DC6" w14:textId="77777777" w:rsidR="00656A5F" w:rsidRPr="0092177A" w:rsidRDefault="00656A5F" w:rsidP="0092177A">
      <w:pPr>
        <w:pStyle w:val="1-BODY"/>
      </w:pPr>
      <w:r>
        <w:br w:type="page"/>
      </w:r>
    </w:p>
    <w:p w14:paraId="254F17F4" w14:textId="53BCBFD3" w:rsidR="00656A5F" w:rsidRDefault="00656A5F" w:rsidP="0092177A">
      <w:pPr>
        <w:pStyle w:val="1-SECTIONHEADING"/>
      </w:pPr>
      <w:bookmarkStart w:id="5" w:name="_Toc228367651"/>
      <w:bookmarkStart w:id="6" w:name="_Toc228368410"/>
      <w:r>
        <w:lastRenderedPageBreak/>
        <w:t>Section 02 | Lists</w:t>
      </w:r>
      <w:bookmarkEnd w:id="5"/>
      <w:bookmarkEnd w:id="6"/>
    </w:p>
    <w:p w14:paraId="2BB957F0" w14:textId="77777777" w:rsidR="00656A5F" w:rsidRDefault="00656A5F" w:rsidP="00656A5F">
      <w:pPr>
        <w:pStyle w:val="1-SUBHEADA"/>
      </w:pPr>
      <w:r>
        <w:t>Bulleted List (Single Column)</w:t>
      </w:r>
    </w:p>
    <w:p w14:paraId="006F5F12" w14:textId="77777777" w:rsidR="00656A5F" w:rsidRDefault="00656A5F" w:rsidP="00656A5F">
      <w:pPr>
        <w:pStyle w:val="1-BULLETS"/>
      </w:pPr>
      <w:r>
        <w:t>Point one</w:t>
      </w:r>
    </w:p>
    <w:p w14:paraId="4B9EE797" w14:textId="77777777" w:rsidR="00656A5F" w:rsidRDefault="00656A5F" w:rsidP="00656A5F">
      <w:pPr>
        <w:pStyle w:val="1-BULLETS"/>
      </w:pPr>
      <w:r>
        <w:t>Point two</w:t>
      </w:r>
    </w:p>
    <w:p w14:paraId="2A277296" w14:textId="77777777" w:rsidR="00656A5F" w:rsidRDefault="00656A5F" w:rsidP="00656A5F">
      <w:pPr>
        <w:pStyle w:val="1-BULLETS"/>
      </w:pPr>
      <w:r>
        <w:t>Point three</w:t>
      </w:r>
    </w:p>
    <w:p w14:paraId="4663A48E" w14:textId="77777777" w:rsidR="00656A5F" w:rsidRPr="00174E70" w:rsidRDefault="00656A5F" w:rsidP="00656A5F">
      <w:pPr>
        <w:pStyle w:val="1-BODY"/>
        <w:rPr>
          <w:lang w:eastAsia="en-US"/>
        </w:rPr>
      </w:pPr>
    </w:p>
    <w:p w14:paraId="77ACC109" w14:textId="77777777" w:rsidR="00656A5F" w:rsidRDefault="00656A5F" w:rsidP="00656A5F">
      <w:pPr>
        <w:pStyle w:val="1-SUBHEADA"/>
      </w:pPr>
      <w:r>
        <w:t>Bulleted List (Two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656A5F" w:rsidRPr="00BB41BC" w14:paraId="5D7BA855" w14:textId="77777777" w:rsidTr="005E0D83">
        <w:trPr>
          <w:trHeight w:val="1222"/>
        </w:trPr>
        <w:tc>
          <w:tcPr>
            <w:tcW w:w="4672" w:type="dxa"/>
            <w:shd w:val="clear" w:color="auto" w:fill="FFFFFF" w:themeFill="background1"/>
          </w:tcPr>
          <w:p w14:paraId="3976743A" w14:textId="77777777" w:rsidR="00656A5F" w:rsidRPr="0009054A" w:rsidRDefault="00656A5F" w:rsidP="005E0D83">
            <w:pPr>
              <w:pStyle w:val="1-BULLETS"/>
              <w:ind w:left="884"/>
            </w:pPr>
            <w:r w:rsidRPr="0009054A">
              <w:t>Point one</w:t>
            </w:r>
          </w:p>
          <w:p w14:paraId="10559596" w14:textId="77777777" w:rsidR="00656A5F" w:rsidRPr="0009054A" w:rsidRDefault="00656A5F" w:rsidP="005E0D83">
            <w:pPr>
              <w:pStyle w:val="1-BULLETS"/>
              <w:ind w:left="884"/>
            </w:pPr>
            <w:r w:rsidRPr="0009054A">
              <w:t>Point two</w:t>
            </w:r>
          </w:p>
          <w:p w14:paraId="3E585E07" w14:textId="77777777" w:rsidR="00656A5F" w:rsidRPr="0009054A" w:rsidRDefault="00656A5F" w:rsidP="005E0D83">
            <w:pPr>
              <w:pStyle w:val="1-BULLETS"/>
              <w:ind w:left="884"/>
            </w:pPr>
            <w:r w:rsidRPr="0009054A">
              <w:t>Point three</w:t>
            </w:r>
          </w:p>
        </w:tc>
        <w:tc>
          <w:tcPr>
            <w:tcW w:w="4673" w:type="dxa"/>
            <w:shd w:val="clear" w:color="auto" w:fill="FFFFFF" w:themeFill="background1"/>
          </w:tcPr>
          <w:p w14:paraId="5F1C17C5" w14:textId="77777777" w:rsidR="00656A5F" w:rsidRPr="0009054A" w:rsidRDefault="00656A5F" w:rsidP="005E0D83">
            <w:pPr>
              <w:pStyle w:val="1-BULLETS"/>
              <w:ind w:left="325"/>
            </w:pPr>
            <w:r w:rsidRPr="0009054A">
              <w:t>Point four</w:t>
            </w:r>
          </w:p>
          <w:p w14:paraId="53C8C99D" w14:textId="77777777" w:rsidR="00656A5F" w:rsidRPr="0009054A" w:rsidRDefault="00656A5F" w:rsidP="005E0D83">
            <w:pPr>
              <w:pStyle w:val="1-BULLETS"/>
              <w:ind w:left="325"/>
            </w:pPr>
            <w:r w:rsidRPr="0009054A">
              <w:t>Point five</w:t>
            </w:r>
          </w:p>
          <w:p w14:paraId="58EB7F33" w14:textId="77777777" w:rsidR="00656A5F" w:rsidRPr="0009054A" w:rsidRDefault="00656A5F" w:rsidP="005E0D83">
            <w:pPr>
              <w:pStyle w:val="1-BULLETS"/>
              <w:ind w:left="325"/>
            </w:pPr>
            <w:r w:rsidRPr="0009054A">
              <w:t>Point six</w:t>
            </w:r>
          </w:p>
        </w:tc>
      </w:tr>
    </w:tbl>
    <w:p w14:paraId="6BF5B8CA" w14:textId="77777777" w:rsidR="00656A5F" w:rsidRPr="00174E70" w:rsidRDefault="00656A5F" w:rsidP="00656A5F">
      <w:pPr>
        <w:pStyle w:val="1-BODY"/>
        <w:rPr>
          <w:lang w:eastAsia="en-US"/>
        </w:rPr>
      </w:pPr>
    </w:p>
    <w:p w14:paraId="4CBF1D82" w14:textId="77777777" w:rsidR="00656A5F" w:rsidRDefault="00656A5F" w:rsidP="00656A5F">
      <w:pPr>
        <w:pStyle w:val="1-SUBHEADA"/>
      </w:pPr>
      <w:r>
        <w:t>Bulleted List (Three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5"/>
        <w:gridCol w:w="3115"/>
        <w:gridCol w:w="3115"/>
      </w:tblGrid>
      <w:tr w:rsidR="00656A5F" w:rsidRPr="00BB41BC" w14:paraId="19F67933" w14:textId="77777777" w:rsidTr="005E0D83">
        <w:trPr>
          <w:trHeight w:val="1222"/>
        </w:trPr>
        <w:tc>
          <w:tcPr>
            <w:tcW w:w="3115" w:type="dxa"/>
            <w:shd w:val="clear" w:color="auto" w:fill="FFFFFF" w:themeFill="background1"/>
          </w:tcPr>
          <w:p w14:paraId="5ADBF571" w14:textId="77777777" w:rsidR="00656A5F" w:rsidRPr="0009054A" w:rsidRDefault="00656A5F" w:rsidP="005E0D83">
            <w:pPr>
              <w:pStyle w:val="1-BULLETS"/>
              <w:ind w:left="884"/>
            </w:pPr>
            <w:r w:rsidRPr="0009054A">
              <w:t>Point one</w:t>
            </w:r>
          </w:p>
          <w:p w14:paraId="4363DB80" w14:textId="77777777" w:rsidR="00656A5F" w:rsidRPr="0009054A" w:rsidRDefault="00656A5F" w:rsidP="005E0D83">
            <w:pPr>
              <w:pStyle w:val="1-BULLETS"/>
              <w:ind w:left="884"/>
            </w:pPr>
            <w:r w:rsidRPr="0009054A">
              <w:t>Point two</w:t>
            </w:r>
          </w:p>
          <w:p w14:paraId="68E8831B" w14:textId="77777777" w:rsidR="00656A5F" w:rsidRPr="0009054A" w:rsidRDefault="00656A5F" w:rsidP="005E0D83">
            <w:pPr>
              <w:pStyle w:val="1-BULLETS"/>
              <w:ind w:left="884"/>
            </w:pPr>
            <w:r w:rsidRPr="0009054A">
              <w:t>Point three</w:t>
            </w:r>
          </w:p>
        </w:tc>
        <w:tc>
          <w:tcPr>
            <w:tcW w:w="3115" w:type="dxa"/>
            <w:shd w:val="clear" w:color="auto" w:fill="FFFFFF" w:themeFill="background1"/>
          </w:tcPr>
          <w:p w14:paraId="3AFA9932" w14:textId="77777777" w:rsidR="00656A5F" w:rsidRPr="0009054A" w:rsidRDefault="00656A5F" w:rsidP="005E0D83">
            <w:pPr>
              <w:pStyle w:val="1-BULLETS"/>
            </w:pPr>
            <w:r w:rsidRPr="0009054A">
              <w:t>Point four</w:t>
            </w:r>
          </w:p>
          <w:p w14:paraId="3AD3ECB4" w14:textId="77777777" w:rsidR="00656A5F" w:rsidRPr="0009054A" w:rsidRDefault="00656A5F" w:rsidP="005E0D83">
            <w:pPr>
              <w:pStyle w:val="1-BULLETS"/>
            </w:pPr>
            <w:r w:rsidRPr="0009054A">
              <w:t>Point five</w:t>
            </w:r>
          </w:p>
          <w:p w14:paraId="6F2C918D" w14:textId="77777777" w:rsidR="00656A5F" w:rsidRPr="0009054A" w:rsidRDefault="00656A5F" w:rsidP="005E0D83">
            <w:pPr>
              <w:pStyle w:val="1-BULLETS"/>
            </w:pPr>
            <w:r w:rsidRPr="0009054A">
              <w:t>Point six</w:t>
            </w:r>
          </w:p>
        </w:tc>
        <w:tc>
          <w:tcPr>
            <w:tcW w:w="3115" w:type="dxa"/>
            <w:shd w:val="clear" w:color="auto" w:fill="FFFFFF" w:themeFill="background1"/>
          </w:tcPr>
          <w:p w14:paraId="1BD8B819" w14:textId="77777777" w:rsidR="00656A5F" w:rsidRPr="0009054A" w:rsidRDefault="00656A5F" w:rsidP="005E0D83">
            <w:pPr>
              <w:pStyle w:val="1-BULLETS"/>
            </w:pPr>
            <w:r w:rsidRPr="0009054A">
              <w:t>Point seven</w:t>
            </w:r>
          </w:p>
          <w:p w14:paraId="641B63E2" w14:textId="77777777" w:rsidR="00656A5F" w:rsidRPr="0009054A" w:rsidRDefault="00656A5F" w:rsidP="005E0D83">
            <w:pPr>
              <w:pStyle w:val="1-BULLETS"/>
            </w:pPr>
            <w:r w:rsidRPr="0009054A">
              <w:t>Point eight</w:t>
            </w:r>
          </w:p>
          <w:p w14:paraId="09D3B5EA" w14:textId="77777777" w:rsidR="00656A5F" w:rsidRPr="0009054A" w:rsidRDefault="00656A5F" w:rsidP="005E0D83">
            <w:pPr>
              <w:pStyle w:val="1-BULLETS"/>
            </w:pPr>
            <w:r w:rsidRPr="0009054A">
              <w:t>Point nine</w:t>
            </w:r>
          </w:p>
        </w:tc>
      </w:tr>
    </w:tbl>
    <w:p w14:paraId="1F944CEE" w14:textId="77777777" w:rsidR="00656A5F" w:rsidRPr="00174E70" w:rsidRDefault="00656A5F" w:rsidP="00656A5F">
      <w:pPr>
        <w:pStyle w:val="1-BODY"/>
        <w:rPr>
          <w:lang w:eastAsia="en-US"/>
        </w:rPr>
      </w:pPr>
    </w:p>
    <w:p w14:paraId="1758112B" w14:textId="77777777" w:rsidR="00656A5F" w:rsidRDefault="00656A5F" w:rsidP="00656A5F">
      <w:pPr>
        <w:pStyle w:val="1-SUBHEADA"/>
      </w:pPr>
      <w:r>
        <w:t>Numbered List (Single Column)</w:t>
      </w:r>
    </w:p>
    <w:p w14:paraId="289755C5" w14:textId="77777777" w:rsidR="00656A5F" w:rsidRDefault="00656A5F" w:rsidP="00656A5F">
      <w:pPr>
        <w:pStyle w:val="1-NUMBEREDLIST"/>
        <w:numPr>
          <w:ilvl w:val="0"/>
          <w:numId w:val="7"/>
        </w:numPr>
      </w:pPr>
      <w:r>
        <w:t>First thing</w:t>
      </w:r>
    </w:p>
    <w:p w14:paraId="50C2346B" w14:textId="77777777" w:rsidR="00656A5F" w:rsidRDefault="00656A5F" w:rsidP="00656A5F">
      <w:pPr>
        <w:pStyle w:val="1-NUMBEREDLIST"/>
        <w:numPr>
          <w:ilvl w:val="0"/>
          <w:numId w:val="7"/>
        </w:numPr>
      </w:pPr>
      <w:r>
        <w:t>Second thing</w:t>
      </w:r>
    </w:p>
    <w:p w14:paraId="4561BC25" w14:textId="77777777" w:rsidR="00656A5F" w:rsidRDefault="00656A5F" w:rsidP="00656A5F">
      <w:pPr>
        <w:pStyle w:val="1-NUMBEREDLIST"/>
        <w:numPr>
          <w:ilvl w:val="0"/>
          <w:numId w:val="7"/>
        </w:numPr>
      </w:pPr>
      <w:r>
        <w:t>Third thing</w:t>
      </w:r>
    </w:p>
    <w:p w14:paraId="517BB806" w14:textId="77777777" w:rsidR="00656A5F" w:rsidRPr="00174E70" w:rsidRDefault="00656A5F" w:rsidP="00656A5F">
      <w:pPr>
        <w:pStyle w:val="1-BODY"/>
        <w:rPr>
          <w:lang w:eastAsia="en-US"/>
        </w:rPr>
      </w:pPr>
    </w:p>
    <w:p w14:paraId="124F9D31" w14:textId="77777777" w:rsidR="00656A5F" w:rsidRDefault="00656A5F" w:rsidP="00656A5F">
      <w:pPr>
        <w:pStyle w:val="1-SUBHEADA"/>
      </w:pPr>
      <w:r>
        <w:t>Numbered List (Two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656A5F" w:rsidRPr="00BB41BC" w14:paraId="751ACC82" w14:textId="77777777" w:rsidTr="005E0D83">
        <w:trPr>
          <w:trHeight w:val="1342"/>
        </w:trPr>
        <w:tc>
          <w:tcPr>
            <w:tcW w:w="4672" w:type="dxa"/>
            <w:shd w:val="clear" w:color="auto" w:fill="FFFFFF" w:themeFill="background1"/>
          </w:tcPr>
          <w:p w14:paraId="134E2091" w14:textId="77777777" w:rsidR="00656A5F" w:rsidRPr="00BB41BC" w:rsidRDefault="00656A5F" w:rsidP="005E0D83">
            <w:pPr>
              <w:pStyle w:val="1-NUMBEREDLIST"/>
              <w:numPr>
                <w:ilvl w:val="0"/>
                <w:numId w:val="11"/>
              </w:numPr>
              <w:ind w:left="463"/>
            </w:pPr>
            <w:r w:rsidRPr="00BB41BC">
              <w:t>Point one</w:t>
            </w:r>
          </w:p>
          <w:p w14:paraId="37442442" w14:textId="77777777" w:rsidR="00656A5F" w:rsidRPr="00BB41BC" w:rsidRDefault="00656A5F" w:rsidP="005E0D83">
            <w:pPr>
              <w:pStyle w:val="1-NUMBEREDLIST"/>
              <w:numPr>
                <w:ilvl w:val="0"/>
                <w:numId w:val="7"/>
              </w:numPr>
              <w:ind w:left="458"/>
            </w:pPr>
            <w:r w:rsidRPr="00BB41BC">
              <w:t>Point two</w:t>
            </w:r>
          </w:p>
          <w:p w14:paraId="4C2FB9B0" w14:textId="77777777" w:rsidR="00656A5F" w:rsidRPr="00BB41BC" w:rsidRDefault="00656A5F" w:rsidP="005E0D83">
            <w:pPr>
              <w:pStyle w:val="1-NUMBEREDLIST"/>
              <w:numPr>
                <w:ilvl w:val="0"/>
                <w:numId w:val="7"/>
              </w:numPr>
              <w:ind w:left="458"/>
            </w:pPr>
            <w:r w:rsidRPr="00BB41BC">
              <w:t>Point three</w:t>
            </w:r>
          </w:p>
        </w:tc>
        <w:tc>
          <w:tcPr>
            <w:tcW w:w="4673" w:type="dxa"/>
            <w:shd w:val="clear" w:color="auto" w:fill="FFFFFF" w:themeFill="background1"/>
          </w:tcPr>
          <w:p w14:paraId="5DF37A3D" w14:textId="77777777" w:rsidR="00656A5F" w:rsidRPr="00BB41BC" w:rsidRDefault="00656A5F" w:rsidP="005E0D83">
            <w:pPr>
              <w:pStyle w:val="1-NUMBEREDLIST"/>
              <w:numPr>
                <w:ilvl w:val="0"/>
                <w:numId w:val="7"/>
              </w:numPr>
              <w:ind w:left="467"/>
            </w:pPr>
            <w:r w:rsidRPr="00BB41BC">
              <w:t>Point four</w:t>
            </w:r>
          </w:p>
          <w:p w14:paraId="60A5662D" w14:textId="77777777" w:rsidR="00656A5F" w:rsidRPr="00BB41BC" w:rsidRDefault="00656A5F" w:rsidP="005E0D83">
            <w:pPr>
              <w:pStyle w:val="1-NUMBEREDLIST"/>
              <w:numPr>
                <w:ilvl w:val="0"/>
                <w:numId w:val="7"/>
              </w:numPr>
              <w:ind w:left="467"/>
            </w:pPr>
            <w:r w:rsidRPr="00BB41BC">
              <w:t>Point five</w:t>
            </w:r>
          </w:p>
          <w:p w14:paraId="444DBB64" w14:textId="77777777" w:rsidR="00656A5F" w:rsidRPr="00BB41BC" w:rsidRDefault="00656A5F" w:rsidP="005E0D83">
            <w:pPr>
              <w:pStyle w:val="1-NUMBEREDLIST"/>
              <w:numPr>
                <w:ilvl w:val="0"/>
                <w:numId w:val="7"/>
              </w:numPr>
              <w:ind w:left="467"/>
            </w:pPr>
            <w:r w:rsidRPr="00BB41BC">
              <w:t>Point six</w:t>
            </w:r>
          </w:p>
        </w:tc>
      </w:tr>
    </w:tbl>
    <w:p w14:paraId="6656A901" w14:textId="77777777" w:rsidR="00656A5F" w:rsidRDefault="00656A5F">
      <w:pPr>
        <w:spacing w:after="160" w:line="259" w:lineRule="auto"/>
        <w:rPr>
          <w:rFonts w:ascii="Nunito Sans" w:eastAsiaTheme="minorEastAsia" w:hAnsi="Nunito Sans" w:cs="Open Sans"/>
          <w:lang w:eastAsia="ja-JP"/>
        </w:rPr>
      </w:pPr>
      <w:r>
        <w:br w:type="page"/>
      </w:r>
    </w:p>
    <w:p w14:paraId="2F38AB6F" w14:textId="77777777" w:rsidR="009F0E72" w:rsidRDefault="009F0E72" w:rsidP="009F0E72">
      <w:pPr>
        <w:pStyle w:val="1-SUBHEADA"/>
      </w:pPr>
      <w:r>
        <w:lastRenderedPageBreak/>
        <w:t>Numbered List (Three Columns)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21"/>
        <w:gridCol w:w="3122"/>
        <w:gridCol w:w="3122"/>
      </w:tblGrid>
      <w:tr w:rsidR="009F0E72" w:rsidRPr="00BB41BC" w14:paraId="157E668C" w14:textId="77777777" w:rsidTr="00413DFC">
        <w:trPr>
          <w:trHeight w:val="1342"/>
        </w:trPr>
        <w:tc>
          <w:tcPr>
            <w:tcW w:w="3121" w:type="dxa"/>
            <w:shd w:val="clear" w:color="auto" w:fill="FFFFFF" w:themeFill="background1"/>
          </w:tcPr>
          <w:p w14:paraId="2C158FDA" w14:textId="77777777" w:rsidR="009F0E72" w:rsidRPr="00BB41BC" w:rsidRDefault="009F0E72" w:rsidP="00413DFC">
            <w:pPr>
              <w:pStyle w:val="1-NUMBEREDLIST"/>
              <w:numPr>
                <w:ilvl w:val="0"/>
                <w:numId w:val="10"/>
              </w:numPr>
              <w:ind w:left="463"/>
            </w:pPr>
            <w:r w:rsidRPr="00BB41BC">
              <w:t>Point one</w:t>
            </w:r>
          </w:p>
          <w:p w14:paraId="523C5F75" w14:textId="77777777" w:rsidR="009F0E72" w:rsidRPr="00BB41BC" w:rsidRDefault="009F0E72" w:rsidP="00413DFC">
            <w:pPr>
              <w:pStyle w:val="1-NUMBEREDLIST"/>
              <w:numPr>
                <w:ilvl w:val="0"/>
                <w:numId w:val="2"/>
              </w:numPr>
              <w:ind w:left="458"/>
            </w:pPr>
            <w:r w:rsidRPr="00BB41BC">
              <w:t>Point two</w:t>
            </w:r>
          </w:p>
          <w:p w14:paraId="7126ED5C" w14:textId="77777777" w:rsidR="009F0E72" w:rsidRPr="00BB41BC" w:rsidRDefault="009F0E72" w:rsidP="00413DFC">
            <w:pPr>
              <w:pStyle w:val="1-NUMBEREDLIST"/>
              <w:numPr>
                <w:ilvl w:val="0"/>
                <w:numId w:val="2"/>
              </w:numPr>
              <w:ind w:left="458"/>
            </w:pPr>
            <w:r w:rsidRPr="00BB41BC">
              <w:t>Point three</w:t>
            </w:r>
          </w:p>
        </w:tc>
        <w:tc>
          <w:tcPr>
            <w:tcW w:w="3122" w:type="dxa"/>
            <w:shd w:val="clear" w:color="auto" w:fill="FFFFFF" w:themeFill="background1"/>
          </w:tcPr>
          <w:p w14:paraId="7D6CC4CD" w14:textId="77777777" w:rsidR="009F0E72" w:rsidRPr="00BB41BC" w:rsidRDefault="009F0E72" w:rsidP="00413DFC">
            <w:pPr>
              <w:pStyle w:val="1-NUMBEREDLIST"/>
              <w:numPr>
                <w:ilvl w:val="0"/>
                <w:numId w:val="2"/>
              </w:numPr>
              <w:ind w:left="457"/>
            </w:pPr>
            <w:r w:rsidRPr="00BB41BC">
              <w:t>Point four</w:t>
            </w:r>
          </w:p>
          <w:p w14:paraId="50C6D958" w14:textId="77777777" w:rsidR="009F0E72" w:rsidRPr="00BB41BC" w:rsidRDefault="009F0E72" w:rsidP="00413DFC">
            <w:pPr>
              <w:pStyle w:val="1-NUMBEREDLIST"/>
              <w:numPr>
                <w:ilvl w:val="0"/>
                <w:numId w:val="2"/>
              </w:numPr>
              <w:ind w:left="457"/>
            </w:pPr>
            <w:r w:rsidRPr="00BB41BC">
              <w:t>Point five</w:t>
            </w:r>
          </w:p>
          <w:p w14:paraId="778CDBF5" w14:textId="77777777" w:rsidR="009F0E72" w:rsidRPr="00BB41BC" w:rsidRDefault="009F0E72" w:rsidP="00413DFC">
            <w:pPr>
              <w:pStyle w:val="1-NUMBEREDLIST"/>
              <w:numPr>
                <w:ilvl w:val="0"/>
                <w:numId w:val="2"/>
              </w:numPr>
              <w:ind w:left="457"/>
            </w:pPr>
            <w:r w:rsidRPr="00BB41BC">
              <w:t>Point six</w:t>
            </w:r>
          </w:p>
        </w:tc>
        <w:tc>
          <w:tcPr>
            <w:tcW w:w="3122" w:type="dxa"/>
            <w:shd w:val="clear" w:color="auto" w:fill="FFFFFF" w:themeFill="background1"/>
          </w:tcPr>
          <w:p w14:paraId="71DF41C8" w14:textId="77777777" w:rsidR="009F0E72" w:rsidRPr="00BB41BC" w:rsidRDefault="009F0E72" w:rsidP="00413DFC">
            <w:pPr>
              <w:pStyle w:val="1-NUMBEREDLIST"/>
              <w:numPr>
                <w:ilvl w:val="0"/>
                <w:numId w:val="2"/>
              </w:numPr>
              <w:ind w:left="455"/>
            </w:pPr>
            <w:r w:rsidRPr="00BB41BC">
              <w:t>Point seven</w:t>
            </w:r>
          </w:p>
          <w:p w14:paraId="1CEB988F" w14:textId="77777777" w:rsidR="009F0E72" w:rsidRPr="00BB41BC" w:rsidRDefault="009F0E72" w:rsidP="00413DFC">
            <w:pPr>
              <w:pStyle w:val="1-NUMBEREDLIST"/>
              <w:numPr>
                <w:ilvl w:val="0"/>
                <w:numId w:val="2"/>
              </w:numPr>
              <w:ind w:left="455"/>
            </w:pPr>
            <w:r w:rsidRPr="00BB41BC">
              <w:t>Point eight</w:t>
            </w:r>
          </w:p>
          <w:p w14:paraId="15486604" w14:textId="77777777" w:rsidR="009F0E72" w:rsidRPr="00BB41BC" w:rsidRDefault="009F0E72" w:rsidP="00413DFC">
            <w:pPr>
              <w:pStyle w:val="1-NUMBEREDLIST"/>
              <w:numPr>
                <w:ilvl w:val="0"/>
                <w:numId w:val="2"/>
              </w:numPr>
              <w:ind w:left="455"/>
            </w:pPr>
            <w:r w:rsidRPr="00BB41BC">
              <w:t>Point nine</w:t>
            </w:r>
          </w:p>
        </w:tc>
      </w:tr>
    </w:tbl>
    <w:p w14:paraId="2D30BA17" w14:textId="77777777" w:rsidR="009F0E72" w:rsidRDefault="009F0E72" w:rsidP="009F0E72">
      <w:pPr>
        <w:pStyle w:val="1-BODY"/>
      </w:pP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E72" w:rsidRPr="00BB41BC" w14:paraId="120D81AE" w14:textId="77777777" w:rsidTr="00413DFC">
        <w:tc>
          <w:tcPr>
            <w:tcW w:w="9355" w:type="dxa"/>
            <w:shd w:val="clear" w:color="auto" w:fill="D9D9D9" w:themeFill="background1" w:themeFillShade="D9"/>
          </w:tcPr>
          <w:p w14:paraId="415FC4CB" w14:textId="77777777" w:rsidR="009F0E72" w:rsidRPr="00BB41BC" w:rsidRDefault="009F0E72" w:rsidP="00413DFC">
            <w:pPr>
              <w:pStyle w:val="None"/>
              <w:numPr>
                <w:ilvl w:val="0"/>
                <w:numId w:val="0"/>
              </w:numPr>
              <w:spacing w:before="0" w:after="0"/>
              <w:rPr>
                <w:lang w:val="en-CA"/>
              </w:rPr>
            </w:pPr>
            <w:r w:rsidRPr="00BB41BC">
              <w:rPr>
                <w:lang w:val="en-CA"/>
              </w:rPr>
              <w:t>Notes:</w:t>
            </w:r>
          </w:p>
        </w:tc>
      </w:tr>
      <w:tr w:rsidR="009F0E72" w:rsidRPr="00BB41BC" w14:paraId="1FCB6DD7" w14:textId="77777777" w:rsidTr="00413DFC">
        <w:trPr>
          <w:trHeight w:val="9827"/>
        </w:trPr>
        <w:tc>
          <w:tcPr>
            <w:tcW w:w="9355" w:type="dxa"/>
          </w:tcPr>
          <w:p w14:paraId="2B34B333" w14:textId="77777777" w:rsidR="009F0E72" w:rsidRPr="00BB41BC" w:rsidRDefault="009F0E72" w:rsidP="00413DFC">
            <w:pPr>
              <w:pStyle w:val="None"/>
              <w:numPr>
                <w:ilvl w:val="0"/>
                <w:numId w:val="0"/>
              </w:numPr>
              <w:spacing w:before="0" w:after="0"/>
              <w:rPr>
                <w:lang w:val="en-CA"/>
              </w:rPr>
            </w:pPr>
          </w:p>
        </w:tc>
      </w:tr>
    </w:tbl>
    <w:p w14:paraId="5A41A16D" w14:textId="77777777" w:rsidR="009F0E72" w:rsidRPr="000927C3" w:rsidRDefault="009F0E72" w:rsidP="009F0E72">
      <w:pPr>
        <w:pStyle w:val="1-BODY"/>
      </w:pPr>
      <w:r>
        <w:br w:type="page"/>
      </w:r>
    </w:p>
    <w:p w14:paraId="22DAC803" w14:textId="77777777" w:rsidR="009F0E72" w:rsidRDefault="009F0E72" w:rsidP="009F0E72">
      <w:pPr>
        <w:pStyle w:val="1-SECTIONHEADING"/>
      </w:pPr>
      <w:bookmarkStart w:id="7" w:name="_Toc222908966"/>
      <w:bookmarkStart w:id="8" w:name="_Toc222911786"/>
      <w:bookmarkStart w:id="9" w:name="_Toc222912903"/>
      <w:bookmarkStart w:id="10" w:name="_Toc222913012"/>
      <w:bookmarkStart w:id="11" w:name="_Toc227056199"/>
      <w:bookmarkStart w:id="12" w:name="_Toc228367652"/>
      <w:bookmarkStart w:id="13" w:name="_Toc228368411"/>
      <w:r>
        <w:lastRenderedPageBreak/>
        <w:t xml:space="preserve">Section 03 | </w:t>
      </w:r>
      <w:r w:rsidRPr="00D53AEA">
        <w:t>Callout Boxes, Questions, Notes</w:t>
      </w:r>
      <w:bookmarkEnd w:id="7"/>
      <w:bookmarkEnd w:id="8"/>
      <w:bookmarkEnd w:id="9"/>
      <w:bookmarkEnd w:id="10"/>
      <w:bookmarkEnd w:id="11"/>
      <w:bookmarkEnd w:id="12"/>
      <w:bookmarkEnd w:id="13"/>
    </w:p>
    <w:p w14:paraId="3E37E6C5" w14:textId="77777777" w:rsidR="009F0E72" w:rsidRDefault="009F0E72" w:rsidP="009F0E72">
      <w:pPr>
        <w:pStyle w:val="1-BODY"/>
        <w:rPr>
          <w:lang w:val="en-US"/>
        </w:rPr>
      </w:pPr>
    </w:p>
    <w:p w14:paraId="019CD894" w14:textId="77777777" w:rsidR="009F0E72" w:rsidRDefault="009F0E72" w:rsidP="009F0E72">
      <w:pPr>
        <w:pStyle w:val="1-BODY"/>
        <w:rPr>
          <w:lang w:val="en-US"/>
        </w:rPr>
      </w:pPr>
      <w:r w:rsidRPr="00B373A6">
        <w:rPr>
          <w:noProof/>
          <w:lang w:val="en-US"/>
        </w:rPr>
        <mc:AlternateContent>
          <mc:Choice Requires="wps">
            <w:drawing>
              <wp:anchor distT="0" distB="0" distL="114300" distR="114300" simplePos="0" relativeHeight="251662336" behindDoc="0" locked="0" layoutInCell="1" allowOverlap="1" wp14:anchorId="7B5C7066" wp14:editId="2450E627">
                <wp:simplePos x="0" y="0"/>
                <wp:positionH relativeFrom="margin">
                  <wp:align>right</wp:align>
                </wp:positionH>
                <wp:positionV relativeFrom="paragraph">
                  <wp:posOffset>9398</wp:posOffset>
                </wp:positionV>
                <wp:extent cx="5949696" cy="781050"/>
                <wp:effectExtent l="0" t="0" r="0" b="0"/>
                <wp:wrapNone/>
                <wp:docPr id="733001593" name="Text Box 1"/>
                <wp:cNvGraphicFramePr/>
                <a:graphic xmlns:a="http://schemas.openxmlformats.org/drawingml/2006/main">
                  <a:graphicData uri="http://schemas.microsoft.com/office/word/2010/wordprocessingShape">
                    <wps:wsp>
                      <wps:cNvSpPr txBox="1"/>
                      <wps:spPr>
                        <a:xfrm>
                          <a:off x="0" y="0"/>
                          <a:ext cx="5949696" cy="781050"/>
                        </a:xfrm>
                        <a:prstGeom prst="roundRect">
                          <a:avLst/>
                        </a:prstGeom>
                        <a:solidFill>
                          <a:schemeClr val="bg1">
                            <a:lumMod val="85000"/>
                          </a:schemeClr>
                        </a:solidFill>
                        <a:ln w="6350">
                          <a:noFill/>
                        </a:ln>
                      </wps:spPr>
                      <wps:txbx>
                        <w:txbxContent>
                          <w:p w14:paraId="0DAF63BE" w14:textId="77777777" w:rsidR="009F0E72" w:rsidRPr="00391A78" w:rsidRDefault="009F0E72" w:rsidP="009F0E72">
                            <w:pPr>
                              <w:pStyle w:val="1-CALLOUTTEXT"/>
                            </w:pPr>
                            <w:r>
                              <w:t xml:space="preserve">Insert callout text or quote here. For direct quotes, put quotation marks around the text, and follow it up with the name and source of the quotation. For example: </w:t>
                            </w:r>
                            <w:r w:rsidRPr="00391A78">
                              <w:t>“</w:t>
                            </w:r>
                            <w:r>
                              <w:t>I love great quotes.</w:t>
                            </w:r>
                            <w:r w:rsidRPr="00391A78">
                              <w:t>”</w:t>
                            </w:r>
                            <w:r>
                              <w:t xml:space="preserve"> </w:t>
                            </w:r>
                            <w:r w:rsidRPr="00641EAE">
                              <w:t>–</w:t>
                            </w:r>
                            <w:r>
                              <w:t xml:space="preserve">Tyler Voth, </w:t>
                            </w:r>
                            <w:r>
                              <w:rPr>
                                <w:i/>
                                <w:iCs/>
                              </w:rPr>
                              <w:t>CTRI Staff Member</w:t>
                            </w:r>
                            <w:r>
                              <w:b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5C7066" id="Text Box 1" o:spid="_x0000_s1029" style="position:absolute;margin-left:417.3pt;margin-top:.75pt;width:468.5pt;height:61.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" fillcolor="#d8d8d8 [2732]" stroked="f" strokeweight=".5pt">
                <v:textbox>
                  <w:txbxContent>
                    <w:p w14:paraId="0DAF63BE" w14:textId="77777777" w:rsidR="009F0E72" w:rsidRPr="00391A78" w:rsidRDefault="009F0E72" w:rsidP="009F0E72">
                      <w:pPr>
                        <w:pStyle w:val="1-CALLOUTTEXT"/>
                      </w:pPr>
                      <w:r>
                        <w:t xml:space="preserve">Insert callout text or quote here. For direct quotes, put quotation marks around the text, and follow it up with the name and source of the quotation. For example: </w:t>
                      </w:r>
                      <w:r w:rsidRPr="00391A78">
                        <w:t>“</w:t>
                      </w:r>
                      <w:r>
                        <w:t>I love great quotes.</w:t>
                      </w:r>
                      <w:r w:rsidRPr="00391A78">
                        <w:t>”</w:t>
                      </w:r>
                      <w:r>
                        <w:t xml:space="preserve"> </w:t>
                      </w:r>
                      <w:r w:rsidRPr="00641EAE">
                        <w:t>–</w:t>
                      </w:r>
                      <w:r>
                        <w:t xml:space="preserve">Tyler Voth, </w:t>
                      </w:r>
                      <w:r>
                        <w:rPr>
                          <w:i/>
                          <w:iCs/>
                        </w:rPr>
                        <w:t>CTRI Staff Member</w:t>
                      </w:r>
                      <w:r>
                        <w:br/>
                        <w:t xml:space="preserve"> </w:t>
                      </w:r>
                    </w:p>
                  </w:txbxContent>
                </v:textbox>
                <w10:wrap anchorx="margin"/>
              </v:roundrect>
            </w:pict>
          </mc:Fallback>
        </mc:AlternateContent>
      </w:r>
    </w:p>
    <w:p w14:paraId="792D6467" w14:textId="77777777" w:rsidR="009F0E72" w:rsidRDefault="009F0E72" w:rsidP="009F0E72">
      <w:pPr>
        <w:pStyle w:val="1-BODY"/>
        <w:rPr>
          <w:lang w:val="en-US"/>
        </w:rPr>
      </w:pPr>
    </w:p>
    <w:p w14:paraId="5D71BDED" w14:textId="77777777" w:rsidR="009F0E72" w:rsidRDefault="009F0E72" w:rsidP="009F0E72">
      <w:pPr>
        <w:pStyle w:val="1-BODY"/>
        <w:rPr>
          <w:lang w:val="en-US"/>
        </w:rPr>
      </w:pPr>
    </w:p>
    <w:p w14:paraId="6F9011E0" w14:textId="77777777" w:rsidR="009F0E72" w:rsidRDefault="009F0E72" w:rsidP="009F0E72">
      <w:pPr>
        <w:pStyle w:val="1-BODY"/>
        <w:rPr>
          <w:lang w:val="en-US"/>
        </w:rPr>
      </w:pPr>
    </w:p>
    <w:p w14:paraId="050AA3FB" w14:textId="77777777" w:rsidR="009F0E72" w:rsidRDefault="009F0E72" w:rsidP="009F0E72">
      <w:pPr>
        <w:pStyle w:val="1-SUBHEADD"/>
        <w:rPr>
          <w:lang w:val="en-US"/>
        </w:rPr>
      </w:pPr>
      <w:r>
        <w:rPr>
          <w:lang w:val="en-US"/>
        </w:rPr>
        <w:t>Reflection</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E72" w:rsidRPr="00BB41BC" w14:paraId="62BE9BE4" w14:textId="77777777" w:rsidTr="00413DFC">
        <w:tc>
          <w:tcPr>
            <w:tcW w:w="9345" w:type="dxa"/>
            <w:shd w:val="clear" w:color="auto" w:fill="D9D9D9" w:themeFill="background1" w:themeFillShade="D9"/>
          </w:tcPr>
          <w:p w14:paraId="0441935A" w14:textId="77777777" w:rsidR="009F0E72" w:rsidRPr="00BB41BC" w:rsidRDefault="009F0E72" w:rsidP="00413DFC">
            <w:pPr>
              <w:pStyle w:val="None"/>
              <w:numPr>
                <w:ilvl w:val="0"/>
                <w:numId w:val="0"/>
              </w:numPr>
              <w:spacing w:before="0" w:after="0"/>
              <w:rPr>
                <w:lang w:val="en-CA"/>
              </w:rPr>
            </w:pPr>
            <w:r w:rsidRPr="00BB41BC">
              <w:rPr>
                <w:lang w:val="en-CA"/>
              </w:rPr>
              <w:t>01 | What's your first question?</w:t>
            </w:r>
          </w:p>
        </w:tc>
      </w:tr>
      <w:tr w:rsidR="009F0E72" w:rsidRPr="00BB41BC" w14:paraId="230C4C3C" w14:textId="77777777" w:rsidTr="00413DFC">
        <w:tc>
          <w:tcPr>
            <w:tcW w:w="9345" w:type="dxa"/>
          </w:tcPr>
          <w:p w14:paraId="456F5C82" w14:textId="77777777" w:rsidR="009F0E72" w:rsidRPr="00BB41BC" w:rsidRDefault="009F0E72" w:rsidP="00413DFC">
            <w:pPr>
              <w:pStyle w:val="None"/>
              <w:numPr>
                <w:ilvl w:val="0"/>
                <w:numId w:val="0"/>
              </w:numPr>
              <w:spacing w:before="0" w:after="0"/>
              <w:rPr>
                <w:lang w:val="en-CA"/>
              </w:rPr>
            </w:pPr>
          </w:p>
          <w:p w14:paraId="5C3CC988" w14:textId="77777777" w:rsidR="009F0E72" w:rsidRPr="00BB41BC" w:rsidRDefault="009F0E72" w:rsidP="00413DFC">
            <w:pPr>
              <w:pStyle w:val="None"/>
              <w:numPr>
                <w:ilvl w:val="0"/>
                <w:numId w:val="0"/>
              </w:numPr>
              <w:spacing w:before="0" w:after="0"/>
              <w:rPr>
                <w:lang w:val="en-CA"/>
              </w:rPr>
            </w:pPr>
          </w:p>
        </w:tc>
      </w:tr>
      <w:tr w:rsidR="009F0E72" w:rsidRPr="00BB41BC" w14:paraId="7BE4AFD7" w14:textId="77777777" w:rsidTr="00413DFC">
        <w:tc>
          <w:tcPr>
            <w:tcW w:w="9345" w:type="dxa"/>
            <w:shd w:val="clear" w:color="auto" w:fill="D9D9D9" w:themeFill="background1" w:themeFillShade="D9"/>
          </w:tcPr>
          <w:p w14:paraId="29D56DDE" w14:textId="77777777" w:rsidR="009F0E72" w:rsidRPr="00BB41BC" w:rsidRDefault="009F0E72" w:rsidP="00413DFC">
            <w:pPr>
              <w:pStyle w:val="None"/>
              <w:numPr>
                <w:ilvl w:val="0"/>
                <w:numId w:val="0"/>
              </w:numPr>
              <w:spacing w:before="0" w:after="0"/>
              <w:rPr>
                <w:lang w:val="en-CA"/>
              </w:rPr>
            </w:pPr>
            <w:r w:rsidRPr="00BB41BC">
              <w:rPr>
                <w:lang w:val="en-CA"/>
              </w:rPr>
              <w:t>02 | What's your second question?</w:t>
            </w:r>
          </w:p>
        </w:tc>
      </w:tr>
      <w:tr w:rsidR="009F0E72" w:rsidRPr="00BB41BC" w14:paraId="389D845C" w14:textId="77777777" w:rsidTr="00413DFC">
        <w:tc>
          <w:tcPr>
            <w:tcW w:w="9345" w:type="dxa"/>
          </w:tcPr>
          <w:p w14:paraId="0F3AD547" w14:textId="77777777" w:rsidR="009F0E72" w:rsidRPr="00BB41BC" w:rsidRDefault="009F0E72" w:rsidP="00413DFC">
            <w:pPr>
              <w:pStyle w:val="None"/>
              <w:numPr>
                <w:ilvl w:val="0"/>
                <w:numId w:val="0"/>
              </w:numPr>
              <w:spacing w:before="0" w:after="0"/>
              <w:rPr>
                <w:lang w:val="en-CA"/>
              </w:rPr>
            </w:pPr>
          </w:p>
          <w:p w14:paraId="5F14B62B" w14:textId="77777777" w:rsidR="009F0E72" w:rsidRPr="00BB41BC" w:rsidRDefault="009F0E72" w:rsidP="00413DFC">
            <w:pPr>
              <w:pStyle w:val="None"/>
              <w:numPr>
                <w:ilvl w:val="0"/>
                <w:numId w:val="0"/>
              </w:numPr>
              <w:spacing w:before="0" w:after="0"/>
              <w:rPr>
                <w:lang w:val="en-CA"/>
              </w:rPr>
            </w:pPr>
          </w:p>
        </w:tc>
      </w:tr>
      <w:tr w:rsidR="009F0E72" w:rsidRPr="00BB41BC" w14:paraId="2210F746" w14:textId="77777777" w:rsidTr="00413DFC">
        <w:tc>
          <w:tcPr>
            <w:tcW w:w="9345" w:type="dxa"/>
            <w:shd w:val="clear" w:color="auto" w:fill="D9D9D9" w:themeFill="background1" w:themeFillShade="D9"/>
          </w:tcPr>
          <w:p w14:paraId="0DEB971D" w14:textId="77777777" w:rsidR="009F0E72" w:rsidRPr="00BB41BC" w:rsidRDefault="009F0E72" w:rsidP="00413DFC">
            <w:pPr>
              <w:pStyle w:val="None"/>
              <w:numPr>
                <w:ilvl w:val="0"/>
                <w:numId w:val="0"/>
              </w:numPr>
              <w:spacing w:before="0" w:after="0"/>
              <w:rPr>
                <w:lang w:val="en-CA"/>
              </w:rPr>
            </w:pPr>
            <w:r w:rsidRPr="00BB41BC">
              <w:rPr>
                <w:lang w:val="en-CA"/>
              </w:rPr>
              <w:t>03 | What's your third question?</w:t>
            </w:r>
          </w:p>
        </w:tc>
      </w:tr>
      <w:tr w:rsidR="009F0E72" w:rsidRPr="00BB41BC" w14:paraId="0C2512D0" w14:textId="77777777" w:rsidTr="00413DFC">
        <w:tc>
          <w:tcPr>
            <w:tcW w:w="9345" w:type="dxa"/>
          </w:tcPr>
          <w:p w14:paraId="7FEAF3B2" w14:textId="77777777" w:rsidR="009F0E72" w:rsidRPr="00BB41BC" w:rsidRDefault="009F0E72" w:rsidP="00413DFC">
            <w:pPr>
              <w:pStyle w:val="None"/>
              <w:numPr>
                <w:ilvl w:val="0"/>
                <w:numId w:val="0"/>
              </w:numPr>
              <w:spacing w:before="0" w:after="0"/>
              <w:rPr>
                <w:lang w:val="en-CA"/>
              </w:rPr>
            </w:pPr>
          </w:p>
          <w:p w14:paraId="7393E780" w14:textId="77777777" w:rsidR="009F0E72" w:rsidRPr="00BB41BC" w:rsidRDefault="009F0E72" w:rsidP="00413DFC">
            <w:pPr>
              <w:pStyle w:val="None"/>
              <w:numPr>
                <w:ilvl w:val="0"/>
                <w:numId w:val="0"/>
              </w:numPr>
              <w:spacing w:before="0" w:after="0"/>
              <w:rPr>
                <w:lang w:val="en-CA"/>
              </w:rPr>
            </w:pPr>
          </w:p>
        </w:tc>
      </w:tr>
    </w:tbl>
    <w:p w14:paraId="054F6C0A" w14:textId="77777777" w:rsidR="009F0E72" w:rsidRDefault="009F0E72" w:rsidP="009F0E72">
      <w:pPr>
        <w:pStyle w:val="1-BODY"/>
        <w:rPr>
          <w:lang w:val="en-US" w:eastAsia="en-CA"/>
        </w:rPr>
      </w:pP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E72" w:rsidRPr="00BB41BC" w14:paraId="6D30F359" w14:textId="77777777" w:rsidTr="00413DFC">
        <w:tc>
          <w:tcPr>
            <w:tcW w:w="9355" w:type="dxa"/>
            <w:shd w:val="clear" w:color="auto" w:fill="D9D9D9" w:themeFill="background1" w:themeFillShade="D9"/>
          </w:tcPr>
          <w:p w14:paraId="52F07121" w14:textId="77777777" w:rsidR="009F0E72" w:rsidRPr="00BB41BC" w:rsidRDefault="009F0E72" w:rsidP="00413DFC">
            <w:pPr>
              <w:pStyle w:val="None"/>
              <w:numPr>
                <w:ilvl w:val="0"/>
                <w:numId w:val="0"/>
              </w:numPr>
              <w:spacing w:before="0" w:after="0"/>
              <w:rPr>
                <w:lang w:val="en-CA"/>
              </w:rPr>
            </w:pPr>
            <w:r w:rsidRPr="00BB41BC">
              <w:rPr>
                <w:lang w:val="en-CA"/>
              </w:rPr>
              <w:t>Notes:</w:t>
            </w:r>
          </w:p>
        </w:tc>
      </w:tr>
      <w:tr w:rsidR="009F0E72" w:rsidRPr="00BB41BC" w14:paraId="08CDBCA0" w14:textId="77777777" w:rsidTr="00413DFC">
        <w:trPr>
          <w:trHeight w:val="5103"/>
        </w:trPr>
        <w:tc>
          <w:tcPr>
            <w:tcW w:w="9355" w:type="dxa"/>
          </w:tcPr>
          <w:p w14:paraId="09F4A0E9" w14:textId="77777777" w:rsidR="009F0E72" w:rsidRPr="00BB41BC" w:rsidRDefault="009F0E72" w:rsidP="00413DFC">
            <w:pPr>
              <w:pStyle w:val="None"/>
              <w:numPr>
                <w:ilvl w:val="0"/>
                <w:numId w:val="0"/>
              </w:numPr>
              <w:spacing w:before="0" w:after="0"/>
              <w:rPr>
                <w:lang w:val="en-CA"/>
              </w:rPr>
            </w:pPr>
          </w:p>
        </w:tc>
      </w:tr>
    </w:tbl>
    <w:p w14:paraId="08D88A9C" w14:textId="77777777" w:rsidR="000F030C" w:rsidRDefault="009F0E72" w:rsidP="00963F9B">
      <w:pPr>
        <w:pStyle w:val="1-SECTIONHEADING"/>
        <w:rPr>
          <w:bdr w:val="none" w:sz="0" w:space="0" w:color="auto" w:frame="1"/>
        </w:rPr>
      </w:pPr>
      <w:r>
        <w:br w:type="page"/>
      </w:r>
      <w:bookmarkStart w:id="14" w:name="_Hlk81483875"/>
      <w:bookmarkStart w:id="15" w:name="_Hlk83713332"/>
      <w:bookmarkStart w:id="16" w:name="_Toc228368412"/>
      <w:bookmarkEnd w:id="0"/>
      <w:r w:rsidR="000F030C">
        <w:rPr>
          <w:bdr w:val="none" w:sz="0" w:space="0" w:color="auto" w:frame="1"/>
        </w:rPr>
        <w:lastRenderedPageBreak/>
        <w:t>Workshop Reflection and Application</w:t>
      </w:r>
      <w:bookmarkEnd w:id="16"/>
    </w:p>
    <w:p w14:paraId="764A3F36" w14:textId="77777777" w:rsidR="000F030C" w:rsidRDefault="000F030C" w:rsidP="00963F9B">
      <w:pPr>
        <w:pStyle w:val="1-SUBHEADA"/>
        <w:rPr>
          <w:lang w:val="en-US"/>
        </w:rPr>
      </w:pPr>
      <w:r>
        <w:rPr>
          <w:lang w:val="en-US"/>
        </w:rPr>
        <w:t>Remembering and Understanding</w:t>
      </w:r>
    </w:p>
    <w:p w14:paraId="1967F1D5" w14:textId="77777777" w:rsidR="000F030C" w:rsidRDefault="000F030C" w:rsidP="00963F9B">
      <w:pPr>
        <w:pStyle w:val="1-BODY"/>
        <w:rPr>
          <w:lang w:val="en-US" w:eastAsia="en-US"/>
        </w:rPr>
      </w:pPr>
      <w:r w:rsidRPr="00EC74B0">
        <w:rPr>
          <w:lang w:val="en-US" w:eastAsia="en-US"/>
        </w:rPr>
        <w:t xml:space="preserve">List three important things that you </w:t>
      </w:r>
      <w:r w:rsidRPr="00EC74B0">
        <w:rPr>
          <w:i/>
          <w:iCs/>
          <w:lang w:val="en-US" w:eastAsia="en-US"/>
        </w:rPr>
        <w:t>remember</w:t>
      </w:r>
      <w:r w:rsidRPr="00EC74B0">
        <w:rPr>
          <w:lang w:val="en-US" w:eastAsia="en-US"/>
        </w:rPr>
        <w:t xml:space="preserve"> from the workshop. Describe in detail what was </w:t>
      </w:r>
      <w:r w:rsidRPr="00EC74B0">
        <w:rPr>
          <w:i/>
          <w:iCs/>
          <w:lang w:val="en-US" w:eastAsia="en-US"/>
        </w:rPr>
        <w:t>important</w:t>
      </w:r>
      <w:r w:rsidRPr="00EC74B0">
        <w:rPr>
          <w:lang w:val="en-US" w:eastAsia="en-US"/>
        </w:rPr>
        <w:t xml:space="preserve"> </w:t>
      </w:r>
      <w:r w:rsidRPr="00EC74B0">
        <w:t>for</w:t>
      </w:r>
      <w:r w:rsidRPr="00EC74B0">
        <w:rPr>
          <w:lang w:val="en-US" w:eastAsia="en-US"/>
        </w:rPr>
        <w:t xml:space="preserve"> you for each takeaway.</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0F030C" w:rsidRPr="001F6084" w14:paraId="1854C2C0" w14:textId="77777777" w:rsidTr="00886049">
        <w:tc>
          <w:tcPr>
            <w:tcW w:w="9345" w:type="dxa"/>
            <w:gridSpan w:val="2"/>
            <w:shd w:val="clear" w:color="auto" w:fill="D9D9D9" w:themeFill="background1" w:themeFillShade="D9"/>
          </w:tcPr>
          <w:p w14:paraId="43B52B8E" w14:textId="77777777" w:rsidR="000F030C" w:rsidRPr="001F6084" w:rsidRDefault="000F030C" w:rsidP="00886049">
            <w:pPr>
              <w:pStyle w:val="None"/>
              <w:numPr>
                <w:ilvl w:val="0"/>
                <w:numId w:val="0"/>
              </w:numPr>
              <w:spacing w:before="0" w:after="0"/>
              <w:rPr>
                <w:lang w:val="en-CA"/>
              </w:rPr>
            </w:pPr>
            <w:r>
              <w:rPr>
                <w:lang w:val="en-CA"/>
              </w:rPr>
              <w:t>What problems are you experiencing that the workshop material has addressed?</w:t>
            </w:r>
          </w:p>
        </w:tc>
      </w:tr>
      <w:tr w:rsidR="000F030C" w:rsidRPr="001F6084" w14:paraId="2496A7AE" w14:textId="77777777" w:rsidTr="00886049">
        <w:tc>
          <w:tcPr>
            <w:tcW w:w="504" w:type="dxa"/>
            <w:shd w:val="clear" w:color="auto" w:fill="D9D9D9" w:themeFill="background1" w:themeFillShade="D9"/>
            <w:vAlign w:val="center"/>
          </w:tcPr>
          <w:p w14:paraId="06C00344" w14:textId="77777777" w:rsidR="000F030C" w:rsidRPr="0027712D" w:rsidRDefault="000F030C" w:rsidP="00886049">
            <w:pPr>
              <w:pStyle w:val="None"/>
              <w:numPr>
                <w:ilvl w:val="0"/>
                <w:numId w:val="0"/>
              </w:numPr>
              <w:spacing w:before="0" w:after="0"/>
              <w:jc w:val="center"/>
              <w:rPr>
                <w:b/>
                <w:bCs/>
              </w:rPr>
            </w:pPr>
            <w:r w:rsidRPr="0027712D">
              <w:rPr>
                <w:b/>
                <w:bCs/>
              </w:rPr>
              <w:t>01</w:t>
            </w:r>
          </w:p>
        </w:tc>
        <w:tc>
          <w:tcPr>
            <w:tcW w:w="8841" w:type="dxa"/>
          </w:tcPr>
          <w:p w14:paraId="0F49EE12" w14:textId="77777777" w:rsidR="000F030C" w:rsidRDefault="000F030C" w:rsidP="00886049">
            <w:pPr>
              <w:pStyle w:val="None"/>
              <w:numPr>
                <w:ilvl w:val="0"/>
                <w:numId w:val="0"/>
              </w:numPr>
              <w:spacing w:before="0" w:after="0"/>
              <w:rPr>
                <w:lang w:val="en-CA"/>
              </w:rPr>
            </w:pPr>
          </w:p>
          <w:p w14:paraId="223EDC04" w14:textId="77777777" w:rsidR="000F030C" w:rsidRDefault="000F030C" w:rsidP="00886049">
            <w:pPr>
              <w:pStyle w:val="None"/>
              <w:numPr>
                <w:ilvl w:val="0"/>
                <w:numId w:val="0"/>
              </w:numPr>
              <w:spacing w:before="0" w:after="0"/>
              <w:rPr>
                <w:lang w:val="en-CA"/>
              </w:rPr>
            </w:pPr>
          </w:p>
          <w:p w14:paraId="608B5720" w14:textId="77777777" w:rsidR="000F030C" w:rsidRDefault="000F030C" w:rsidP="00886049">
            <w:pPr>
              <w:pStyle w:val="None"/>
              <w:numPr>
                <w:ilvl w:val="0"/>
                <w:numId w:val="0"/>
              </w:numPr>
              <w:spacing w:before="0" w:after="0"/>
              <w:rPr>
                <w:lang w:val="en-CA"/>
              </w:rPr>
            </w:pPr>
          </w:p>
          <w:p w14:paraId="5C9A4003" w14:textId="77777777" w:rsidR="000F030C" w:rsidRPr="001F6084" w:rsidRDefault="000F030C" w:rsidP="00886049">
            <w:pPr>
              <w:pStyle w:val="None"/>
              <w:numPr>
                <w:ilvl w:val="0"/>
                <w:numId w:val="0"/>
              </w:numPr>
              <w:spacing w:before="0" w:after="0"/>
              <w:rPr>
                <w:lang w:val="en-CA"/>
              </w:rPr>
            </w:pPr>
          </w:p>
        </w:tc>
      </w:tr>
      <w:tr w:rsidR="000F030C" w:rsidRPr="001F6084" w14:paraId="149E22A2" w14:textId="77777777" w:rsidTr="00886049">
        <w:tc>
          <w:tcPr>
            <w:tcW w:w="504" w:type="dxa"/>
            <w:shd w:val="clear" w:color="auto" w:fill="D9D9D9" w:themeFill="background1" w:themeFillShade="D9"/>
            <w:vAlign w:val="center"/>
          </w:tcPr>
          <w:p w14:paraId="42AB89F7" w14:textId="77777777" w:rsidR="000F030C" w:rsidRPr="0027712D" w:rsidRDefault="000F030C" w:rsidP="00886049">
            <w:pPr>
              <w:pStyle w:val="None"/>
              <w:numPr>
                <w:ilvl w:val="0"/>
                <w:numId w:val="0"/>
              </w:numPr>
              <w:spacing w:before="0" w:after="0"/>
              <w:jc w:val="center"/>
              <w:rPr>
                <w:b/>
                <w:bCs/>
              </w:rPr>
            </w:pPr>
            <w:r w:rsidRPr="0027712D">
              <w:rPr>
                <w:b/>
                <w:bCs/>
              </w:rPr>
              <w:t>02</w:t>
            </w:r>
          </w:p>
        </w:tc>
        <w:tc>
          <w:tcPr>
            <w:tcW w:w="8841" w:type="dxa"/>
          </w:tcPr>
          <w:p w14:paraId="49D894B5" w14:textId="77777777" w:rsidR="000F030C" w:rsidRDefault="000F030C" w:rsidP="00886049">
            <w:pPr>
              <w:pStyle w:val="None"/>
              <w:numPr>
                <w:ilvl w:val="0"/>
                <w:numId w:val="0"/>
              </w:numPr>
              <w:spacing w:before="0" w:after="0"/>
            </w:pPr>
          </w:p>
          <w:p w14:paraId="14CDC4A4" w14:textId="77777777" w:rsidR="000F030C" w:rsidRDefault="000F030C" w:rsidP="00886049">
            <w:pPr>
              <w:pStyle w:val="None"/>
              <w:numPr>
                <w:ilvl w:val="0"/>
                <w:numId w:val="0"/>
              </w:numPr>
              <w:spacing w:before="0" w:after="0"/>
            </w:pPr>
          </w:p>
          <w:p w14:paraId="34FD75BC" w14:textId="77777777" w:rsidR="000F030C" w:rsidRDefault="000F030C" w:rsidP="00886049">
            <w:pPr>
              <w:pStyle w:val="None"/>
              <w:numPr>
                <w:ilvl w:val="0"/>
                <w:numId w:val="0"/>
              </w:numPr>
              <w:spacing w:before="0" w:after="0"/>
            </w:pPr>
          </w:p>
          <w:p w14:paraId="7A9A82F0" w14:textId="77777777" w:rsidR="000F030C" w:rsidRPr="001F6084" w:rsidRDefault="000F030C" w:rsidP="00886049">
            <w:pPr>
              <w:pStyle w:val="None"/>
              <w:numPr>
                <w:ilvl w:val="0"/>
                <w:numId w:val="0"/>
              </w:numPr>
              <w:spacing w:before="0" w:after="0"/>
            </w:pPr>
          </w:p>
        </w:tc>
      </w:tr>
      <w:tr w:rsidR="000F030C" w:rsidRPr="001F6084" w14:paraId="6A2FC265" w14:textId="77777777" w:rsidTr="00886049">
        <w:tc>
          <w:tcPr>
            <w:tcW w:w="504" w:type="dxa"/>
            <w:shd w:val="clear" w:color="auto" w:fill="D9D9D9" w:themeFill="background1" w:themeFillShade="D9"/>
            <w:vAlign w:val="center"/>
          </w:tcPr>
          <w:p w14:paraId="11A354A1" w14:textId="77777777" w:rsidR="000F030C" w:rsidRPr="0027712D" w:rsidRDefault="000F030C" w:rsidP="00886049">
            <w:pPr>
              <w:pStyle w:val="None"/>
              <w:numPr>
                <w:ilvl w:val="0"/>
                <w:numId w:val="0"/>
              </w:numPr>
              <w:spacing w:before="0" w:after="0"/>
              <w:jc w:val="center"/>
              <w:rPr>
                <w:b/>
                <w:bCs/>
              </w:rPr>
            </w:pPr>
            <w:r w:rsidRPr="0027712D">
              <w:rPr>
                <w:b/>
                <w:bCs/>
              </w:rPr>
              <w:t>03</w:t>
            </w:r>
          </w:p>
        </w:tc>
        <w:tc>
          <w:tcPr>
            <w:tcW w:w="8841" w:type="dxa"/>
          </w:tcPr>
          <w:p w14:paraId="41F26BAC" w14:textId="77777777" w:rsidR="000F030C" w:rsidRDefault="000F030C" w:rsidP="00886049">
            <w:pPr>
              <w:pStyle w:val="None"/>
              <w:numPr>
                <w:ilvl w:val="0"/>
                <w:numId w:val="0"/>
              </w:numPr>
              <w:spacing w:before="0" w:after="0"/>
            </w:pPr>
          </w:p>
          <w:p w14:paraId="0C196E65" w14:textId="77777777" w:rsidR="000F030C" w:rsidRDefault="000F030C" w:rsidP="00886049">
            <w:pPr>
              <w:pStyle w:val="None"/>
              <w:numPr>
                <w:ilvl w:val="0"/>
                <w:numId w:val="0"/>
              </w:numPr>
              <w:spacing w:before="0" w:after="0"/>
            </w:pPr>
          </w:p>
          <w:p w14:paraId="46ACC20D" w14:textId="77777777" w:rsidR="000F030C" w:rsidRDefault="000F030C" w:rsidP="00886049">
            <w:pPr>
              <w:pStyle w:val="None"/>
              <w:numPr>
                <w:ilvl w:val="0"/>
                <w:numId w:val="0"/>
              </w:numPr>
              <w:spacing w:before="0" w:after="0"/>
            </w:pPr>
          </w:p>
          <w:p w14:paraId="6C9D50C0" w14:textId="77777777" w:rsidR="000F030C" w:rsidRPr="001F6084" w:rsidRDefault="000F030C" w:rsidP="00886049">
            <w:pPr>
              <w:pStyle w:val="None"/>
              <w:numPr>
                <w:ilvl w:val="0"/>
                <w:numId w:val="0"/>
              </w:numPr>
              <w:spacing w:before="0" w:after="0"/>
            </w:pPr>
          </w:p>
        </w:tc>
      </w:tr>
    </w:tbl>
    <w:p w14:paraId="45418537" w14:textId="77777777" w:rsidR="000F030C" w:rsidRDefault="000F030C" w:rsidP="00963F9B">
      <w:pPr>
        <w:pStyle w:val="1-BODY"/>
        <w:rPr>
          <w:bdr w:val="none" w:sz="0" w:space="0" w:color="auto" w:frame="1"/>
        </w:rPr>
      </w:pPr>
    </w:p>
    <w:p w14:paraId="7DA077BA" w14:textId="77777777" w:rsidR="000F030C" w:rsidRDefault="000F030C" w:rsidP="00963F9B">
      <w:pPr>
        <w:pStyle w:val="1-SUBHEADA"/>
        <w:rPr>
          <w:bdr w:val="none" w:sz="0" w:space="0" w:color="auto" w:frame="1"/>
        </w:rPr>
      </w:pPr>
      <w:r>
        <w:rPr>
          <w:bdr w:val="none" w:sz="0" w:space="0" w:color="auto" w:frame="1"/>
        </w:rPr>
        <w:t>Applying</w:t>
      </w:r>
    </w:p>
    <w:p w14:paraId="101E183A" w14:textId="77777777" w:rsidR="000F030C" w:rsidRDefault="000F030C" w:rsidP="00963F9B">
      <w:pPr>
        <w:pStyle w:val="1-BODY"/>
        <w:rPr>
          <w:lang w:eastAsia="en-US"/>
        </w:rPr>
      </w:pPr>
      <w:r w:rsidRPr="00EC74B0">
        <w:rPr>
          <w:lang w:eastAsia="en-US"/>
        </w:rPr>
        <w:t xml:space="preserve">What will you do to </w:t>
      </w:r>
      <w:r w:rsidRPr="00EC74B0">
        <w:rPr>
          <w:i/>
          <w:iCs/>
          <w:lang w:eastAsia="en-US"/>
        </w:rPr>
        <w:t>apply</w:t>
      </w:r>
      <w:r w:rsidRPr="00EC74B0">
        <w:rPr>
          <w:lang w:eastAsia="en-US"/>
        </w:rPr>
        <w:t xml:space="preserve"> what you have learned to each of the problems listed above? What will you implement </w:t>
      </w:r>
      <w:proofErr w:type="gramStart"/>
      <w:r w:rsidRPr="00EC74B0">
        <w:rPr>
          <w:lang w:eastAsia="en-US"/>
        </w:rPr>
        <w:t>in the near future</w:t>
      </w:r>
      <w:proofErr w:type="gramEnd"/>
      <w:r w:rsidRPr="00EC74B0">
        <w:rPr>
          <w:lang w:eastAsia="en-US"/>
        </w:rPr>
        <w:t xml:space="preserve"> (today, this week, this month)?</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0F030C" w:rsidRPr="001F6084" w14:paraId="699E8FEC" w14:textId="77777777" w:rsidTr="00886049">
        <w:tc>
          <w:tcPr>
            <w:tcW w:w="9345" w:type="dxa"/>
            <w:gridSpan w:val="2"/>
            <w:shd w:val="clear" w:color="auto" w:fill="D9D9D9" w:themeFill="background1" w:themeFillShade="D9"/>
          </w:tcPr>
          <w:p w14:paraId="6D943412" w14:textId="77777777" w:rsidR="000F030C" w:rsidRPr="001F6084" w:rsidRDefault="000F030C" w:rsidP="00886049">
            <w:pPr>
              <w:pStyle w:val="None"/>
              <w:numPr>
                <w:ilvl w:val="0"/>
                <w:numId w:val="0"/>
              </w:numPr>
              <w:spacing w:before="0" w:after="0"/>
              <w:rPr>
                <w:lang w:val="en-CA"/>
              </w:rPr>
            </w:pPr>
            <w:r w:rsidRPr="00EC74B0">
              <w:rPr>
                <w:lang w:val="en-CA"/>
              </w:rPr>
              <w:t>How will this workshop material affect a typical workday/overall job performance?</w:t>
            </w:r>
          </w:p>
        </w:tc>
      </w:tr>
      <w:tr w:rsidR="000F030C" w:rsidRPr="001F6084" w14:paraId="0D90CF2F" w14:textId="77777777" w:rsidTr="00886049">
        <w:tc>
          <w:tcPr>
            <w:tcW w:w="504" w:type="dxa"/>
            <w:shd w:val="clear" w:color="auto" w:fill="D9D9D9" w:themeFill="background1" w:themeFillShade="D9"/>
            <w:vAlign w:val="center"/>
          </w:tcPr>
          <w:p w14:paraId="03043478" w14:textId="77777777" w:rsidR="000F030C" w:rsidRPr="0027712D" w:rsidRDefault="000F030C" w:rsidP="00886049">
            <w:pPr>
              <w:pStyle w:val="None"/>
              <w:numPr>
                <w:ilvl w:val="0"/>
                <w:numId w:val="0"/>
              </w:numPr>
              <w:spacing w:before="0" w:after="0"/>
              <w:jc w:val="center"/>
              <w:rPr>
                <w:b/>
                <w:bCs/>
              </w:rPr>
            </w:pPr>
            <w:r w:rsidRPr="0027712D">
              <w:rPr>
                <w:b/>
                <w:bCs/>
              </w:rPr>
              <w:t>01</w:t>
            </w:r>
          </w:p>
        </w:tc>
        <w:tc>
          <w:tcPr>
            <w:tcW w:w="8841" w:type="dxa"/>
          </w:tcPr>
          <w:p w14:paraId="535D8A01" w14:textId="77777777" w:rsidR="000F030C" w:rsidRPr="00EC74B0" w:rsidRDefault="000F030C" w:rsidP="00886049">
            <w:pPr>
              <w:pStyle w:val="None"/>
              <w:numPr>
                <w:ilvl w:val="0"/>
                <w:numId w:val="0"/>
              </w:numPr>
              <w:spacing w:before="0" w:after="0"/>
              <w:rPr>
                <w:lang w:val="en-CA"/>
              </w:rPr>
            </w:pPr>
          </w:p>
          <w:p w14:paraId="46841ADD" w14:textId="77777777" w:rsidR="000F030C" w:rsidRPr="00EC74B0" w:rsidRDefault="000F030C" w:rsidP="00886049">
            <w:pPr>
              <w:pStyle w:val="None"/>
              <w:numPr>
                <w:ilvl w:val="0"/>
                <w:numId w:val="0"/>
              </w:numPr>
              <w:spacing w:before="0" w:after="0"/>
              <w:rPr>
                <w:lang w:val="en-CA"/>
              </w:rPr>
            </w:pPr>
          </w:p>
          <w:p w14:paraId="55075A3D" w14:textId="77777777" w:rsidR="000F030C" w:rsidRPr="00EC74B0" w:rsidRDefault="000F030C" w:rsidP="00886049">
            <w:pPr>
              <w:pStyle w:val="None"/>
              <w:numPr>
                <w:ilvl w:val="0"/>
                <w:numId w:val="0"/>
              </w:numPr>
              <w:spacing w:before="0" w:after="0"/>
              <w:rPr>
                <w:lang w:val="en-CA"/>
              </w:rPr>
            </w:pPr>
          </w:p>
          <w:p w14:paraId="161DBAB8" w14:textId="77777777" w:rsidR="000F030C" w:rsidRPr="00EC74B0" w:rsidRDefault="000F030C" w:rsidP="00886049">
            <w:pPr>
              <w:pStyle w:val="None"/>
              <w:numPr>
                <w:ilvl w:val="0"/>
                <w:numId w:val="0"/>
              </w:numPr>
              <w:spacing w:before="0" w:after="0"/>
              <w:jc w:val="right"/>
              <w:rPr>
                <w:lang w:val="en-CA"/>
              </w:rPr>
            </w:pPr>
            <w:r>
              <w:rPr>
                <w:lang w:val="en-CA"/>
              </w:rPr>
              <w:t>Application date</w:t>
            </w:r>
            <w:r w:rsidRPr="00EC74B0">
              <w:rPr>
                <w:lang w:val="en-CA"/>
              </w:rPr>
              <w:t>: _______________</w:t>
            </w:r>
          </w:p>
        </w:tc>
      </w:tr>
      <w:tr w:rsidR="000F030C" w:rsidRPr="001F6084" w14:paraId="41713569" w14:textId="77777777" w:rsidTr="00886049">
        <w:tc>
          <w:tcPr>
            <w:tcW w:w="504" w:type="dxa"/>
            <w:shd w:val="clear" w:color="auto" w:fill="D9D9D9" w:themeFill="background1" w:themeFillShade="D9"/>
            <w:vAlign w:val="center"/>
          </w:tcPr>
          <w:p w14:paraId="0768E33E" w14:textId="77777777" w:rsidR="000F030C" w:rsidRPr="0027712D" w:rsidRDefault="000F030C" w:rsidP="00886049">
            <w:pPr>
              <w:pStyle w:val="None"/>
              <w:numPr>
                <w:ilvl w:val="0"/>
                <w:numId w:val="0"/>
              </w:numPr>
              <w:spacing w:before="0" w:after="0"/>
              <w:jc w:val="center"/>
              <w:rPr>
                <w:b/>
                <w:bCs/>
              </w:rPr>
            </w:pPr>
            <w:r w:rsidRPr="0027712D">
              <w:rPr>
                <w:b/>
                <w:bCs/>
              </w:rPr>
              <w:t>02</w:t>
            </w:r>
          </w:p>
        </w:tc>
        <w:tc>
          <w:tcPr>
            <w:tcW w:w="8841" w:type="dxa"/>
          </w:tcPr>
          <w:p w14:paraId="5DE27898" w14:textId="77777777" w:rsidR="000F030C" w:rsidRPr="00EC74B0" w:rsidRDefault="000F030C" w:rsidP="00886049">
            <w:pPr>
              <w:pStyle w:val="None"/>
              <w:numPr>
                <w:ilvl w:val="0"/>
                <w:numId w:val="0"/>
              </w:numPr>
              <w:spacing w:before="0" w:after="0"/>
            </w:pPr>
          </w:p>
          <w:p w14:paraId="54394C77" w14:textId="77777777" w:rsidR="000F030C" w:rsidRPr="00EC74B0" w:rsidRDefault="000F030C" w:rsidP="00886049">
            <w:pPr>
              <w:pStyle w:val="None"/>
              <w:numPr>
                <w:ilvl w:val="0"/>
                <w:numId w:val="0"/>
              </w:numPr>
              <w:spacing w:before="0" w:after="0"/>
            </w:pPr>
          </w:p>
          <w:p w14:paraId="353744A0" w14:textId="77777777" w:rsidR="000F030C" w:rsidRPr="00EC74B0" w:rsidRDefault="000F030C" w:rsidP="00886049">
            <w:pPr>
              <w:pStyle w:val="None"/>
              <w:numPr>
                <w:ilvl w:val="0"/>
                <w:numId w:val="0"/>
              </w:numPr>
              <w:spacing w:before="0" w:after="0"/>
            </w:pPr>
          </w:p>
          <w:p w14:paraId="24508E56" w14:textId="77777777" w:rsidR="000F030C" w:rsidRPr="00EC74B0" w:rsidRDefault="000F030C" w:rsidP="00886049">
            <w:pPr>
              <w:pStyle w:val="None"/>
              <w:numPr>
                <w:ilvl w:val="0"/>
                <w:numId w:val="0"/>
              </w:numPr>
              <w:spacing w:before="0" w:after="0"/>
              <w:jc w:val="right"/>
            </w:pPr>
            <w:r>
              <w:rPr>
                <w:lang w:val="en-CA"/>
              </w:rPr>
              <w:t>Application date</w:t>
            </w:r>
            <w:r w:rsidRPr="00EC74B0">
              <w:rPr>
                <w:lang w:val="en-CA"/>
              </w:rPr>
              <w:t>: _______________</w:t>
            </w:r>
          </w:p>
        </w:tc>
      </w:tr>
      <w:tr w:rsidR="000F030C" w:rsidRPr="001F6084" w14:paraId="25350F23" w14:textId="77777777" w:rsidTr="00886049">
        <w:tc>
          <w:tcPr>
            <w:tcW w:w="504" w:type="dxa"/>
            <w:shd w:val="clear" w:color="auto" w:fill="D9D9D9" w:themeFill="background1" w:themeFillShade="D9"/>
            <w:vAlign w:val="center"/>
          </w:tcPr>
          <w:p w14:paraId="2F1AD184" w14:textId="77777777" w:rsidR="000F030C" w:rsidRPr="0027712D" w:rsidRDefault="000F030C" w:rsidP="00886049">
            <w:pPr>
              <w:pStyle w:val="None"/>
              <w:numPr>
                <w:ilvl w:val="0"/>
                <w:numId w:val="0"/>
              </w:numPr>
              <w:spacing w:before="0" w:after="0"/>
              <w:jc w:val="center"/>
              <w:rPr>
                <w:b/>
                <w:bCs/>
              </w:rPr>
            </w:pPr>
            <w:r w:rsidRPr="0027712D">
              <w:rPr>
                <w:b/>
                <w:bCs/>
              </w:rPr>
              <w:t>03</w:t>
            </w:r>
          </w:p>
        </w:tc>
        <w:tc>
          <w:tcPr>
            <w:tcW w:w="8841" w:type="dxa"/>
          </w:tcPr>
          <w:p w14:paraId="32E47CA9" w14:textId="77777777" w:rsidR="000F030C" w:rsidRPr="00EC74B0" w:rsidRDefault="000F030C" w:rsidP="00886049">
            <w:pPr>
              <w:pStyle w:val="None"/>
              <w:numPr>
                <w:ilvl w:val="0"/>
                <w:numId w:val="0"/>
              </w:numPr>
              <w:spacing w:before="0" w:after="0"/>
            </w:pPr>
          </w:p>
          <w:p w14:paraId="028F32B8" w14:textId="77777777" w:rsidR="000F030C" w:rsidRPr="00EC74B0" w:rsidRDefault="000F030C" w:rsidP="00886049">
            <w:pPr>
              <w:pStyle w:val="None"/>
              <w:numPr>
                <w:ilvl w:val="0"/>
                <w:numId w:val="0"/>
              </w:numPr>
              <w:spacing w:before="0" w:after="0"/>
            </w:pPr>
          </w:p>
          <w:p w14:paraId="4A996FB8" w14:textId="77777777" w:rsidR="000F030C" w:rsidRPr="00EC74B0" w:rsidRDefault="000F030C" w:rsidP="00886049">
            <w:pPr>
              <w:pStyle w:val="None"/>
              <w:numPr>
                <w:ilvl w:val="0"/>
                <w:numId w:val="0"/>
              </w:numPr>
              <w:spacing w:before="0" w:after="0"/>
            </w:pPr>
          </w:p>
          <w:p w14:paraId="7B5FCC7F" w14:textId="77777777" w:rsidR="000F030C" w:rsidRPr="00EC74B0" w:rsidRDefault="000F030C" w:rsidP="00886049">
            <w:pPr>
              <w:pStyle w:val="None"/>
              <w:numPr>
                <w:ilvl w:val="0"/>
                <w:numId w:val="0"/>
              </w:numPr>
              <w:spacing w:before="0" w:after="0"/>
              <w:jc w:val="right"/>
            </w:pPr>
            <w:r>
              <w:rPr>
                <w:lang w:val="en-CA"/>
              </w:rPr>
              <w:t>Application date</w:t>
            </w:r>
            <w:r w:rsidRPr="00EC74B0">
              <w:rPr>
                <w:lang w:val="en-CA"/>
              </w:rPr>
              <w:t>: _______________</w:t>
            </w:r>
          </w:p>
        </w:tc>
      </w:tr>
    </w:tbl>
    <w:p w14:paraId="7F9273DF" w14:textId="77777777" w:rsidR="000F030C" w:rsidRPr="00737622" w:rsidRDefault="000F030C" w:rsidP="00737622">
      <w:pPr>
        <w:pStyle w:val="1-BODY"/>
      </w:pPr>
      <w:r>
        <w:rPr>
          <w:bdr w:val="none" w:sz="0" w:space="0" w:color="auto" w:frame="1"/>
        </w:rPr>
        <w:br w:type="page"/>
      </w:r>
    </w:p>
    <w:p w14:paraId="30744120" w14:textId="77777777" w:rsidR="000F030C" w:rsidRDefault="000F030C" w:rsidP="00963F9B">
      <w:pPr>
        <w:pStyle w:val="1-SUBHEADA"/>
        <w:rPr>
          <w:bdr w:val="none" w:sz="0" w:space="0" w:color="auto" w:frame="1"/>
        </w:rPr>
      </w:pPr>
      <w:r>
        <w:rPr>
          <w:bdr w:val="none" w:sz="0" w:space="0" w:color="auto" w:frame="1"/>
        </w:rPr>
        <w:lastRenderedPageBreak/>
        <w:t>Evaluating</w:t>
      </w:r>
    </w:p>
    <w:p w14:paraId="76F34010" w14:textId="77777777" w:rsidR="000F030C" w:rsidRDefault="000F030C" w:rsidP="00963F9B">
      <w:pPr>
        <w:pStyle w:val="1-BODY"/>
        <w:rPr>
          <w:lang w:eastAsia="en-US"/>
        </w:rPr>
      </w:pPr>
      <w:r w:rsidRPr="00EC74B0">
        <w:rPr>
          <w:lang w:eastAsia="en-US"/>
        </w:rPr>
        <w:t xml:space="preserve">What </w:t>
      </w:r>
      <w:r w:rsidRPr="00EC74B0">
        <w:rPr>
          <w:i/>
          <w:iCs/>
          <w:lang w:eastAsia="en-US"/>
        </w:rPr>
        <w:t>criteria</w:t>
      </w:r>
      <w:r w:rsidRPr="00EC74B0">
        <w:rPr>
          <w:lang w:eastAsia="en-US"/>
        </w:rPr>
        <w:t xml:space="preserve"> will you use to </w:t>
      </w:r>
      <w:r w:rsidRPr="00EC74B0">
        <w:rPr>
          <w:i/>
          <w:iCs/>
          <w:lang w:eastAsia="en-US"/>
        </w:rPr>
        <w:t>evaluate</w:t>
      </w:r>
      <w:r w:rsidRPr="00EC74B0">
        <w:rPr>
          <w:lang w:eastAsia="en-US"/>
        </w:rPr>
        <w:t xml:space="preserve"> the impacts your applications have made on you and/or your workplace? How often will you evaluate what you have applied?</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0F030C" w:rsidRPr="001F6084" w14:paraId="73E15AF4" w14:textId="77777777" w:rsidTr="00886049">
        <w:tc>
          <w:tcPr>
            <w:tcW w:w="9345" w:type="dxa"/>
            <w:gridSpan w:val="2"/>
            <w:shd w:val="clear" w:color="auto" w:fill="D9D9D9" w:themeFill="background1" w:themeFillShade="D9"/>
          </w:tcPr>
          <w:p w14:paraId="6CEDA50A" w14:textId="77777777" w:rsidR="000F030C" w:rsidRPr="00084867" w:rsidRDefault="000F030C" w:rsidP="00886049">
            <w:pPr>
              <w:rPr>
                <w:rFonts w:ascii="Nunito Sans" w:eastAsiaTheme="minorEastAsia" w:hAnsi="Nunito Sans" w:cs="Open Sans"/>
                <w:lang w:val="en-US" w:eastAsia="ja-JP"/>
              </w:rPr>
            </w:pPr>
            <w:r w:rsidRPr="00084867">
              <w:rPr>
                <w:rFonts w:ascii="Nunito Sans" w:eastAsiaTheme="minorEastAsia" w:hAnsi="Nunito Sans" w:cs="Open Sans"/>
                <w:lang w:val="en-US" w:eastAsia="ja-JP"/>
              </w:rPr>
              <w:t xml:space="preserve">Would your organization see a need to apply the workshop material? What’s the worst </w:t>
            </w:r>
            <w:r>
              <w:rPr>
                <w:rFonts w:ascii="Nunito Sans" w:eastAsiaTheme="minorEastAsia" w:hAnsi="Nunito Sans" w:cs="Open Sans"/>
                <w:lang w:val="en-US" w:eastAsia="ja-JP"/>
              </w:rPr>
              <w:t xml:space="preserve">thing </w:t>
            </w:r>
            <w:r w:rsidRPr="00084867">
              <w:rPr>
                <w:rFonts w:ascii="Nunito Sans" w:eastAsiaTheme="minorEastAsia" w:hAnsi="Nunito Sans" w:cs="Open Sans"/>
                <w:lang w:val="en-US" w:eastAsia="ja-JP"/>
              </w:rPr>
              <w:t>that could happen if it isn’t implemented?</w:t>
            </w:r>
          </w:p>
        </w:tc>
      </w:tr>
      <w:tr w:rsidR="000F030C" w:rsidRPr="001F6084" w14:paraId="3B11BA30" w14:textId="77777777" w:rsidTr="00886049">
        <w:tc>
          <w:tcPr>
            <w:tcW w:w="504" w:type="dxa"/>
            <w:shd w:val="clear" w:color="auto" w:fill="D9D9D9" w:themeFill="background1" w:themeFillShade="D9"/>
            <w:vAlign w:val="center"/>
          </w:tcPr>
          <w:p w14:paraId="276B3941" w14:textId="77777777" w:rsidR="000F030C" w:rsidRPr="0027712D" w:rsidRDefault="000F030C" w:rsidP="00886049">
            <w:pPr>
              <w:pStyle w:val="None"/>
              <w:numPr>
                <w:ilvl w:val="0"/>
                <w:numId w:val="0"/>
              </w:numPr>
              <w:spacing w:before="0" w:after="0"/>
              <w:jc w:val="center"/>
              <w:rPr>
                <w:b/>
                <w:bCs/>
              </w:rPr>
            </w:pPr>
            <w:r w:rsidRPr="0027712D">
              <w:rPr>
                <w:b/>
                <w:bCs/>
              </w:rPr>
              <w:t>01</w:t>
            </w:r>
          </w:p>
        </w:tc>
        <w:tc>
          <w:tcPr>
            <w:tcW w:w="8841" w:type="dxa"/>
          </w:tcPr>
          <w:p w14:paraId="57803AC5" w14:textId="77777777" w:rsidR="000F030C" w:rsidRPr="00EC74B0" w:rsidRDefault="000F030C" w:rsidP="00886049">
            <w:pPr>
              <w:pStyle w:val="None"/>
              <w:numPr>
                <w:ilvl w:val="0"/>
                <w:numId w:val="0"/>
              </w:numPr>
              <w:spacing w:before="0" w:after="0"/>
              <w:rPr>
                <w:lang w:val="en-CA"/>
              </w:rPr>
            </w:pPr>
          </w:p>
          <w:p w14:paraId="6D5B6E55" w14:textId="77777777" w:rsidR="000F030C" w:rsidRPr="00EC74B0" w:rsidRDefault="000F030C" w:rsidP="00886049">
            <w:pPr>
              <w:pStyle w:val="None"/>
              <w:numPr>
                <w:ilvl w:val="0"/>
                <w:numId w:val="0"/>
              </w:numPr>
              <w:spacing w:before="0" w:after="0"/>
              <w:rPr>
                <w:lang w:val="en-CA"/>
              </w:rPr>
            </w:pPr>
          </w:p>
          <w:p w14:paraId="67A499C1" w14:textId="77777777" w:rsidR="000F030C" w:rsidRPr="00EC74B0" w:rsidRDefault="000F030C" w:rsidP="00886049">
            <w:pPr>
              <w:pStyle w:val="None"/>
              <w:numPr>
                <w:ilvl w:val="0"/>
                <w:numId w:val="0"/>
              </w:numPr>
              <w:spacing w:before="0" w:after="0"/>
              <w:rPr>
                <w:lang w:val="en-CA"/>
              </w:rPr>
            </w:pPr>
          </w:p>
          <w:p w14:paraId="30AB6A17" w14:textId="77777777" w:rsidR="000F030C" w:rsidRPr="00EC74B0" w:rsidRDefault="000F030C" w:rsidP="00886049">
            <w:pPr>
              <w:pStyle w:val="None"/>
              <w:numPr>
                <w:ilvl w:val="0"/>
                <w:numId w:val="0"/>
              </w:numPr>
              <w:spacing w:before="0" w:after="0"/>
              <w:jc w:val="right"/>
              <w:rPr>
                <w:lang w:val="en-CA"/>
              </w:rPr>
            </w:pPr>
            <w:r>
              <w:rPr>
                <w:lang w:val="en-CA"/>
              </w:rPr>
              <w:t>Evaluation date</w:t>
            </w:r>
            <w:r w:rsidRPr="00EC74B0">
              <w:rPr>
                <w:lang w:val="en-CA"/>
              </w:rPr>
              <w:t>: _______________</w:t>
            </w:r>
          </w:p>
        </w:tc>
      </w:tr>
      <w:tr w:rsidR="000F030C" w:rsidRPr="001F6084" w14:paraId="016E61E4" w14:textId="77777777" w:rsidTr="00886049">
        <w:tc>
          <w:tcPr>
            <w:tcW w:w="504" w:type="dxa"/>
            <w:shd w:val="clear" w:color="auto" w:fill="D9D9D9" w:themeFill="background1" w:themeFillShade="D9"/>
            <w:vAlign w:val="center"/>
          </w:tcPr>
          <w:p w14:paraId="3220A85E" w14:textId="77777777" w:rsidR="000F030C" w:rsidRPr="0027712D" w:rsidRDefault="000F030C" w:rsidP="00886049">
            <w:pPr>
              <w:pStyle w:val="None"/>
              <w:numPr>
                <w:ilvl w:val="0"/>
                <w:numId w:val="0"/>
              </w:numPr>
              <w:spacing w:before="0" w:after="0"/>
              <w:jc w:val="center"/>
              <w:rPr>
                <w:b/>
                <w:bCs/>
              </w:rPr>
            </w:pPr>
            <w:r w:rsidRPr="0027712D">
              <w:rPr>
                <w:b/>
                <w:bCs/>
              </w:rPr>
              <w:t>02</w:t>
            </w:r>
          </w:p>
        </w:tc>
        <w:tc>
          <w:tcPr>
            <w:tcW w:w="8841" w:type="dxa"/>
          </w:tcPr>
          <w:p w14:paraId="29E7EB54" w14:textId="77777777" w:rsidR="000F030C" w:rsidRPr="00EC74B0" w:rsidRDefault="000F030C" w:rsidP="00886049">
            <w:pPr>
              <w:pStyle w:val="None"/>
              <w:numPr>
                <w:ilvl w:val="0"/>
                <w:numId w:val="0"/>
              </w:numPr>
              <w:spacing w:before="0" w:after="0"/>
            </w:pPr>
          </w:p>
          <w:p w14:paraId="413BAC70" w14:textId="77777777" w:rsidR="000F030C" w:rsidRPr="00EC74B0" w:rsidRDefault="000F030C" w:rsidP="00886049">
            <w:pPr>
              <w:pStyle w:val="None"/>
              <w:numPr>
                <w:ilvl w:val="0"/>
                <w:numId w:val="0"/>
              </w:numPr>
              <w:spacing w:before="0" w:after="0"/>
            </w:pPr>
          </w:p>
          <w:p w14:paraId="295323FF" w14:textId="77777777" w:rsidR="000F030C" w:rsidRPr="00EC74B0" w:rsidRDefault="000F030C" w:rsidP="00886049">
            <w:pPr>
              <w:pStyle w:val="None"/>
              <w:numPr>
                <w:ilvl w:val="0"/>
                <w:numId w:val="0"/>
              </w:numPr>
              <w:spacing w:before="0" w:after="0"/>
            </w:pPr>
          </w:p>
          <w:p w14:paraId="7598C945" w14:textId="77777777" w:rsidR="000F030C" w:rsidRPr="00EC74B0" w:rsidRDefault="000F030C" w:rsidP="00886049">
            <w:pPr>
              <w:pStyle w:val="None"/>
              <w:numPr>
                <w:ilvl w:val="0"/>
                <w:numId w:val="0"/>
              </w:numPr>
              <w:spacing w:before="0" w:after="0"/>
              <w:jc w:val="right"/>
            </w:pPr>
            <w:r>
              <w:rPr>
                <w:lang w:val="en-CA"/>
              </w:rPr>
              <w:t>Evaluation date</w:t>
            </w:r>
            <w:r w:rsidRPr="00EC74B0">
              <w:rPr>
                <w:lang w:val="en-CA"/>
              </w:rPr>
              <w:t>: _______________</w:t>
            </w:r>
          </w:p>
        </w:tc>
      </w:tr>
      <w:tr w:rsidR="000F030C" w:rsidRPr="001F6084" w14:paraId="39403C05" w14:textId="77777777" w:rsidTr="00886049">
        <w:tc>
          <w:tcPr>
            <w:tcW w:w="504" w:type="dxa"/>
            <w:shd w:val="clear" w:color="auto" w:fill="D9D9D9" w:themeFill="background1" w:themeFillShade="D9"/>
            <w:vAlign w:val="center"/>
          </w:tcPr>
          <w:p w14:paraId="02AE2B31" w14:textId="77777777" w:rsidR="000F030C" w:rsidRPr="0027712D" w:rsidRDefault="000F030C" w:rsidP="00886049">
            <w:pPr>
              <w:pStyle w:val="None"/>
              <w:numPr>
                <w:ilvl w:val="0"/>
                <w:numId w:val="0"/>
              </w:numPr>
              <w:spacing w:before="0" w:after="0"/>
              <w:jc w:val="center"/>
              <w:rPr>
                <w:b/>
                <w:bCs/>
              </w:rPr>
            </w:pPr>
            <w:r w:rsidRPr="0027712D">
              <w:rPr>
                <w:b/>
                <w:bCs/>
              </w:rPr>
              <w:t>03</w:t>
            </w:r>
          </w:p>
        </w:tc>
        <w:tc>
          <w:tcPr>
            <w:tcW w:w="8841" w:type="dxa"/>
          </w:tcPr>
          <w:p w14:paraId="6EBBB597" w14:textId="77777777" w:rsidR="000F030C" w:rsidRPr="00EC74B0" w:rsidRDefault="000F030C" w:rsidP="00886049">
            <w:pPr>
              <w:pStyle w:val="None"/>
              <w:numPr>
                <w:ilvl w:val="0"/>
                <w:numId w:val="0"/>
              </w:numPr>
              <w:spacing w:before="0" w:after="0"/>
            </w:pPr>
          </w:p>
          <w:p w14:paraId="32324F70" w14:textId="77777777" w:rsidR="000F030C" w:rsidRPr="00EC74B0" w:rsidRDefault="000F030C" w:rsidP="00886049">
            <w:pPr>
              <w:pStyle w:val="None"/>
              <w:numPr>
                <w:ilvl w:val="0"/>
                <w:numId w:val="0"/>
              </w:numPr>
              <w:spacing w:before="0" w:after="0"/>
            </w:pPr>
          </w:p>
          <w:p w14:paraId="4F1E444B" w14:textId="77777777" w:rsidR="000F030C" w:rsidRPr="00EC74B0" w:rsidRDefault="000F030C" w:rsidP="00886049">
            <w:pPr>
              <w:pStyle w:val="None"/>
              <w:numPr>
                <w:ilvl w:val="0"/>
                <w:numId w:val="0"/>
              </w:numPr>
              <w:spacing w:before="0" w:after="0"/>
            </w:pPr>
          </w:p>
          <w:p w14:paraId="572ECB75" w14:textId="77777777" w:rsidR="000F030C" w:rsidRPr="00EC74B0" w:rsidRDefault="000F030C" w:rsidP="00886049">
            <w:pPr>
              <w:pStyle w:val="None"/>
              <w:numPr>
                <w:ilvl w:val="0"/>
                <w:numId w:val="0"/>
              </w:numPr>
              <w:spacing w:before="0" w:after="0"/>
              <w:jc w:val="right"/>
            </w:pPr>
            <w:r>
              <w:rPr>
                <w:lang w:val="en-CA"/>
              </w:rPr>
              <w:t>Evaluation date</w:t>
            </w:r>
            <w:r w:rsidRPr="00EC74B0">
              <w:rPr>
                <w:lang w:val="en-CA"/>
              </w:rPr>
              <w:t>: _______________</w:t>
            </w:r>
          </w:p>
        </w:tc>
      </w:tr>
    </w:tbl>
    <w:p w14:paraId="704B5099" w14:textId="77777777" w:rsidR="000F030C" w:rsidRDefault="000F030C" w:rsidP="00963F9B">
      <w:pPr>
        <w:pStyle w:val="1-BODY"/>
      </w:pPr>
    </w:p>
    <w:p w14:paraId="145FF40C" w14:textId="77777777" w:rsidR="000F030C" w:rsidRDefault="000F030C" w:rsidP="00963F9B">
      <w:pPr>
        <w:pStyle w:val="1-SUBHEADA"/>
      </w:pPr>
      <w:r>
        <w:t>Creating</w:t>
      </w:r>
    </w:p>
    <w:p w14:paraId="40222A94" w14:textId="77777777" w:rsidR="000F030C" w:rsidRPr="00C27141" w:rsidRDefault="000F030C" w:rsidP="00963F9B">
      <w:pPr>
        <w:pStyle w:val="1-BODY"/>
      </w:pPr>
      <w:r w:rsidRPr="00C27141">
        <w:t>How can you adapt the workshop material using insights from the evaluations to better meet your organization’s needs?</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0F030C" w:rsidRPr="001F6084" w14:paraId="1482E80F" w14:textId="77777777" w:rsidTr="00886049">
        <w:tc>
          <w:tcPr>
            <w:tcW w:w="9345" w:type="dxa"/>
            <w:gridSpan w:val="2"/>
            <w:shd w:val="clear" w:color="auto" w:fill="D9D9D9" w:themeFill="background1" w:themeFillShade="D9"/>
          </w:tcPr>
          <w:p w14:paraId="79C84EC6" w14:textId="77777777" w:rsidR="000F030C" w:rsidRPr="00084867" w:rsidRDefault="000F030C" w:rsidP="00886049">
            <w:pPr>
              <w:rPr>
                <w:rFonts w:ascii="Nunito Sans" w:eastAsiaTheme="minorEastAsia" w:hAnsi="Nunito Sans" w:cs="Open Sans"/>
                <w:lang w:val="en-US" w:eastAsia="ja-JP"/>
              </w:rPr>
            </w:pPr>
            <w:r w:rsidRPr="00084867">
              <w:rPr>
                <w:rFonts w:ascii="Nunito Sans" w:eastAsiaTheme="minorEastAsia" w:hAnsi="Nunito Sans" w:cs="Open Sans"/>
                <w:lang w:val="en-US" w:eastAsia="ja-JP"/>
              </w:rPr>
              <w:t>How does the workshop material align with your organization’s goals? What steps will you take to maintain that alignment moving forward?</w:t>
            </w:r>
          </w:p>
        </w:tc>
      </w:tr>
      <w:tr w:rsidR="000F030C" w:rsidRPr="001F6084" w14:paraId="5440036C" w14:textId="77777777" w:rsidTr="00886049">
        <w:tc>
          <w:tcPr>
            <w:tcW w:w="504" w:type="dxa"/>
            <w:shd w:val="clear" w:color="auto" w:fill="D9D9D9" w:themeFill="background1" w:themeFillShade="D9"/>
            <w:vAlign w:val="center"/>
          </w:tcPr>
          <w:p w14:paraId="7D0D511A" w14:textId="77777777" w:rsidR="000F030C" w:rsidRPr="0027712D" w:rsidRDefault="000F030C" w:rsidP="00886049">
            <w:pPr>
              <w:pStyle w:val="None"/>
              <w:numPr>
                <w:ilvl w:val="0"/>
                <w:numId w:val="0"/>
              </w:numPr>
              <w:spacing w:before="0" w:after="0"/>
              <w:jc w:val="center"/>
              <w:rPr>
                <w:b/>
                <w:bCs/>
              </w:rPr>
            </w:pPr>
            <w:r w:rsidRPr="0027712D">
              <w:rPr>
                <w:b/>
                <w:bCs/>
              </w:rPr>
              <w:t>01</w:t>
            </w:r>
          </w:p>
        </w:tc>
        <w:tc>
          <w:tcPr>
            <w:tcW w:w="8841" w:type="dxa"/>
          </w:tcPr>
          <w:p w14:paraId="02ED417E" w14:textId="77777777" w:rsidR="000F030C" w:rsidRDefault="000F030C" w:rsidP="00886049">
            <w:pPr>
              <w:pStyle w:val="None"/>
              <w:numPr>
                <w:ilvl w:val="0"/>
                <w:numId w:val="0"/>
              </w:numPr>
              <w:spacing w:before="0" w:after="0"/>
              <w:rPr>
                <w:lang w:val="en-CA"/>
              </w:rPr>
            </w:pPr>
          </w:p>
          <w:p w14:paraId="62F639BD" w14:textId="77777777" w:rsidR="000F030C" w:rsidRDefault="000F030C" w:rsidP="00886049">
            <w:pPr>
              <w:pStyle w:val="None"/>
              <w:numPr>
                <w:ilvl w:val="0"/>
                <w:numId w:val="0"/>
              </w:numPr>
              <w:spacing w:before="0" w:after="0"/>
              <w:rPr>
                <w:lang w:val="en-CA"/>
              </w:rPr>
            </w:pPr>
          </w:p>
          <w:p w14:paraId="1B1205FF" w14:textId="77777777" w:rsidR="000F030C" w:rsidRDefault="000F030C" w:rsidP="00886049">
            <w:pPr>
              <w:pStyle w:val="None"/>
              <w:numPr>
                <w:ilvl w:val="0"/>
                <w:numId w:val="0"/>
              </w:numPr>
              <w:spacing w:before="0" w:after="0"/>
              <w:rPr>
                <w:lang w:val="en-CA"/>
              </w:rPr>
            </w:pPr>
          </w:p>
          <w:p w14:paraId="1D7CB532" w14:textId="77777777" w:rsidR="000F030C" w:rsidRPr="001F6084" w:rsidRDefault="000F030C" w:rsidP="00886049">
            <w:pPr>
              <w:pStyle w:val="None"/>
              <w:numPr>
                <w:ilvl w:val="0"/>
                <w:numId w:val="0"/>
              </w:numPr>
              <w:spacing w:before="0" w:after="0"/>
              <w:rPr>
                <w:lang w:val="en-CA"/>
              </w:rPr>
            </w:pPr>
          </w:p>
        </w:tc>
      </w:tr>
      <w:tr w:rsidR="000F030C" w:rsidRPr="001F6084" w14:paraId="4C932866" w14:textId="77777777" w:rsidTr="00886049">
        <w:tc>
          <w:tcPr>
            <w:tcW w:w="504" w:type="dxa"/>
            <w:shd w:val="clear" w:color="auto" w:fill="D9D9D9" w:themeFill="background1" w:themeFillShade="D9"/>
            <w:vAlign w:val="center"/>
          </w:tcPr>
          <w:p w14:paraId="36D03248" w14:textId="77777777" w:rsidR="000F030C" w:rsidRPr="0027712D" w:rsidRDefault="000F030C" w:rsidP="00886049">
            <w:pPr>
              <w:pStyle w:val="None"/>
              <w:numPr>
                <w:ilvl w:val="0"/>
                <w:numId w:val="0"/>
              </w:numPr>
              <w:spacing w:before="0" w:after="0"/>
              <w:jc w:val="center"/>
              <w:rPr>
                <w:b/>
                <w:bCs/>
              </w:rPr>
            </w:pPr>
            <w:r w:rsidRPr="0027712D">
              <w:rPr>
                <w:b/>
                <w:bCs/>
              </w:rPr>
              <w:t>02</w:t>
            </w:r>
          </w:p>
        </w:tc>
        <w:tc>
          <w:tcPr>
            <w:tcW w:w="8841" w:type="dxa"/>
          </w:tcPr>
          <w:p w14:paraId="6C25CB25" w14:textId="77777777" w:rsidR="000F030C" w:rsidRDefault="000F030C" w:rsidP="00886049">
            <w:pPr>
              <w:pStyle w:val="None"/>
              <w:numPr>
                <w:ilvl w:val="0"/>
                <w:numId w:val="0"/>
              </w:numPr>
              <w:spacing w:before="0" w:after="0"/>
            </w:pPr>
          </w:p>
          <w:p w14:paraId="00EF463A" w14:textId="77777777" w:rsidR="000F030C" w:rsidRDefault="000F030C" w:rsidP="00886049">
            <w:pPr>
              <w:pStyle w:val="None"/>
              <w:numPr>
                <w:ilvl w:val="0"/>
                <w:numId w:val="0"/>
              </w:numPr>
              <w:spacing w:before="0" w:after="0"/>
            </w:pPr>
          </w:p>
          <w:p w14:paraId="7665D53E" w14:textId="77777777" w:rsidR="000F030C" w:rsidRDefault="000F030C" w:rsidP="00886049">
            <w:pPr>
              <w:pStyle w:val="None"/>
              <w:numPr>
                <w:ilvl w:val="0"/>
                <w:numId w:val="0"/>
              </w:numPr>
              <w:spacing w:before="0" w:after="0"/>
            </w:pPr>
          </w:p>
          <w:p w14:paraId="3BB291E1" w14:textId="77777777" w:rsidR="000F030C" w:rsidRPr="001F6084" w:rsidRDefault="000F030C" w:rsidP="00886049">
            <w:pPr>
              <w:pStyle w:val="None"/>
              <w:numPr>
                <w:ilvl w:val="0"/>
                <w:numId w:val="0"/>
              </w:numPr>
              <w:spacing w:before="0" w:after="0"/>
            </w:pPr>
          </w:p>
        </w:tc>
      </w:tr>
      <w:tr w:rsidR="000F030C" w:rsidRPr="001F6084" w14:paraId="6BF236FA" w14:textId="77777777" w:rsidTr="00886049">
        <w:tc>
          <w:tcPr>
            <w:tcW w:w="504" w:type="dxa"/>
            <w:shd w:val="clear" w:color="auto" w:fill="D9D9D9" w:themeFill="background1" w:themeFillShade="D9"/>
            <w:vAlign w:val="center"/>
          </w:tcPr>
          <w:p w14:paraId="4481ABB8" w14:textId="77777777" w:rsidR="000F030C" w:rsidRPr="0027712D" w:rsidRDefault="000F030C" w:rsidP="00886049">
            <w:pPr>
              <w:pStyle w:val="None"/>
              <w:numPr>
                <w:ilvl w:val="0"/>
                <w:numId w:val="0"/>
              </w:numPr>
              <w:spacing w:before="0" w:after="0"/>
              <w:jc w:val="center"/>
              <w:rPr>
                <w:b/>
                <w:bCs/>
              </w:rPr>
            </w:pPr>
            <w:r w:rsidRPr="0027712D">
              <w:rPr>
                <w:b/>
                <w:bCs/>
              </w:rPr>
              <w:t>03</w:t>
            </w:r>
          </w:p>
        </w:tc>
        <w:tc>
          <w:tcPr>
            <w:tcW w:w="8841" w:type="dxa"/>
          </w:tcPr>
          <w:p w14:paraId="3DA58371" w14:textId="77777777" w:rsidR="000F030C" w:rsidRDefault="000F030C" w:rsidP="00886049">
            <w:pPr>
              <w:pStyle w:val="None"/>
              <w:numPr>
                <w:ilvl w:val="0"/>
                <w:numId w:val="0"/>
              </w:numPr>
              <w:spacing w:before="0" w:after="0"/>
            </w:pPr>
          </w:p>
          <w:p w14:paraId="11B0587A" w14:textId="77777777" w:rsidR="000F030C" w:rsidRDefault="000F030C" w:rsidP="00886049">
            <w:pPr>
              <w:pStyle w:val="None"/>
              <w:numPr>
                <w:ilvl w:val="0"/>
                <w:numId w:val="0"/>
              </w:numPr>
              <w:spacing w:before="0" w:after="0"/>
            </w:pPr>
          </w:p>
          <w:p w14:paraId="353EEC4E" w14:textId="77777777" w:rsidR="000F030C" w:rsidRDefault="000F030C" w:rsidP="00886049">
            <w:pPr>
              <w:pStyle w:val="None"/>
              <w:numPr>
                <w:ilvl w:val="0"/>
                <w:numId w:val="0"/>
              </w:numPr>
              <w:spacing w:before="0" w:after="0"/>
            </w:pPr>
          </w:p>
          <w:p w14:paraId="49FC37B7" w14:textId="77777777" w:rsidR="000F030C" w:rsidRPr="001F6084" w:rsidRDefault="000F030C" w:rsidP="00886049">
            <w:pPr>
              <w:pStyle w:val="None"/>
              <w:numPr>
                <w:ilvl w:val="0"/>
                <w:numId w:val="0"/>
              </w:numPr>
              <w:spacing w:before="0" w:after="0"/>
            </w:pPr>
          </w:p>
        </w:tc>
      </w:tr>
    </w:tbl>
    <w:p w14:paraId="46340A4F" w14:textId="77777777" w:rsidR="000F030C" w:rsidRPr="00737622" w:rsidRDefault="000F030C" w:rsidP="00737622">
      <w:pPr>
        <w:pStyle w:val="1-BODY"/>
      </w:pPr>
      <w:r>
        <w:rPr>
          <w:bdr w:val="none" w:sz="0" w:space="0" w:color="auto" w:frame="1"/>
        </w:rPr>
        <w:br w:type="page"/>
      </w:r>
    </w:p>
    <w:p w14:paraId="557C4B58" w14:textId="77777777" w:rsidR="000F030C" w:rsidRPr="001F6084" w:rsidRDefault="000F030C" w:rsidP="00963F9B">
      <w:pPr>
        <w:pStyle w:val="1-SECTIONHEADING"/>
        <w:rPr>
          <w:bdr w:val="none" w:sz="0" w:space="0" w:color="auto" w:frame="1"/>
          <w:lang w:val="en-CA"/>
        </w:rPr>
      </w:pPr>
      <w:bookmarkStart w:id="17" w:name="_Toc228368413"/>
      <w:r>
        <w:rPr>
          <w:bdr w:val="none" w:sz="0" w:space="0" w:color="auto" w:frame="1"/>
          <w:lang w:val="en-CA"/>
        </w:rPr>
        <w:lastRenderedPageBreak/>
        <w:t>ACHIEVE</w:t>
      </w:r>
      <w:r w:rsidRPr="001F6084">
        <w:rPr>
          <w:bdr w:val="none" w:sz="0" w:space="0" w:color="auto" w:frame="1"/>
          <w:lang w:val="en-CA"/>
        </w:rPr>
        <w:t xml:space="preserve"> Workshops and Services</w:t>
      </w:r>
      <w:bookmarkEnd w:id="17"/>
    </w:p>
    <w:p w14:paraId="1C635639" w14:textId="77777777" w:rsidR="000F030C" w:rsidRPr="001F6084" w:rsidRDefault="000F030C" w:rsidP="00963F9B">
      <w:pPr>
        <w:pStyle w:val="1-SUBHEADA"/>
        <w:rPr>
          <w:rFonts w:eastAsia="Arial Unicode MS"/>
          <w:bdr w:val="none" w:sz="0" w:space="0" w:color="auto" w:frame="1"/>
        </w:rPr>
      </w:pPr>
      <w:bookmarkStart w:id="18" w:name="_Hlk45004533"/>
      <w:r w:rsidRPr="001F6084">
        <w:t>training</w:t>
      </w:r>
    </w:p>
    <w:p w14:paraId="29EF87B9" w14:textId="77777777" w:rsidR="000F030C" w:rsidRDefault="000F030C" w:rsidP="00963F9B">
      <w:pPr>
        <w:pStyle w:val="1-BODY"/>
        <w:rPr>
          <w:bdr w:val="none" w:sz="0" w:space="0" w:color="auto" w:frame="1"/>
        </w:rPr>
      </w:pPr>
      <w:r w:rsidRPr="001F6084">
        <w:rPr>
          <w:bdr w:val="none" w:sz="0" w:space="0" w:color="auto" w:frame="1"/>
        </w:rPr>
        <w:t>Explore a wide range training topics, each available in a variety of formats to suit your learning needs. Visit achievecentre.com to explore everything we have to offer or contact us if you have</w:t>
      </w:r>
      <w:r>
        <w:rPr>
          <w:rFonts w:eastAsia="Times New Roman" w:cs="Arial"/>
          <w:bdr w:val="nil"/>
          <w:lang w:eastAsia="en-CA"/>
        </w:rPr>
        <w:t xml:space="preserve"> </w:t>
      </w:r>
      <w:r w:rsidRPr="001F6084">
        <w:rPr>
          <w:bdr w:val="none" w:sz="0" w:space="0" w:color="auto" w:frame="1"/>
        </w:rPr>
        <w:t>any questions (</w:t>
      </w:r>
      <w:r w:rsidRPr="008401C0">
        <w:rPr>
          <w:bdr w:val="none" w:sz="0" w:space="0" w:color="auto" w:frame="1"/>
        </w:rPr>
        <w:t>info@achievecentre.com</w:t>
      </w:r>
      <w:r w:rsidRPr="001F6084">
        <w:rPr>
          <w:bdr w:val="none" w:sz="0" w:space="0" w:color="auto" w:frame="1"/>
        </w:rPr>
        <w:t>).</w:t>
      </w:r>
    </w:p>
    <w:p w14:paraId="653694D4" w14:textId="77777777" w:rsidR="000F030C" w:rsidRPr="001F6084" w:rsidRDefault="000F030C" w:rsidP="00963F9B">
      <w:pPr>
        <w:pStyle w:val="1-BULLETS"/>
      </w:pPr>
      <w:r w:rsidRPr="001F6084">
        <w:rPr>
          <w:b/>
          <w:bCs/>
        </w:rPr>
        <w:t xml:space="preserve">Private </w:t>
      </w:r>
      <w:r>
        <w:rPr>
          <w:b/>
          <w:bCs/>
        </w:rPr>
        <w:t>t</w:t>
      </w:r>
      <w:r w:rsidRPr="001F6084">
        <w:rPr>
          <w:b/>
          <w:bCs/>
        </w:rPr>
        <w:t>raining:</w:t>
      </w:r>
      <w:r w:rsidRPr="001F6084">
        <w:t xml:space="preserve"> Personalized training at your location, on your schedule.</w:t>
      </w:r>
    </w:p>
    <w:p w14:paraId="79F873EF" w14:textId="77777777" w:rsidR="000F030C" w:rsidRPr="001F6084" w:rsidRDefault="000F030C" w:rsidP="00963F9B">
      <w:pPr>
        <w:pStyle w:val="1-BULLETS"/>
        <w:rPr>
          <w:lang w:val="en-CA"/>
        </w:rPr>
      </w:pPr>
      <w:r w:rsidRPr="001F6084">
        <w:rPr>
          <w:b/>
          <w:bCs/>
          <w:lang w:val="en-CA"/>
        </w:rPr>
        <w:t>Train-the-</w:t>
      </w:r>
      <w:r>
        <w:rPr>
          <w:b/>
          <w:bCs/>
          <w:lang w:val="en-CA"/>
        </w:rPr>
        <w:t>t</w:t>
      </w:r>
      <w:r w:rsidRPr="001F6084">
        <w:rPr>
          <w:b/>
          <w:bCs/>
          <w:lang w:val="en-CA"/>
        </w:rPr>
        <w:t>rainer:</w:t>
      </w:r>
      <w:r w:rsidRPr="001F6084">
        <w:rPr>
          <w:lang w:val="en-CA"/>
        </w:rPr>
        <w:t xml:space="preserve"> Certify one of your staff members to deliver a</w:t>
      </w:r>
      <w:r>
        <w:rPr>
          <w:lang w:val="en-CA"/>
        </w:rPr>
        <w:t>n ACHIEVE workshop</w:t>
      </w:r>
      <w:r w:rsidRPr="001F6084">
        <w:rPr>
          <w:lang w:val="en-CA"/>
        </w:rPr>
        <w:t xml:space="preserve"> as many times as you need in your own organization.</w:t>
      </w:r>
    </w:p>
    <w:p w14:paraId="4B849FBE" w14:textId="77777777" w:rsidR="000F030C" w:rsidRPr="001F6084" w:rsidRDefault="000F030C" w:rsidP="00963F9B">
      <w:pPr>
        <w:pStyle w:val="1-BULLETS"/>
        <w:rPr>
          <w:lang w:val="en-CA"/>
        </w:rPr>
      </w:pPr>
      <w:r w:rsidRPr="001F6084">
        <w:rPr>
          <w:b/>
          <w:bCs/>
          <w:lang w:val="en-CA"/>
        </w:rPr>
        <w:t xml:space="preserve">Public </w:t>
      </w:r>
      <w:r>
        <w:rPr>
          <w:b/>
          <w:bCs/>
          <w:lang w:val="en-CA"/>
        </w:rPr>
        <w:t>w</w:t>
      </w:r>
      <w:r w:rsidRPr="001F6084">
        <w:rPr>
          <w:b/>
          <w:bCs/>
          <w:lang w:val="en-CA"/>
        </w:rPr>
        <w:t>orkshops:</w:t>
      </w:r>
      <w:r w:rsidRPr="001F6084">
        <w:rPr>
          <w:lang w:val="en-CA"/>
        </w:rPr>
        <w:t xml:space="preserve"> Hands-on training from one of our experienced facilitators, offered virtually or in person.</w:t>
      </w:r>
    </w:p>
    <w:p w14:paraId="39F1290B" w14:textId="77777777" w:rsidR="000F030C" w:rsidRPr="001F6084" w:rsidRDefault="000F030C" w:rsidP="00963F9B">
      <w:pPr>
        <w:pStyle w:val="1-BULLETS"/>
        <w:rPr>
          <w:lang w:val="en-CA"/>
        </w:rPr>
      </w:pPr>
      <w:r w:rsidRPr="001F6084">
        <w:rPr>
          <w:b/>
          <w:bCs/>
          <w:lang w:val="en-CA"/>
        </w:rPr>
        <w:t>On-</w:t>
      </w:r>
      <w:r>
        <w:rPr>
          <w:b/>
          <w:bCs/>
          <w:lang w:val="en-CA"/>
        </w:rPr>
        <w:t>d</w:t>
      </w:r>
      <w:r w:rsidRPr="001F6084">
        <w:rPr>
          <w:b/>
          <w:bCs/>
          <w:lang w:val="en-CA"/>
        </w:rPr>
        <w:t xml:space="preserve">emand </w:t>
      </w:r>
      <w:r>
        <w:rPr>
          <w:b/>
          <w:bCs/>
          <w:lang w:val="en-CA"/>
        </w:rPr>
        <w:t>v</w:t>
      </w:r>
      <w:r w:rsidRPr="001F6084">
        <w:rPr>
          <w:b/>
          <w:bCs/>
          <w:lang w:val="en-CA"/>
        </w:rPr>
        <w:t xml:space="preserve">ideo </w:t>
      </w:r>
      <w:r>
        <w:rPr>
          <w:b/>
          <w:bCs/>
          <w:lang w:val="en-CA"/>
        </w:rPr>
        <w:t>t</w:t>
      </w:r>
      <w:r w:rsidRPr="001F6084">
        <w:rPr>
          <w:b/>
          <w:bCs/>
          <w:lang w:val="en-CA"/>
        </w:rPr>
        <w:t>raining:</w:t>
      </w:r>
      <w:r w:rsidRPr="001F6084">
        <w:rPr>
          <w:lang w:val="en-CA"/>
        </w:rPr>
        <w:t xml:space="preserve"> Recordings of our workshops and webinars that you can watch anywhere, anytime.</w:t>
      </w:r>
    </w:p>
    <w:p w14:paraId="73C06FD9" w14:textId="77777777" w:rsidR="000F030C" w:rsidRPr="001F6084" w:rsidRDefault="000F030C" w:rsidP="00963F9B">
      <w:pPr>
        <w:pStyle w:val="1-BULLETS"/>
        <w:rPr>
          <w:lang w:val="en-CA"/>
        </w:rPr>
      </w:pPr>
      <w:r w:rsidRPr="001F6084">
        <w:rPr>
          <w:b/>
          <w:bCs/>
          <w:lang w:val="en-CA"/>
        </w:rPr>
        <w:t xml:space="preserve">Member </w:t>
      </w:r>
      <w:r>
        <w:rPr>
          <w:b/>
          <w:bCs/>
          <w:lang w:val="en-CA"/>
        </w:rPr>
        <w:t>p</w:t>
      </w:r>
      <w:r w:rsidRPr="001F6084">
        <w:rPr>
          <w:b/>
          <w:bCs/>
          <w:lang w:val="en-CA"/>
        </w:rPr>
        <w:t xml:space="preserve">lan </w:t>
      </w:r>
      <w:r>
        <w:rPr>
          <w:b/>
          <w:bCs/>
          <w:lang w:val="en-CA"/>
        </w:rPr>
        <w:t>s</w:t>
      </w:r>
      <w:r w:rsidRPr="001F6084">
        <w:rPr>
          <w:b/>
          <w:bCs/>
          <w:lang w:val="en-CA"/>
        </w:rPr>
        <w:t>ubscription</w:t>
      </w:r>
      <w:r>
        <w:rPr>
          <w:b/>
          <w:bCs/>
          <w:lang w:val="en-CA"/>
        </w:rPr>
        <w:t>s</w:t>
      </w:r>
      <w:r w:rsidRPr="001F6084">
        <w:rPr>
          <w:b/>
          <w:bCs/>
          <w:lang w:val="en-CA"/>
        </w:rPr>
        <w:t>:</w:t>
      </w:r>
      <w:r w:rsidRPr="001F6084">
        <w:rPr>
          <w:lang w:val="en-CA"/>
        </w:rPr>
        <w:t xml:space="preserve"> Unlimited access to our entire webinar library, as well as exclusive discounts on our training and resources.</w:t>
      </w:r>
    </w:p>
    <w:p w14:paraId="388FC467" w14:textId="77777777" w:rsidR="000F030C" w:rsidRPr="001F6084" w:rsidRDefault="000F030C" w:rsidP="00963F9B">
      <w:pPr>
        <w:pStyle w:val="1-BODY"/>
        <w:rPr>
          <w:lang w:val="en-US"/>
        </w:rPr>
      </w:pPr>
    </w:p>
    <w:bookmarkEnd w:id="18"/>
    <w:p w14:paraId="7E6E84E5" w14:textId="77777777" w:rsidR="000F030C" w:rsidRPr="001F6084" w:rsidRDefault="000F030C" w:rsidP="00963F9B">
      <w:pPr>
        <w:pStyle w:val="1-SUBHEADA"/>
        <w:rPr>
          <w:rFonts w:eastAsia="Cambria"/>
          <w:bdr w:val="none" w:sz="0" w:space="0" w:color="auto" w:frame="1"/>
        </w:rPr>
      </w:pPr>
      <w:r>
        <w:rPr>
          <w:rFonts w:eastAsia="Cambria"/>
        </w:rPr>
        <w:t>Consulting</w:t>
      </w:r>
    </w:p>
    <w:p w14:paraId="70ED5174" w14:textId="77777777" w:rsidR="000F030C" w:rsidRDefault="000F030C" w:rsidP="00963F9B">
      <w:pPr>
        <w:pStyle w:val="1-BODY"/>
        <w:rPr>
          <w:bdr w:val="none" w:sz="0" w:space="0" w:color="auto" w:frame="1"/>
        </w:rPr>
      </w:pPr>
      <w:r w:rsidRPr="00BA75B9">
        <w:rPr>
          <w:bdr w:val="none" w:sz="0" w:space="0" w:color="auto" w:frame="1"/>
        </w:rPr>
        <w:t>Our consulting services can help you create workplaces where people love to be. Through coaching, facilitation, mediation, succession and strategic planning, or workplace climate assessments, we can help you discover your strengths and support your organization as it evolves.</w:t>
      </w:r>
    </w:p>
    <w:p w14:paraId="5B5AD08A" w14:textId="77777777" w:rsidR="000F030C" w:rsidRPr="001F6084" w:rsidRDefault="000F030C" w:rsidP="00963F9B">
      <w:pPr>
        <w:pStyle w:val="1-BODY"/>
        <w:rPr>
          <w:bdr w:val="none" w:sz="0" w:space="0" w:color="auto" w:frame="1"/>
        </w:rPr>
      </w:pPr>
    </w:p>
    <w:p w14:paraId="45FF32A5" w14:textId="77777777" w:rsidR="000F030C" w:rsidRPr="001F6084" w:rsidRDefault="000F030C" w:rsidP="00963F9B">
      <w:pPr>
        <w:pStyle w:val="1-SUBHEADA"/>
        <w:rPr>
          <w:bdr w:val="none" w:sz="0" w:space="0" w:color="auto" w:frame="1"/>
        </w:rPr>
      </w:pPr>
      <w:r w:rsidRPr="001F6084">
        <w:rPr>
          <w:bdr w:val="none" w:sz="0" w:space="0" w:color="auto" w:frame="1"/>
        </w:rPr>
        <w:t xml:space="preserve">Free </w:t>
      </w:r>
      <w:r w:rsidRPr="001F6084">
        <w:t>Resources</w:t>
      </w:r>
    </w:p>
    <w:p w14:paraId="6A46CF16" w14:textId="77777777" w:rsidR="000F030C" w:rsidRDefault="000F030C" w:rsidP="00963F9B">
      <w:pPr>
        <w:pStyle w:val="1-BODY"/>
        <w:rPr>
          <w:lang w:eastAsia="en-CA"/>
        </w:rPr>
      </w:pPr>
      <w:r w:rsidRPr="001F6084">
        <w:rPr>
          <w:lang w:eastAsia="en-CA"/>
        </w:rPr>
        <w:t xml:space="preserve">Visit </w:t>
      </w:r>
      <w:r>
        <w:rPr>
          <w:lang w:eastAsia="en-CA"/>
        </w:rPr>
        <w:t>achievecentre</w:t>
      </w:r>
      <w:r w:rsidRPr="001F6084">
        <w:rPr>
          <w:lang w:eastAsia="en-CA"/>
        </w:rPr>
        <w:t xml:space="preserve">.com to check out </w:t>
      </w:r>
      <w:r w:rsidRPr="001F6084">
        <w:t>our</w:t>
      </w:r>
      <w:r w:rsidRPr="001F6084">
        <w:rPr>
          <w:lang w:eastAsia="en-CA"/>
        </w:rPr>
        <w:t xml:space="preserve"> free </w:t>
      </w:r>
      <w:r w:rsidRPr="001F6084">
        <w:t>resources</w:t>
      </w:r>
      <w:r w:rsidRPr="001F6084">
        <w:rPr>
          <w:lang w:eastAsia="en-CA"/>
        </w:rPr>
        <w:t xml:space="preserve">, including a complimentary webinar, printable handouts, </w:t>
      </w:r>
      <w:r w:rsidRPr="001F6084">
        <w:t>audio</w:t>
      </w:r>
      <w:r w:rsidRPr="001F6084">
        <w:rPr>
          <w:lang w:eastAsia="en-CA"/>
        </w:rPr>
        <w:t xml:space="preserve"> exercises, and </w:t>
      </w:r>
      <w:r>
        <w:rPr>
          <w:lang w:eastAsia="en-CA"/>
        </w:rPr>
        <w:t>more</w:t>
      </w:r>
      <w:r w:rsidRPr="001F6084">
        <w:rPr>
          <w:lang w:eastAsia="en-CA"/>
        </w:rPr>
        <w:t>. We also have a regular podcast and blog.</w:t>
      </w:r>
    </w:p>
    <w:p w14:paraId="39837574" w14:textId="77777777" w:rsidR="000F030C" w:rsidRPr="001F6084" w:rsidRDefault="000F030C" w:rsidP="00963F9B">
      <w:pPr>
        <w:pStyle w:val="1-BODY"/>
        <w:rPr>
          <w:lang w:eastAsia="en-CA"/>
        </w:rPr>
      </w:pPr>
    </w:p>
    <w:p w14:paraId="033DC3A7" w14:textId="77777777" w:rsidR="000F030C" w:rsidRPr="001F6084" w:rsidRDefault="000F030C" w:rsidP="00963F9B">
      <w:pPr>
        <w:pStyle w:val="1-BODY"/>
      </w:pPr>
      <w:r w:rsidRPr="001F6084">
        <w:rPr>
          <w:noProof/>
        </w:rPr>
        <mc:AlternateContent>
          <mc:Choice Requires="wps">
            <w:drawing>
              <wp:anchor distT="45720" distB="45720" distL="114300" distR="114300" simplePos="0" relativeHeight="251668480" behindDoc="0" locked="0" layoutInCell="1" allowOverlap="1" wp14:anchorId="2C6F6D9D" wp14:editId="49CCDB9A">
                <wp:simplePos x="0" y="0"/>
                <wp:positionH relativeFrom="margin">
                  <wp:align>right</wp:align>
                </wp:positionH>
                <wp:positionV relativeFrom="paragraph">
                  <wp:posOffset>15113</wp:posOffset>
                </wp:positionV>
                <wp:extent cx="5949315" cy="658368"/>
                <wp:effectExtent l="0" t="0" r="0" b="8890"/>
                <wp:wrapNone/>
                <wp:docPr id="531068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658368"/>
                        </a:xfrm>
                        <a:prstGeom prst="roundRect">
                          <a:avLst/>
                        </a:prstGeom>
                        <a:solidFill>
                          <a:schemeClr val="bg1">
                            <a:lumMod val="85000"/>
                          </a:schemeClr>
                        </a:solidFill>
                        <a:ln w="9525">
                          <a:noFill/>
                          <a:miter lim="800000"/>
                          <a:headEnd/>
                          <a:tailEnd/>
                        </a:ln>
                      </wps:spPr>
                      <wps:txbx>
                        <w:txbxContent>
                          <w:p w14:paraId="77CCB398" w14:textId="77777777" w:rsidR="000F030C" w:rsidRPr="002B5BD5" w:rsidRDefault="000F030C" w:rsidP="00313E06">
                            <w:pPr>
                              <w:pStyle w:val="1-CALLOUTTEXT"/>
                              <w:spacing w:after="120"/>
                            </w:pPr>
                            <w:r w:rsidRPr="002B5BD5">
                              <w:t>Sign up for our newsletter to stay up to date on everything we have to offer!</w:t>
                            </w:r>
                          </w:p>
                          <w:p w14:paraId="0312B8FF" w14:textId="77777777" w:rsidR="000F030C" w:rsidRPr="000F6734" w:rsidRDefault="000F030C" w:rsidP="00D66CDF">
                            <w:pPr>
                              <w:pStyle w:val="1-CALLOUTTEXT"/>
                            </w:pPr>
                            <w:r w:rsidRPr="000F6734">
                              <w:t>ACHIEVECENTRE.COM/NEWSLETTER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C6F6D9D" id="_x0000_s1030" style="position:absolute;margin-left:417.25pt;margin-top:1.2pt;width:468.45pt;height:51.85pt;z-index:2516684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" fillcolor="#d8d8d8 [2732]" stroked="f">
                <v:stroke joinstyle="miter"/>
                <v:textbox>
                  <w:txbxContent>
                    <w:p w14:paraId="77CCB398" w14:textId="77777777" w:rsidR="000F030C" w:rsidRPr="002B5BD5" w:rsidRDefault="000F030C" w:rsidP="00313E06">
                      <w:pPr>
                        <w:pStyle w:val="1-CALLOUTTEXT"/>
                        <w:spacing w:after="120"/>
                      </w:pPr>
                      <w:r w:rsidRPr="002B5BD5">
                        <w:t>Sign up for our newsletter to stay up to date on everything we have to offer!</w:t>
                      </w:r>
                    </w:p>
                    <w:p w14:paraId="0312B8FF" w14:textId="77777777" w:rsidR="000F030C" w:rsidRPr="000F6734" w:rsidRDefault="000F030C" w:rsidP="00D66CDF">
                      <w:pPr>
                        <w:pStyle w:val="1-CALLOUTTEXT"/>
                      </w:pPr>
                      <w:r w:rsidRPr="000F6734">
                        <w:t>ACHIEVECENTRE.COM/NEWSLETTER</w:t>
                      </w:r>
                    </w:p>
                  </w:txbxContent>
                </v:textbox>
                <w10:wrap anchorx="margin"/>
              </v:roundrect>
            </w:pict>
          </mc:Fallback>
        </mc:AlternateContent>
      </w:r>
      <w:r w:rsidRPr="001F6084">
        <w:br w:type="page"/>
      </w:r>
    </w:p>
    <w:p w14:paraId="73878F58" w14:textId="77777777" w:rsidR="000F030C" w:rsidRPr="001F6084" w:rsidRDefault="000F030C" w:rsidP="00963F9B">
      <w:pPr>
        <w:pStyle w:val="1-SECTIONHEADING"/>
        <w:rPr>
          <w:lang w:val="en-CA"/>
        </w:rPr>
      </w:pPr>
      <w:bookmarkStart w:id="19" w:name="_Toc228368414"/>
      <w:bookmarkEnd w:id="14"/>
      <w:bookmarkEnd w:id="15"/>
      <w:r w:rsidRPr="001F6084">
        <w:rPr>
          <w:lang w:val="en-CA"/>
        </w:rPr>
        <w:lastRenderedPageBreak/>
        <w:t>Workshop Evaluation Form</w:t>
      </w:r>
      <w:bookmarkEnd w:id="19"/>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1276"/>
        <w:gridCol w:w="567"/>
        <w:gridCol w:w="422"/>
        <w:gridCol w:w="339"/>
        <w:gridCol w:w="15"/>
        <w:gridCol w:w="324"/>
        <w:gridCol w:w="169"/>
        <w:gridCol w:w="170"/>
        <w:gridCol w:w="339"/>
        <w:gridCol w:w="342"/>
      </w:tblGrid>
      <w:tr w:rsidR="000F030C" w:rsidRPr="00461754" w14:paraId="1AD4B8F5" w14:textId="77777777" w:rsidTr="007E4611">
        <w:trPr>
          <w:trHeight w:val="459"/>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14:paraId="32930D38" w14:textId="77777777" w:rsidR="000F030C" w:rsidRPr="00461754" w:rsidRDefault="000F030C"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14:paraId="4E6EFDA0" w14:textId="77777777" w:rsidR="000F030C" w:rsidRPr="00461754" w:rsidRDefault="000F030C" w:rsidP="00413DFC">
            <w:pPr>
              <w:pStyle w:val="None"/>
              <w:numPr>
                <w:ilvl w:val="0"/>
                <w:numId w:val="0"/>
              </w:numPr>
              <w:spacing w:before="0" w:after="0"/>
              <w:rPr>
                <w:color w:val="D9D9D9" w:themeColor="background1" w:themeShade="D9"/>
                <w:lang w:val="en-CA"/>
              </w:rPr>
            </w:pPr>
          </w:p>
        </w:tc>
        <w:tc>
          <w:tcPr>
            <w:tcW w:w="1843" w:type="dxa"/>
            <w:gridSpan w:val="2"/>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14:paraId="1304CCA1" w14:textId="77777777" w:rsidR="000F030C" w:rsidRPr="00461754" w:rsidRDefault="000F030C"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8"/>
            <w:tcBorders>
              <w:bottom w:val="single" w:sz="8" w:space="0" w:color="D9D9D9" w:themeColor="background1" w:themeShade="D9"/>
              <w:right w:val="single" w:sz="8" w:space="0" w:color="D9D9D9" w:themeColor="background1" w:themeShade="D9"/>
            </w:tcBorders>
            <w:vAlign w:val="center"/>
          </w:tcPr>
          <w:p w14:paraId="3A2AE660" w14:textId="77777777" w:rsidR="000F030C" w:rsidRPr="00461754" w:rsidRDefault="000F030C" w:rsidP="00413DFC">
            <w:pPr>
              <w:pStyle w:val="None"/>
              <w:numPr>
                <w:ilvl w:val="0"/>
                <w:numId w:val="0"/>
              </w:numPr>
              <w:spacing w:before="0" w:after="0"/>
              <w:jc w:val="center"/>
              <w:rPr>
                <w:color w:val="D9D9D9" w:themeColor="background1" w:themeShade="D9"/>
                <w:lang w:val="en-CA"/>
              </w:rPr>
            </w:pPr>
          </w:p>
        </w:tc>
      </w:tr>
      <w:tr w:rsidR="000F030C" w:rsidRPr="00461754" w14:paraId="35E2E91F" w14:textId="77777777"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14:paraId="6DC85ECD" w14:textId="77777777" w:rsidR="000F030C" w:rsidRPr="007E4611" w:rsidRDefault="000F030C" w:rsidP="00413DFC">
            <w:pPr>
              <w:pStyle w:val="None"/>
              <w:numPr>
                <w:ilvl w:val="0"/>
                <w:numId w:val="0"/>
              </w:numPr>
              <w:spacing w:before="0" w:after="0"/>
              <w:jc w:val="center"/>
              <w:rPr>
                <w:sz w:val="22"/>
                <w:szCs w:val="22"/>
                <w:lang w:val="en-CA"/>
              </w:rPr>
            </w:pPr>
            <w:r w:rsidRPr="007E4611">
              <w:rPr>
                <w:sz w:val="22"/>
                <w:szCs w:val="22"/>
                <w:lang w:val="en-CA"/>
              </w:rPr>
              <w:t>Place an “X” in the box that best represents your rating for each statement.</w:t>
            </w:r>
          </w:p>
          <w:p w14:paraId="3AE9C979" w14:textId="77777777" w:rsidR="000F030C" w:rsidRPr="007E4611" w:rsidRDefault="000F030C" w:rsidP="00413DFC">
            <w:pPr>
              <w:pStyle w:val="None"/>
              <w:numPr>
                <w:ilvl w:val="0"/>
                <w:numId w:val="0"/>
              </w:numPr>
              <w:spacing w:before="0" w:after="0"/>
              <w:jc w:val="center"/>
              <w:rPr>
                <w:i/>
                <w:iCs/>
                <w:color w:val="D9D9D9" w:themeColor="background1" w:themeShade="D9"/>
                <w:sz w:val="22"/>
                <w:szCs w:val="22"/>
                <w:lang w:val="en-CA"/>
              </w:rPr>
            </w:pPr>
            <w:r w:rsidRPr="007E4611">
              <w:rPr>
                <w:i/>
                <w:iCs/>
                <w:sz w:val="22"/>
                <w:szCs w:val="22"/>
                <w:lang w:val="en-CA"/>
              </w:rPr>
              <w:t>1 = Unsatisfactory | 2 = Below average | 3 = Average | 4 = Good | 5 = Excellent</w:t>
            </w:r>
          </w:p>
        </w:tc>
      </w:tr>
      <w:tr w:rsidR="000F030C" w:rsidRPr="00461754" w14:paraId="42BD9C8E" w14:textId="77777777" w:rsidTr="00413DFC">
        <w:tc>
          <w:tcPr>
            <w:tcW w:w="561" w:type="dxa"/>
            <w:shd w:val="clear" w:color="auto" w:fill="D9D9D9" w:themeFill="background1" w:themeFillShade="D9"/>
            <w:vAlign w:val="center"/>
          </w:tcPr>
          <w:p w14:paraId="5D160CA6"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01</w:t>
            </w:r>
          </w:p>
        </w:tc>
        <w:tc>
          <w:tcPr>
            <w:tcW w:w="7086" w:type="dxa"/>
            <w:gridSpan w:val="8"/>
            <w:tcBorders>
              <w:right w:val="single" w:sz="8" w:space="0" w:color="D9D9D9" w:themeColor="background1" w:themeShade="D9"/>
            </w:tcBorders>
          </w:tcPr>
          <w:p w14:paraId="31F01399" w14:textId="77777777" w:rsidR="000F030C" w:rsidRPr="00461754" w:rsidRDefault="000F030C" w:rsidP="00413DFC">
            <w:pPr>
              <w:pStyle w:val="None"/>
              <w:numPr>
                <w:ilvl w:val="0"/>
                <w:numId w:val="0"/>
              </w:numPr>
              <w:spacing w:before="0" w:after="0"/>
              <w:rPr>
                <w:lang w:val="en-CA"/>
              </w:rPr>
            </w:pPr>
            <w:r w:rsidRPr="00461754">
              <w:rPr>
                <w:lang w:val="en-CA"/>
              </w:rPr>
              <w:t>The workshop’s learning objectives were met.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22C9F82"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4F030A4"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D86EB6D"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C02AB5B"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D74BE84"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47B59A37" w14:textId="77777777" w:rsidTr="00413DFC">
        <w:tc>
          <w:tcPr>
            <w:tcW w:w="561" w:type="dxa"/>
            <w:shd w:val="clear" w:color="auto" w:fill="D9D9D9" w:themeFill="background1" w:themeFillShade="D9"/>
            <w:vAlign w:val="center"/>
          </w:tcPr>
          <w:p w14:paraId="7F2BBBD0"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02</w:t>
            </w:r>
          </w:p>
        </w:tc>
        <w:tc>
          <w:tcPr>
            <w:tcW w:w="7086" w:type="dxa"/>
            <w:gridSpan w:val="8"/>
            <w:tcBorders>
              <w:right w:val="single" w:sz="8" w:space="0" w:color="D9D9D9" w:themeColor="background1" w:themeShade="D9"/>
            </w:tcBorders>
          </w:tcPr>
          <w:p w14:paraId="4BD11EA9" w14:textId="77777777" w:rsidR="000F030C" w:rsidRPr="00461754" w:rsidRDefault="000F030C"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0921C3A"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051A6F2"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77E95DE"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E48142E"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E3AFAD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67D4E66D" w14:textId="77777777" w:rsidTr="00413DFC">
        <w:tc>
          <w:tcPr>
            <w:tcW w:w="561" w:type="dxa"/>
            <w:shd w:val="clear" w:color="auto" w:fill="D9D9D9" w:themeFill="background1" w:themeFillShade="D9"/>
            <w:vAlign w:val="center"/>
          </w:tcPr>
          <w:p w14:paraId="1CEA0BD8"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03</w:t>
            </w:r>
          </w:p>
        </w:tc>
        <w:tc>
          <w:tcPr>
            <w:tcW w:w="7086" w:type="dxa"/>
            <w:gridSpan w:val="8"/>
            <w:tcBorders>
              <w:right w:val="single" w:sz="8" w:space="0" w:color="D9D9D9" w:themeColor="background1" w:themeShade="D9"/>
            </w:tcBorders>
          </w:tcPr>
          <w:p w14:paraId="59D52B78" w14:textId="77777777" w:rsidR="000F030C" w:rsidRPr="00461754" w:rsidRDefault="000F030C" w:rsidP="00413DFC">
            <w:pPr>
              <w:pStyle w:val="None"/>
              <w:numPr>
                <w:ilvl w:val="0"/>
                <w:numId w:val="0"/>
              </w:numPr>
              <w:spacing w:before="0" w:after="0"/>
              <w:rPr>
                <w:lang w:val="en-CA"/>
              </w:rPr>
            </w:pPr>
            <w:r w:rsidRPr="00461754">
              <w:rPr>
                <w:lang w:val="en-CA"/>
              </w:rPr>
              <w:t>The information was current and relevant.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1F177CE"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78DF22E"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B90881B"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2C252E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3F2E200"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342E48CF" w14:textId="77777777" w:rsidTr="00413DFC">
        <w:tc>
          <w:tcPr>
            <w:tcW w:w="561" w:type="dxa"/>
            <w:shd w:val="clear" w:color="auto" w:fill="D9D9D9" w:themeFill="background1" w:themeFillShade="D9"/>
            <w:vAlign w:val="center"/>
          </w:tcPr>
          <w:p w14:paraId="6D98C7ED"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04</w:t>
            </w:r>
          </w:p>
        </w:tc>
        <w:tc>
          <w:tcPr>
            <w:tcW w:w="7086" w:type="dxa"/>
            <w:gridSpan w:val="8"/>
            <w:tcBorders>
              <w:right w:val="single" w:sz="8" w:space="0" w:color="D9D9D9" w:themeColor="background1" w:themeShade="D9"/>
            </w:tcBorders>
          </w:tcPr>
          <w:p w14:paraId="193AB142" w14:textId="77777777" w:rsidR="000F030C" w:rsidRPr="00461754" w:rsidRDefault="000F030C"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BAEE2A7"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F3A0AEA"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0C1A2B9"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F8C8CD1"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E03004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2CC59FEA" w14:textId="77777777" w:rsidTr="00413DFC">
        <w:tc>
          <w:tcPr>
            <w:tcW w:w="561" w:type="dxa"/>
            <w:shd w:val="clear" w:color="auto" w:fill="D9D9D9" w:themeFill="background1" w:themeFillShade="D9"/>
            <w:vAlign w:val="center"/>
          </w:tcPr>
          <w:p w14:paraId="6EABFCB2"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05</w:t>
            </w:r>
          </w:p>
        </w:tc>
        <w:tc>
          <w:tcPr>
            <w:tcW w:w="7086" w:type="dxa"/>
            <w:gridSpan w:val="8"/>
            <w:tcBorders>
              <w:right w:val="single" w:sz="8" w:space="0" w:color="D9D9D9" w:themeColor="background1" w:themeShade="D9"/>
            </w:tcBorders>
          </w:tcPr>
          <w:p w14:paraId="570A2E27" w14:textId="77777777" w:rsidR="000F030C" w:rsidRPr="00461754" w:rsidRDefault="000F030C"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C9960D0"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323F2D0"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526FAF0"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375C02C"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75A42E9"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582DF2E5" w14:textId="77777777" w:rsidTr="00413DFC">
        <w:tc>
          <w:tcPr>
            <w:tcW w:w="561" w:type="dxa"/>
            <w:shd w:val="clear" w:color="auto" w:fill="D9D9D9" w:themeFill="background1" w:themeFillShade="D9"/>
            <w:vAlign w:val="center"/>
          </w:tcPr>
          <w:p w14:paraId="3494A17C"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06</w:t>
            </w:r>
          </w:p>
        </w:tc>
        <w:tc>
          <w:tcPr>
            <w:tcW w:w="7086" w:type="dxa"/>
            <w:gridSpan w:val="8"/>
            <w:tcBorders>
              <w:right w:val="single" w:sz="8" w:space="0" w:color="D9D9D9" w:themeColor="background1" w:themeShade="D9"/>
            </w:tcBorders>
          </w:tcPr>
          <w:p w14:paraId="4503E4D8" w14:textId="77777777" w:rsidR="000F030C" w:rsidRPr="00461754" w:rsidRDefault="000F030C" w:rsidP="00413DFC">
            <w:pPr>
              <w:pStyle w:val="None"/>
              <w:numPr>
                <w:ilvl w:val="0"/>
                <w:numId w:val="0"/>
              </w:numPr>
              <w:spacing w:before="0" w:after="0"/>
              <w:rPr>
                <w:lang w:val="en-CA"/>
              </w:rPr>
            </w:pPr>
            <w:r w:rsidRPr="00461754">
              <w:rPr>
                <w:lang w:val="en-CA"/>
              </w:rPr>
              <w:t>The workshop met my expectations.</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16F014B"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A917761"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99DBBFA"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3412356"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4F578F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73C0A8CF" w14:textId="77777777" w:rsidTr="00413DFC">
        <w:tc>
          <w:tcPr>
            <w:tcW w:w="561" w:type="dxa"/>
            <w:shd w:val="clear" w:color="auto" w:fill="D9D9D9" w:themeFill="background1" w:themeFillShade="D9"/>
            <w:vAlign w:val="center"/>
          </w:tcPr>
          <w:p w14:paraId="75CC1541"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07</w:t>
            </w:r>
          </w:p>
        </w:tc>
        <w:tc>
          <w:tcPr>
            <w:tcW w:w="7086" w:type="dxa"/>
            <w:gridSpan w:val="8"/>
            <w:tcBorders>
              <w:right w:val="single" w:sz="8" w:space="0" w:color="D9D9D9" w:themeColor="background1" w:themeShade="D9"/>
            </w:tcBorders>
          </w:tcPr>
          <w:p w14:paraId="31584531" w14:textId="77777777" w:rsidR="000F030C" w:rsidRPr="00461754" w:rsidRDefault="000F030C" w:rsidP="00413DFC">
            <w:pPr>
              <w:pStyle w:val="None"/>
              <w:numPr>
                <w:ilvl w:val="0"/>
                <w:numId w:val="0"/>
              </w:numPr>
              <w:spacing w:before="0" w:after="0"/>
              <w:rPr>
                <w:lang w:val="en-CA"/>
              </w:rPr>
            </w:pPr>
            <w:r w:rsidRPr="00461754">
              <w:rPr>
                <w:lang w:val="en-CA"/>
              </w:rPr>
              <w:t>Rate the workshop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26335E7"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317B53C"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F90A23A"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AAC6654"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2DEADDC"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3574DCFD" w14:textId="77777777" w:rsidTr="00413DFC">
        <w:tc>
          <w:tcPr>
            <w:tcW w:w="561" w:type="dxa"/>
            <w:shd w:val="clear" w:color="auto" w:fill="D9D9D9" w:themeFill="background1" w:themeFillShade="D9"/>
            <w:vAlign w:val="center"/>
          </w:tcPr>
          <w:p w14:paraId="41190FE0"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08</w:t>
            </w:r>
          </w:p>
        </w:tc>
        <w:tc>
          <w:tcPr>
            <w:tcW w:w="7086" w:type="dxa"/>
            <w:gridSpan w:val="8"/>
            <w:tcBorders>
              <w:right w:val="single" w:sz="8" w:space="0" w:color="D9D9D9" w:themeColor="background1" w:themeShade="D9"/>
            </w:tcBorders>
          </w:tcPr>
          <w:p w14:paraId="7982D5D2" w14:textId="77777777" w:rsidR="000F030C" w:rsidRPr="00461754" w:rsidRDefault="000F030C" w:rsidP="00413DFC">
            <w:pPr>
              <w:pStyle w:val="None"/>
              <w:numPr>
                <w:ilvl w:val="0"/>
                <w:numId w:val="0"/>
              </w:numPr>
              <w:spacing w:before="0" w:after="0"/>
              <w:rPr>
                <w:lang w:val="en-CA"/>
              </w:rPr>
            </w:pPr>
            <w:r w:rsidRPr="00461754">
              <w:rPr>
                <w:lang w:val="en-CA"/>
              </w:rPr>
              <w:t>The facilitator held my interest and attention.</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B51C423"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ADE4D73"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D4E33B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7C227533"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0F72C8C"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735743D7" w14:textId="77777777" w:rsidTr="00413DFC">
        <w:tc>
          <w:tcPr>
            <w:tcW w:w="561" w:type="dxa"/>
            <w:shd w:val="clear" w:color="auto" w:fill="D9D9D9" w:themeFill="background1" w:themeFillShade="D9"/>
            <w:vAlign w:val="center"/>
          </w:tcPr>
          <w:p w14:paraId="5F4E9F7D"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09</w:t>
            </w:r>
          </w:p>
        </w:tc>
        <w:tc>
          <w:tcPr>
            <w:tcW w:w="7086" w:type="dxa"/>
            <w:gridSpan w:val="8"/>
            <w:tcBorders>
              <w:right w:val="single" w:sz="8" w:space="0" w:color="D9D9D9" w:themeColor="background1" w:themeShade="D9"/>
            </w:tcBorders>
          </w:tcPr>
          <w:p w14:paraId="6649667C" w14:textId="77777777" w:rsidR="000F030C" w:rsidRPr="00461754" w:rsidRDefault="000F030C" w:rsidP="00413DFC">
            <w:pPr>
              <w:pStyle w:val="None"/>
              <w:numPr>
                <w:ilvl w:val="0"/>
                <w:numId w:val="0"/>
              </w:numPr>
              <w:spacing w:before="0" w:after="0"/>
              <w:rPr>
                <w:lang w:val="en-CA"/>
              </w:rPr>
            </w:pPr>
            <w:r w:rsidRPr="00461754">
              <w:rPr>
                <w:lang w:val="en-CA"/>
              </w:rPr>
              <w:t>The facilitator knew a lot about the topic.</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8ED885A"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B94AE5A"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1F17B60"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816F30F"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377507A"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25A883B7" w14:textId="77777777" w:rsidTr="00413DFC">
        <w:tc>
          <w:tcPr>
            <w:tcW w:w="561" w:type="dxa"/>
            <w:shd w:val="clear" w:color="auto" w:fill="D9D9D9" w:themeFill="background1" w:themeFillShade="D9"/>
            <w:vAlign w:val="center"/>
          </w:tcPr>
          <w:p w14:paraId="75D2820B"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10</w:t>
            </w:r>
          </w:p>
        </w:tc>
        <w:tc>
          <w:tcPr>
            <w:tcW w:w="7086" w:type="dxa"/>
            <w:gridSpan w:val="8"/>
            <w:tcBorders>
              <w:right w:val="single" w:sz="8" w:space="0" w:color="D9D9D9" w:themeColor="background1" w:themeShade="D9"/>
            </w:tcBorders>
          </w:tcPr>
          <w:p w14:paraId="27D3D26A" w14:textId="77777777" w:rsidR="000F030C" w:rsidRPr="00461754" w:rsidRDefault="000F030C" w:rsidP="00413DFC">
            <w:pPr>
              <w:pStyle w:val="None"/>
              <w:numPr>
                <w:ilvl w:val="0"/>
                <w:numId w:val="0"/>
              </w:numPr>
              <w:spacing w:before="0" w:after="0"/>
              <w:rPr>
                <w:lang w:val="en-CA"/>
              </w:rPr>
            </w:pPr>
            <w:r w:rsidRPr="00461754">
              <w:rPr>
                <w:lang w:val="en-CA"/>
              </w:rPr>
              <w:t>Rate the facilitator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43BEE13"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A28FFE9"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1EE392D"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0B1461A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7F2B8CE"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1F7D6E34" w14:textId="77777777" w:rsidTr="00413DFC">
        <w:tc>
          <w:tcPr>
            <w:tcW w:w="561" w:type="dxa"/>
            <w:shd w:val="clear" w:color="auto" w:fill="D9D9D9" w:themeFill="background1" w:themeFillShade="D9"/>
            <w:vAlign w:val="center"/>
          </w:tcPr>
          <w:p w14:paraId="4CD1C4E4"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11</w:t>
            </w:r>
          </w:p>
        </w:tc>
        <w:tc>
          <w:tcPr>
            <w:tcW w:w="7086" w:type="dxa"/>
            <w:gridSpan w:val="8"/>
            <w:tcBorders>
              <w:right w:val="single" w:sz="8" w:space="0" w:color="D9D9D9" w:themeColor="background1" w:themeShade="D9"/>
            </w:tcBorders>
          </w:tcPr>
          <w:p w14:paraId="267B4E9F" w14:textId="77777777" w:rsidR="000F030C" w:rsidRPr="00461754" w:rsidRDefault="000F030C" w:rsidP="00413DFC">
            <w:pPr>
              <w:pStyle w:val="None"/>
              <w:numPr>
                <w:ilvl w:val="0"/>
                <w:numId w:val="0"/>
              </w:numPr>
              <w:spacing w:before="0" w:after="0"/>
              <w:rPr>
                <w:lang w:val="en-CA"/>
              </w:rPr>
            </w:pPr>
            <w:r w:rsidRPr="00461754">
              <w:rPr>
                <w:lang w:val="en-CA"/>
              </w:rPr>
              <w:t>Rate the registration process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638403E6"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A967C19"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A23BA59"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7B0DE6C"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475192E6"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6530C632" w14:textId="77777777" w:rsidTr="00413DFC">
        <w:tc>
          <w:tcPr>
            <w:tcW w:w="561" w:type="dxa"/>
            <w:shd w:val="clear" w:color="auto" w:fill="D9D9D9" w:themeFill="background1" w:themeFillShade="D9"/>
            <w:vAlign w:val="center"/>
          </w:tcPr>
          <w:p w14:paraId="29F982E7"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12</w:t>
            </w:r>
          </w:p>
        </w:tc>
        <w:tc>
          <w:tcPr>
            <w:tcW w:w="7086" w:type="dxa"/>
            <w:gridSpan w:val="8"/>
            <w:tcBorders>
              <w:right w:val="single" w:sz="8" w:space="0" w:color="D9D9D9" w:themeColor="background1" w:themeShade="D9"/>
            </w:tcBorders>
          </w:tcPr>
          <w:p w14:paraId="641FB2BB" w14:textId="77777777" w:rsidR="000F030C" w:rsidRPr="00461754" w:rsidRDefault="000F030C" w:rsidP="00413DFC">
            <w:pPr>
              <w:pStyle w:val="None"/>
              <w:numPr>
                <w:ilvl w:val="0"/>
                <w:numId w:val="0"/>
              </w:numPr>
              <w:spacing w:before="0" w:after="0"/>
              <w:rPr>
                <w:lang w:val="en-CA"/>
              </w:rPr>
            </w:pPr>
            <w:r w:rsidRPr="00461754">
              <w:rPr>
                <w:lang w:val="en-CA"/>
              </w:rPr>
              <w:t>My requests for accommodation were met (if applicable).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2F188F78"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C44B8C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3715706"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E246BE1"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164B6365" w14:textId="77777777" w:rsidR="000F030C" w:rsidRPr="00461754" w:rsidRDefault="000F030C"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0F030C" w:rsidRPr="00461754" w14:paraId="73492B83" w14:textId="77777777" w:rsidTr="00413DFC">
        <w:tc>
          <w:tcPr>
            <w:tcW w:w="561" w:type="dxa"/>
            <w:tcBorders>
              <w:bottom w:val="single" w:sz="8" w:space="0" w:color="D9D9D9" w:themeColor="background1" w:themeShade="D9"/>
            </w:tcBorders>
            <w:shd w:val="clear" w:color="auto" w:fill="D9D9D9" w:themeFill="background1" w:themeFillShade="D9"/>
            <w:vAlign w:val="center"/>
          </w:tcPr>
          <w:p w14:paraId="1B306853" w14:textId="77777777" w:rsidR="000F030C" w:rsidRPr="00461754" w:rsidRDefault="000F030C" w:rsidP="00413DFC">
            <w:pPr>
              <w:pStyle w:val="None"/>
              <w:numPr>
                <w:ilvl w:val="0"/>
                <w:numId w:val="0"/>
              </w:numPr>
              <w:spacing w:before="0" w:after="0"/>
              <w:jc w:val="center"/>
              <w:rPr>
                <w:b/>
                <w:bCs/>
                <w:lang w:val="en-CA"/>
              </w:rPr>
            </w:pPr>
            <w:r w:rsidRPr="00461754">
              <w:rPr>
                <w:b/>
                <w:bCs/>
                <w:lang w:val="en-CA"/>
              </w:rPr>
              <w:t>13</w:t>
            </w:r>
          </w:p>
        </w:tc>
        <w:tc>
          <w:tcPr>
            <w:tcW w:w="7086" w:type="dxa"/>
            <w:gridSpan w:val="8"/>
            <w:tcBorders>
              <w:bottom w:val="single" w:sz="8" w:space="0" w:color="D9D9D9" w:themeColor="background1" w:themeShade="D9"/>
              <w:right w:val="single" w:sz="8" w:space="0" w:color="D9D9D9" w:themeColor="background1" w:themeShade="D9"/>
            </w:tcBorders>
          </w:tcPr>
          <w:p w14:paraId="2B1EEACE" w14:textId="77777777" w:rsidR="000F030C" w:rsidRPr="00461754" w:rsidRDefault="000F030C"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4"/>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5C22B295" w14:textId="77777777" w:rsidR="000F030C" w:rsidRPr="00461754" w:rsidRDefault="000F030C" w:rsidP="00413DFC">
            <w:pPr>
              <w:pStyle w:val="None"/>
              <w:numPr>
                <w:ilvl w:val="0"/>
                <w:numId w:val="0"/>
              </w:numPr>
              <w:spacing w:before="0" w:after="0"/>
              <w:rPr>
                <w:color w:val="D9D9D9" w:themeColor="background1" w:themeShade="D9"/>
                <w:sz w:val="14"/>
                <w:szCs w:val="14"/>
                <w:lang w:val="en-CA"/>
              </w:rPr>
            </w:pPr>
            <w:sdt>
              <w:sdtPr>
                <w:rPr>
                  <w:sz w:val="22"/>
                  <w:szCs w:val="22"/>
                </w:rPr>
                <w:id w:val="1706367911"/>
                <w14:checkbox>
                  <w14:checked w14:val="0"/>
                  <w14:checkedState w14:val="2612" w14:font="MS Gothic"/>
                  <w14:uncheckedState w14:val="2610" w14:font="MS Gothic"/>
                </w14:checkbox>
              </w:sdtPr>
              <w:sdtContent>
                <w:r w:rsidRPr="00461754">
                  <w:rPr>
                    <w:rFonts w:ascii="MS Gothic" w:eastAsia="MS Gothic" w:hAnsi="MS Gothic"/>
                    <w:sz w:val="22"/>
                    <w:szCs w:val="22"/>
                    <w:lang w:val="en-CA"/>
                  </w:rPr>
                  <w:t>☐</w:t>
                </w:r>
              </w:sdtContent>
            </w:sdt>
            <w:r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14:paraId="3A29DE7D" w14:textId="77777777" w:rsidR="000F030C" w:rsidRPr="00461754" w:rsidRDefault="000F030C" w:rsidP="00413DFC">
            <w:pPr>
              <w:pStyle w:val="None"/>
              <w:numPr>
                <w:ilvl w:val="0"/>
                <w:numId w:val="0"/>
              </w:numPr>
              <w:spacing w:before="0" w:after="0"/>
              <w:rPr>
                <w:color w:val="D9D9D9" w:themeColor="background1" w:themeShade="D9"/>
                <w:sz w:val="14"/>
                <w:szCs w:val="14"/>
                <w:lang w:val="en-CA"/>
              </w:rPr>
            </w:pPr>
            <w:sdt>
              <w:sdtPr>
                <w:rPr>
                  <w:sz w:val="22"/>
                  <w:szCs w:val="22"/>
                </w:rPr>
                <w:id w:val="447822856"/>
                <w14:checkbox>
                  <w14:checked w14:val="0"/>
                  <w14:checkedState w14:val="2612" w14:font="MS Gothic"/>
                  <w14:uncheckedState w14:val="2610" w14:font="MS Gothic"/>
                </w14:checkbox>
              </w:sdtPr>
              <w:sdtContent>
                <w:r w:rsidRPr="00461754">
                  <w:rPr>
                    <w:rFonts w:ascii="MS Gothic" w:eastAsia="MS Gothic" w:hAnsi="MS Gothic"/>
                    <w:sz w:val="22"/>
                    <w:szCs w:val="22"/>
                    <w:lang w:val="en-CA"/>
                  </w:rPr>
                  <w:t>☐</w:t>
                </w:r>
              </w:sdtContent>
            </w:sdt>
            <w:r w:rsidRPr="00461754">
              <w:rPr>
                <w:sz w:val="22"/>
                <w:szCs w:val="22"/>
                <w:lang w:val="en-CA"/>
              </w:rPr>
              <w:t xml:space="preserve"> No</w:t>
            </w:r>
          </w:p>
        </w:tc>
      </w:tr>
      <w:tr w:rsidR="000F030C" w:rsidRPr="00461754" w14:paraId="6A0F7515" w14:textId="77777777" w:rsidTr="00413DFC">
        <w:tc>
          <w:tcPr>
            <w:tcW w:w="9345" w:type="dxa"/>
            <w:gridSpan w:val="16"/>
            <w:shd w:val="clear" w:color="auto" w:fill="D9D9D9" w:themeFill="background1" w:themeFillShade="D9"/>
          </w:tcPr>
          <w:p w14:paraId="59173314" w14:textId="77777777" w:rsidR="000F030C" w:rsidRPr="00461754" w:rsidRDefault="000F030C" w:rsidP="00413DFC">
            <w:pPr>
              <w:pStyle w:val="None"/>
              <w:numPr>
                <w:ilvl w:val="0"/>
                <w:numId w:val="0"/>
              </w:numPr>
              <w:spacing w:before="0" w:after="0"/>
              <w:rPr>
                <w:lang w:val="en-CA"/>
              </w:rPr>
            </w:pPr>
            <w:r w:rsidRPr="00461754">
              <w:rPr>
                <w:lang w:val="en-CA"/>
              </w:rPr>
              <w:t>What were the strengths of this workshop?</w:t>
            </w:r>
          </w:p>
        </w:tc>
      </w:tr>
      <w:tr w:rsidR="000F030C" w:rsidRPr="00461754" w14:paraId="4E03C275" w14:textId="77777777" w:rsidTr="00413DFC">
        <w:trPr>
          <w:trHeight w:val="850"/>
        </w:trPr>
        <w:tc>
          <w:tcPr>
            <w:tcW w:w="9345" w:type="dxa"/>
            <w:gridSpan w:val="16"/>
          </w:tcPr>
          <w:p w14:paraId="6E0B9944" w14:textId="77777777" w:rsidR="000F030C" w:rsidRPr="00461754" w:rsidRDefault="000F030C" w:rsidP="00413DFC">
            <w:pPr>
              <w:pStyle w:val="None"/>
              <w:numPr>
                <w:ilvl w:val="0"/>
                <w:numId w:val="0"/>
              </w:numPr>
              <w:spacing w:before="0" w:after="0"/>
              <w:rPr>
                <w:lang w:val="en-CA"/>
              </w:rPr>
            </w:pPr>
          </w:p>
        </w:tc>
      </w:tr>
      <w:tr w:rsidR="000F030C" w:rsidRPr="00461754" w14:paraId="3F5B10EE" w14:textId="77777777" w:rsidTr="00413DFC">
        <w:tc>
          <w:tcPr>
            <w:tcW w:w="9345" w:type="dxa"/>
            <w:gridSpan w:val="16"/>
            <w:shd w:val="clear" w:color="auto" w:fill="D9D9D9" w:themeFill="background1" w:themeFillShade="D9"/>
          </w:tcPr>
          <w:p w14:paraId="0147ECFB" w14:textId="77777777" w:rsidR="000F030C" w:rsidRPr="00461754" w:rsidRDefault="000F030C" w:rsidP="00413DFC">
            <w:pPr>
              <w:pStyle w:val="None"/>
              <w:numPr>
                <w:ilvl w:val="0"/>
                <w:numId w:val="0"/>
              </w:numPr>
              <w:spacing w:before="0" w:after="0"/>
              <w:rPr>
                <w:lang w:val="en-CA"/>
              </w:rPr>
            </w:pPr>
            <w:r w:rsidRPr="00461754">
              <w:rPr>
                <w:lang w:val="en-CA"/>
              </w:rPr>
              <w:t>How could this workshop be improved?</w:t>
            </w:r>
          </w:p>
        </w:tc>
      </w:tr>
      <w:tr w:rsidR="000F030C" w:rsidRPr="00461754" w14:paraId="196EE1CD" w14:textId="77777777" w:rsidTr="00413DFC">
        <w:trPr>
          <w:trHeight w:val="850"/>
        </w:trPr>
        <w:tc>
          <w:tcPr>
            <w:tcW w:w="9345" w:type="dxa"/>
            <w:gridSpan w:val="16"/>
          </w:tcPr>
          <w:p w14:paraId="23A559B3" w14:textId="77777777" w:rsidR="000F030C" w:rsidRPr="00461754" w:rsidRDefault="000F030C" w:rsidP="00413DFC">
            <w:pPr>
              <w:pStyle w:val="None"/>
              <w:numPr>
                <w:ilvl w:val="0"/>
                <w:numId w:val="0"/>
              </w:numPr>
              <w:spacing w:before="0" w:after="0"/>
              <w:rPr>
                <w:lang w:val="en-CA"/>
              </w:rPr>
            </w:pPr>
          </w:p>
        </w:tc>
      </w:tr>
      <w:tr w:rsidR="000F030C" w:rsidRPr="00461754" w14:paraId="1F46E0FA" w14:textId="77777777" w:rsidTr="00413DFC">
        <w:tc>
          <w:tcPr>
            <w:tcW w:w="9345" w:type="dxa"/>
            <w:gridSpan w:val="16"/>
            <w:shd w:val="clear" w:color="auto" w:fill="D9D9D9" w:themeFill="background1" w:themeFillShade="D9"/>
          </w:tcPr>
          <w:p w14:paraId="4DD92AAC" w14:textId="77777777" w:rsidR="000F030C" w:rsidRPr="00461754" w:rsidRDefault="000F030C" w:rsidP="00413DFC">
            <w:pPr>
              <w:pStyle w:val="None"/>
              <w:numPr>
                <w:ilvl w:val="0"/>
                <w:numId w:val="0"/>
              </w:numPr>
              <w:spacing w:before="0" w:after="0"/>
              <w:rPr>
                <w:lang w:val="en-CA"/>
              </w:rPr>
            </w:pPr>
            <w:r w:rsidRPr="00461754">
              <w:rPr>
                <w:lang w:val="en-CA"/>
              </w:rPr>
              <w:t>Additional comments:</w:t>
            </w:r>
          </w:p>
        </w:tc>
      </w:tr>
      <w:tr w:rsidR="000F030C" w:rsidRPr="00461754" w14:paraId="738D1502" w14:textId="77777777" w:rsidTr="00413DFC">
        <w:trPr>
          <w:trHeight w:val="850"/>
        </w:trPr>
        <w:tc>
          <w:tcPr>
            <w:tcW w:w="9345" w:type="dxa"/>
            <w:gridSpan w:val="16"/>
          </w:tcPr>
          <w:p w14:paraId="7D319E26" w14:textId="77777777" w:rsidR="000F030C" w:rsidRPr="00461754" w:rsidRDefault="000F030C" w:rsidP="00413DFC">
            <w:pPr>
              <w:pStyle w:val="None"/>
              <w:numPr>
                <w:ilvl w:val="0"/>
                <w:numId w:val="0"/>
              </w:numPr>
              <w:spacing w:before="0" w:after="0"/>
              <w:rPr>
                <w:lang w:val="en-CA"/>
              </w:rPr>
            </w:pPr>
          </w:p>
        </w:tc>
      </w:tr>
      <w:tr w:rsidR="000F030C" w:rsidRPr="00461754" w14:paraId="54DEC9D0" w14:textId="77777777" w:rsidTr="00413DFC">
        <w:trPr>
          <w:trHeight w:val="87"/>
        </w:trPr>
        <w:tc>
          <w:tcPr>
            <w:tcW w:w="6658" w:type="dxa"/>
            <w:gridSpan w:val="7"/>
            <w:shd w:val="clear" w:color="auto" w:fill="D9D9D9" w:themeFill="background1" w:themeFillShade="D9"/>
            <w:vAlign w:val="center"/>
          </w:tcPr>
          <w:p w14:paraId="066BDBA6" w14:textId="77777777" w:rsidR="000F030C" w:rsidRPr="00461754" w:rsidRDefault="000F030C" w:rsidP="00413DFC">
            <w:pPr>
              <w:pStyle w:val="None"/>
              <w:numPr>
                <w:ilvl w:val="0"/>
                <w:numId w:val="0"/>
              </w:numPr>
              <w:spacing w:before="0" w:after="0"/>
              <w:rPr>
                <w:lang w:val="en-CA"/>
              </w:rPr>
            </w:pPr>
            <w:r w:rsidRPr="00461754">
              <w:rPr>
                <w:lang w:val="en-CA"/>
              </w:rPr>
              <w:t xml:space="preserve">Can </w:t>
            </w:r>
            <w:r>
              <w:rPr>
                <w:lang w:val="en-CA"/>
              </w:rPr>
              <w:t>ACHIEVE</w:t>
            </w:r>
            <w:r w:rsidRPr="00461754">
              <w:rPr>
                <w:lang w:val="en-CA"/>
              </w:rPr>
              <w:t xml:space="preserve"> use your comments in promotional material?</w:t>
            </w:r>
          </w:p>
        </w:tc>
        <w:tc>
          <w:tcPr>
            <w:tcW w:w="1343" w:type="dxa"/>
            <w:gridSpan w:val="4"/>
            <w:vAlign w:val="center"/>
          </w:tcPr>
          <w:p w14:paraId="72D634C3" w14:textId="77777777" w:rsidR="000F030C" w:rsidRPr="00461754" w:rsidRDefault="000F030C" w:rsidP="00413DFC">
            <w:pPr>
              <w:pStyle w:val="None"/>
              <w:numPr>
                <w:ilvl w:val="0"/>
                <w:numId w:val="0"/>
              </w:numPr>
              <w:tabs>
                <w:tab w:val="left" w:pos="1034"/>
              </w:tabs>
              <w:spacing w:before="0" w:after="0"/>
              <w:jc w:val="center"/>
              <w:rPr>
                <w:lang w:val="en-CA"/>
              </w:rPr>
            </w:pPr>
            <w:sdt>
              <w:sdtPr>
                <w:id w:val="1250003494"/>
                <w14:checkbox>
                  <w14:checked w14:val="0"/>
                  <w14:checkedState w14:val="2612" w14:font="MS Gothic"/>
                  <w14:uncheckedState w14:val="2610" w14:font="MS Gothic"/>
                </w14:checkbox>
              </w:sdtPr>
              <w:sdtContent>
                <w:r w:rsidRPr="00461754">
                  <w:rPr>
                    <w:rFonts w:ascii="MS Gothic" w:eastAsia="MS Gothic" w:hAnsi="MS Gothic"/>
                    <w:lang w:val="en-CA"/>
                  </w:rPr>
                  <w:t>☐</w:t>
                </w:r>
              </w:sdtContent>
            </w:sdt>
            <w:r w:rsidRPr="00461754">
              <w:rPr>
                <w:lang w:val="en-CA"/>
              </w:rPr>
              <w:t xml:space="preserve"> Yes</w:t>
            </w:r>
          </w:p>
        </w:tc>
        <w:tc>
          <w:tcPr>
            <w:tcW w:w="1344" w:type="dxa"/>
            <w:gridSpan w:val="5"/>
            <w:vAlign w:val="center"/>
          </w:tcPr>
          <w:p w14:paraId="1EB3054B" w14:textId="77777777" w:rsidR="000F030C" w:rsidRPr="00461754" w:rsidRDefault="000F030C" w:rsidP="00413DFC">
            <w:pPr>
              <w:pStyle w:val="None"/>
              <w:numPr>
                <w:ilvl w:val="0"/>
                <w:numId w:val="0"/>
              </w:numPr>
              <w:tabs>
                <w:tab w:val="left" w:pos="1034"/>
              </w:tabs>
              <w:spacing w:before="0" w:after="0"/>
              <w:jc w:val="center"/>
              <w:rPr>
                <w:lang w:val="en-CA"/>
              </w:rPr>
            </w:pPr>
            <w:sdt>
              <w:sdtPr>
                <w:id w:val="1138230971"/>
                <w14:checkbox>
                  <w14:checked w14:val="0"/>
                  <w14:checkedState w14:val="2612" w14:font="MS Gothic"/>
                  <w14:uncheckedState w14:val="2610" w14:font="MS Gothic"/>
                </w14:checkbox>
              </w:sdtPr>
              <w:sdtContent>
                <w:r w:rsidRPr="00461754">
                  <w:rPr>
                    <w:rFonts w:ascii="MS Gothic" w:eastAsia="MS Gothic" w:hAnsi="MS Gothic"/>
                    <w:lang w:val="en-CA"/>
                  </w:rPr>
                  <w:t>☐</w:t>
                </w:r>
              </w:sdtContent>
            </w:sdt>
            <w:r w:rsidRPr="00461754">
              <w:rPr>
                <w:lang w:val="en-CA"/>
              </w:rPr>
              <w:t xml:space="preserve"> No</w:t>
            </w:r>
          </w:p>
        </w:tc>
      </w:tr>
      <w:tr w:rsidR="000F030C" w:rsidRPr="00461754" w14:paraId="419CD896" w14:textId="77777777" w:rsidTr="00413DFC">
        <w:trPr>
          <w:trHeight w:val="87"/>
        </w:trPr>
        <w:tc>
          <w:tcPr>
            <w:tcW w:w="6658" w:type="dxa"/>
            <w:gridSpan w:val="7"/>
            <w:tcBorders>
              <w:bottom w:val="single" w:sz="8" w:space="0" w:color="808080" w:themeColor="background1" w:themeShade="80"/>
            </w:tcBorders>
            <w:shd w:val="clear" w:color="auto" w:fill="D9D9D9" w:themeFill="background1" w:themeFillShade="D9"/>
            <w:vAlign w:val="center"/>
          </w:tcPr>
          <w:p w14:paraId="01F119EA" w14:textId="77777777" w:rsidR="000F030C" w:rsidRPr="00461754" w:rsidRDefault="000F030C" w:rsidP="00413DFC">
            <w:pPr>
              <w:pStyle w:val="1-BODY"/>
              <w:spacing w:after="0"/>
              <w:rPr>
                <w:lang w:val="en-CA"/>
              </w:rPr>
            </w:pPr>
            <w:r w:rsidRPr="00461754">
              <w:rPr>
                <w:lang w:val="en-CA"/>
              </w:rPr>
              <w:t>Want to join our email newsletter?</w:t>
            </w:r>
          </w:p>
        </w:tc>
        <w:tc>
          <w:tcPr>
            <w:tcW w:w="1343" w:type="dxa"/>
            <w:gridSpan w:val="4"/>
            <w:tcBorders>
              <w:bottom w:val="single" w:sz="8" w:space="0" w:color="808080" w:themeColor="background1" w:themeShade="80"/>
            </w:tcBorders>
            <w:vAlign w:val="center"/>
          </w:tcPr>
          <w:p w14:paraId="197BE852" w14:textId="77777777" w:rsidR="000F030C" w:rsidRPr="00461754" w:rsidRDefault="000F030C" w:rsidP="00413DFC">
            <w:pPr>
              <w:pStyle w:val="None"/>
              <w:numPr>
                <w:ilvl w:val="0"/>
                <w:numId w:val="0"/>
              </w:numPr>
              <w:tabs>
                <w:tab w:val="left" w:pos="1034"/>
              </w:tabs>
              <w:spacing w:before="0" w:after="0"/>
              <w:jc w:val="center"/>
              <w:rPr>
                <w:lang w:val="en-CA"/>
              </w:rPr>
            </w:pPr>
            <w:sdt>
              <w:sdtPr>
                <w:id w:val="1966388951"/>
                <w14:checkbox>
                  <w14:checked w14:val="0"/>
                  <w14:checkedState w14:val="2612" w14:font="MS Gothic"/>
                  <w14:uncheckedState w14:val="2610" w14:font="MS Gothic"/>
                </w14:checkbox>
              </w:sdtPr>
              <w:sdtContent>
                <w:r w:rsidRPr="00461754">
                  <w:rPr>
                    <w:rFonts w:ascii="MS Gothic" w:eastAsia="MS Gothic" w:hAnsi="MS Gothic"/>
                    <w:lang w:val="en-CA"/>
                  </w:rPr>
                  <w:t>☐</w:t>
                </w:r>
              </w:sdtContent>
            </w:sdt>
            <w:r w:rsidRPr="00461754">
              <w:rPr>
                <w:lang w:val="en-CA"/>
              </w:rPr>
              <w:t xml:space="preserve"> Yes</w:t>
            </w:r>
          </w:p>
        </w:tc>
        <w:tc>
          <w:tcPr>
            <w:tcW w:w="1344" w:type="dxa"/>
            <w:gridSpan w:val="5"/>
            <w:tcBorders>
              <w:bottom w:val="single" w:sz="8" w:space="0" w:color="808080" w:themeColor="background1" w:themeShade="80"/>
            </w:tcBorders>
            <w:vAlign w:val="center"/>
          </w:tcPr>
          <w:p w14:paraId="418C621D" w14:textId="77777777" w:rsidR="000F030C" w:rsidRPr="00461754" w:rsidRDefault="000F030C" w:rsidP="00413DFC">
            <w:pPr>
              <w:pStyle w:val="None"/>
              <w:numPr>
                <w:ilvl w:val="0"/>
                <w:numId w:val="0"/>
              </w:numPr>
              <w:tabs>
                <w:tab w:val="left" w:pos="1034"/>
              </w:tabs>
              <w:spacing w:before="0" w:after="0"/>
              <w:jc w:val="center"/>
              <w:rPr>
                <w:lang w:val="en-CA"/>
              </w:rPr>
            </w:pPr>
            <w:sdt>
              <w:sdtPr>
                <w:id w:val="-1313707223"/>
                <w14:checkbox>
                  <w14:checked w14:val="0"/>
                  <w14:checkedState w14:val="2612" w14:font="MS Gothic"/>
                  <w14:uncheckedState w14:val="2610" w14:font="MS Gothic"/>
                </w14:checkbox>
              </w:sdtPr>
              <w:sdtContent>
                <w:r w:rsidRPr="00461754">
                  <w:rPr>
                    <w:rFonts w:ascii="MS Gothic" w:eastAsia="MS Gothic" w:hAnsi="MS Gothic"/>
                    <w:lang w:val="en-CA"/>
                  </w:rPr>
                  <w:t>☐</w:t>
                </w:r>
              </w:sdtContent>
            </w:sdt>
            <w:r w:rsidRPr="00461754">
              <w:rPr>
                <w:lang w:val="en-CA"/>
              </w:rPr>
              <w:t xml:space="preserve"> No</w:t>
            </w:r>
          </w:p>
        </w:tc>
      </w:tr>
      <w:tr w:rsidR="000F030C" w:rsidRPr="00461754" w14:paraId="2F49506E" w14:textId="77777777"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14:paraId="392DDB78" w14:textId="77777777" w:rsidR="000F030C" w:rsidRPr="00461754" w:rsidRDefault="000F030C"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0F030C" w:rsidRPr="00461754" w14:paraId="23F843A2" w14:textId="77777777"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14:paraId="2A9F4A87" w14:textId="77777777" w:rsidR="000F030C" w:rsidRPr="00461754" w:rsidRDefault="000F030C"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14:paraId="3BFAEA38" w14:textId="77777777" w:rsidR="000F030C" w:rsidRPr="00461754" w:rsidRDefault="000F030C" w:rsidP="00413DFC">
            <w:pPr>
              <w:pStyle w:val="None"/>
              <w:numPr>
                <w:ilvl w:val="0"/>
                <w:numId w:val="0"/>
              </w:numPr>
              <w:tabs>
                <w:tab w:val="left" w:pos="1034"/>
              </w:tabs>
              <w:spacing w:before="0" w:after="0"/>
              <w:rPr>
                <w:lang w:val="en-CA"/>
              </w:rPr>
            </w:pPr>
          </w:p>
        </w:tc>
      </w:tr>
      <w:tr w:rsidR="000F030C" w:rsidRPr="00461754" w14:paraId="2E9E9DD9" w14:textId="77777777" w:rsidTr="00413DFC">
        <w:trPr>
          <w:trHeight w:val="471"/>
        </w:trPr>
        <w:tc>
          <w:tcPr>
            <w:tcW w:w="988" w:type="dxa"/>
            <w:gridSpan w:val="2"/>
            <w:shd w:val="clear" w:color="auto" w:fill="D9D9D9" w:themeFill="background1" w:themeFillShade="D9"/>
            <w:vAlign w:val="center"/>
          </w:tcPr>
          <w:p w14:paraId="064756CD" w14:textId="77777777" w:rsidR="000F030C" w:rsidRPr="00461754" w:rsidRDefault="000F030C"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14:paraId="79D9ABBE" w14:textId="77777777" w:rsidR="000F030C" w:rsidRPr="00461754" w:rsidRDefault="000F030C" w:rsidP="00413DFC">
            <w:pPr>
              <w:pStyle w:val="None"/>
              <w:numPr>
                <w:ilvl w:val="0"/>
                <w:numId w:val="0"/>
              </w:numPr>
              <w:tabs>
                <w:tab w:val="left" w:pos="1034"/>
              </w:tabs>
              <w:spacing w:before="0" w:after="0"/>
              <w:rPr>
                <w:lang w:val="en-CA"/>
              </w:rPr>
            </w:pPr>
          </w:p>
        </w:tc>
      </w:tr>
      <w:tr w:rsidR="000F030C" w:rsidRPr="00461754" w14:paraId="729CC36B" w14:textId="77777777" w:rsidTr="00413DFC">
        <w:trPr>
          <w:trHeight w:val="471"/>
        </w:trPr>
        <w:tc>
          <w:tcPr>
            <w:tcW w:w="1749" w:type="dxa"/>
            <w:gridSpan w:val="3"/>
            <w:shd w:val="clear" w:color="auto" w:fill="D9D9D9" w:themeFill="background1" w:themeFillShade="D9"/>
            <w:vAlign w:val="center"/>
          </w:tcPr>
          <w:p w14:paraId="161A5132" w14:textId="77777777" w:rsidR="000F030C" w:rsidRPr="00461754" w:rsidRDefault="000F030C"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14:paraId="0AA9A9F5" w14:textId="77777777" w:rsidR="000F030C" w:rsidRPr="00461754" w:rsidRDefault="000F030C" w:rsidP="00413DFC">
            <w:pPr>
              <w:pStyle w:val="None"/>
              <w:numPr>
                <w:ilvl w:val="0"/>
                <w:numId w:val="0"/>
              </w:numPr>
              <w:tabs>
                <w:tab w:val="left" w:pos="1034"/>
              </w:tabs>
              <w:spacing w:before="0" w:after="0"/>
              <w:rPr>
                <w:lang w:val="en-CA"/>
              </w:rPr>
            </w:pPr>
          </w:p>
        </w:tc>
        <w:tc>
          <w:tcPr>
            <w:tcW w:w="1822" w:type="dxa"/>
            <w:gridSpan w:val="2"/>
            <w:shd w:val="clear" w:color="auto" w:fill="D9D9D9" w:themeFill="background1" w:themeFillShade="D9"/>
            <w:vAlign w:val="center"/>
          </w:tcPr>
          <w:p w14:paraId="29E9D7B9" w14:textId="77777777" w:rsidR="000F030C" w:rsidRPr="00461754" w:rsidRDefault="000F030C" w:rsidP="00413DFC">
            <w:pPr>
              <w:pStyle w:val="None"/>
              <w:numPr>
                <w:ilvl w:val="0"/>
                <w:numId w:val="0"/>
              </w:numPr>
              <w:tabs>
                <w:tab w:val="left" w:pos="1034"/>
              </w:tabs>
              <w:spacing w:before="0" w:after="0"/>
              <w:rPr>
                <w:lang w:val="en-CA"/>
              </w:rPr>
            </w:pPr>
            <w:r w:rsidRPr="00461754">
              <w:rPr>
                <w:lang w:val="en-CA"/>
              </w:rPr>
              <w:t>Position:</w:t>
            </w:r>
          </w:p>
        </w:tc>
        <w:tc>
          <w:tcPr>
            <w:tcW w:w="2687" w:type="dxa"/>
            <w:gridSpan w:val="9"/>
            <w:vAlign w:val="center"/>
          </w:tcPr>
          <w:p w14:paraId="0B05A522" w14:textId="77777777" w:rsidR="000F030C" w:rsidRPr="00461754" w:rsidRDefault="000F030C" w:rsidP="00413DFC">
            <w:pPr>
              <w:pStyle w:val="None"/>
              <w:numPr>
                <w:ilvl w:val="0"/>
                <w:numId w:val="0"/>
              </w:numPr>
              <w:tabs>
                <w:tab w:val="left" w:pos="1034"/>
              </w:tabs>
              <w:spacing w:before="0" w:after="0"/>
              <w:rPr>
                <w:lang w:val="en-CA"/>
              </w:rPr>
            </w:pPr>
          </w:p>
        </w:tc>
      </w:tr>
    </w:tbl>
    <w:p w14:paraId="0301D750" w14:textId="77777777" w:rsidR="000F030C" w:rsidRDefault="000F030C" w:rsidP="00963F9B">
      <w:pPr>
        <w:spacing w:line="259" w:lineRule="auto"/>
        <w:jc w:val="both"/>
        <w:rPr>
          <w:rFonts w:ascii="Nunito Sans" w:hAnsi="Nunito Sans" w:cs="Open Sans"/>
          <w:lang w:eastAsia="ja-JP"/>
        </w:rPr>
      </w:pPr>
    </w:p>
    <w:p w14:paraId="78ADB9DA" w14:textId="77777777" w:rsidR="000F030C" w:rsidRPr="001F6084" w:rsidRDefault="000F030C" w:rsidP="00963F9B">
      <w:pPr>
        <w:spacing w:line="259" w:lineRule="auto"/>
        <w:jc w:val="both"/>
        <w:rPr>
          <w:rFonts w:ascii="Nunito Sans" w:hAnsi="Nunito Sans" w:cs="Open Sans"/>
          <w:lang w:eastAsia="ja-JP"/>
        </w:rPr>
        <w:sectPr w:rsidR="000F030C" w:rsidRPr="001F6084" w:rsidSect="000F030C">
          <w:footerReference w:type="even" r:id="rId14"/>
          <w:footerReference w:type="default" r:id="rId15"/>
          <w:pgSz w:w="12240" w:h="15840" w:code="1"/>
          <w:pgMar w:top="1440" w:right="1440" w:bottom="1440" w:left="1440" w:header="709" w:footer="709" w:gutter="0"/>
          <w:pgNumType w:start="1"/>
          <w:cols w:space="720"/>
          <w:docGrid w:linePitch="326"/>
        </w:sectPr>
      </w:pPr>
    </w:p>
    <w:p w14:paraId="4DB234A8" w14:textId="741B5E2B" w:rsidR="007465F6" w:rsidRPr="00656A5F" w:rsidRDefault="000F030C" w:rsidP="000F030C">
      <w:pPr>
        <w:pStyle w:val="1-BODY"/>
      </w:pPr>
      <w:bookmarkStart w:id="20" w:name="_Hlk83713552"/>
      <w:r w:rsidRPr="001F6084">
        <w:rPr>
          <w:noProof/>
        </w:rPr>
        <w:lastRenderedPageBreak/>
        <mc:AlternateContent>
          <mc:Choice Requires="wps">
            <w:drawing>
              <wp:anchor distT="45720" distB="45720" distL="114300" distR="114300" simplePos="0" relativeHeight="251669504" behindDoc="0" locked="0" layoutInCell="1" allowOverlap="1" wp14:anchorId="53118C4B" wp14:editId="634001EB">
                <wp:simplePos x="0" y="0"/>
                <wp:positionH relativeFrom="margin">
                  <wp:align>center</wp:align>
                </wp:positionH>
                <wp:positionV relativeFrom="margin">
                  <wp:align>center</wp:align>
                </wp:positionV>
                <wp:extent cx="4638040" cy="571500"/>
                <wp:effectExtent l="0" t="0" r="0" b="0"/>
                <wp:wrapNone/>
                <wp:docPr id="515927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chemeClr val="bg1">
                            <a:lumMod val="85000"/>
                          </a:schemeClr>
                        </a:solidFill>
                        <a:ln w="9525">
                          <a:noFill/>
                          <a:miter lim="800000"/>
                          <a:headEnd/>
                          <a:tailEnd/>
                        </a:ln>
                      </wps:spPr>
                      <wps:txbx>
                        <w:txbxContent>
                          <w:p w14:paraId="004FBBF9" w14:textId="77777777" w:rsidR="000F030C" w:rsidRDefault="000F030C" w:rsidP="00963F9B">
                            <w:pPr>
                              <w:jc w:val="center"/>
                              <w:rPr>
                                <w:rFonts w:ascii="Nunito Sans" w:hAnsi="Nunito Sans"/>
                                <w:b/>
                                <w:bCs/>
                                <w:spacing w:val="100"/>
                                <w:lang w:val="en-US"/>
                              </w:rPr>
                            </w:pPr>
                            <w:r>
                              <w:rPr>
                                <w:rFonts w:ascii="Nunito Sans" w:hAnsi="Nunito Sans"/>
                                <w:b/>
                                <w:bCs/>
                                <w:spacing w:val="100"/>
                                <w:lang w:val="en-US"/>
                              </w:rPr>
                              <w:t>DO NOT WRITE ON THIS PAGE</w:t>
                            </w:r>
                          </w:p>
                          <w:p w14:paraId="0DEAEED1" w14:textId="77777777" w:rsidR="000F030C" w:rsidRPr="00481D57" w:rsidRDefault="000F030C" w:rsidP="00963F9B">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53118C4B" id="_x0000_s1031" style="position:absolute;margin-left:0;margin-top:0;width:365.2pt;height:45pt;z-index:25166950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" fillcolor="#d8d8d8 [2732]" stroked="f">
                <v:stroke joinstyle="miter"/>
                <v:textbox>
                  <w:txbxContent>
                    <w:p w14:paraId="004FBBF9" w14:textId="77777777" w:rsidR="000F030C" w:rsidRDefault="000F030C" w:rsidP="00963F9B">
                      <w:pPr>
                        <w:jc w:val="center"/>
                        <w:rPr>
                          <w:rFonts w:ascii="Nunito Sans" w:hAnsi="Nunito Sans"/>
                          <w:b/>
                          <w:bCs/>
                          <w:spacing w:val="100"/>
                          <w:lang w:val="en-US"/>
                        </w:rPr>
                      </w:pPr>
                      <w:r>
                        <w:rPr>
                          <w:rFonts w:ascii="Nunito Sans" w:hAnsi="Nunito Sans"/>
                          <w:b/>
                          <w:bCs/>
                          <w:spacing w:val="100"/>
                          <w:lang w:val="en-US"/>
                        </w:rPr>
                        <w:t>DO NOT WRITE ON THIS PAGE</w:t>
                      </w:r>
                    </w:p>
                    <w:p w14:paraId="0DEAEED1" w14:textId="77777777" w:rsidR="000F030C" w:rsidRPr="00481D57" w:rsidRDefault="000F030C" w:rsidP="00963F9B">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20"/>
    </w:p>
    <w:sectPr w:rsidR="007465F6" w:rsidRPr="00656A5F" w:rsidSect="008B74B9">
      <w:footerReference w:type="even" r:id="rId16"/>
      <w:footerReference w:type="default" r:id="rId17"/>
      <w:footerReference w:type="first" r:id="rId18"/>
      <w:pgSz w:w="12240" w:h="15840" w:code="1"/>
      <w:pgMar w:top="1440" w:right="1440" w:bottom="1440" w:left="1440"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026F0" w14:textId="77777777" w:rsidR="00203A12" w:rsidRDefault="00203A12" w:rsidP="00B2687D">
      <w:r>
        <w:separator/>
      </w:r>
    </w:p>
  </w:endnote>
  <w:endnote w:type="continuationSeparator" w:id="0">
    <w:p w14:paraId="42FDD4F2" w14:textId="77777777" w:rsidR="00203A12" w:rsidRDefault="00203A12" w:rsidP="00B26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Sans">
    <w:panose1 w:val="000005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Nunito Sans Black">
    <w:panose1 w:val="00000A00000000000000"/>
    <w:charset w:val="4D"/>
    <w:family w:val="auto"/>
    <w:pitch w:val="variable"/>
    <w:sig w:usb0="A00002FF" w:usb1="5000204B" w:usb2="00000000" w:usb3="00000000" w:csb0="00000197"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Noto Sans">
    <w:charset w:val="00"/>
    <w:family w:val="swiss"/>
    <w:pitch w:val="variable"/>
    <w:sig w:usb0="E00082FF" w:usb1="400078FF" w:usb2="00000021" w:usb3="00000000" w:csb0="0000019F" w:csb1="00000000"/>
  </w:font>
  <w:font w:name="Noto Sans SemiBold">
    <w:altName w:val="Calibri"/>
    <w:charset w:val="00"/>
    <w:family w:val="swiss"/>
    <w:pitch w:val="variable"/>
    <w:sig w:usb0="E00002FF" w:usb1="4000201F" w:usb2="08000029"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6CDF8" w14:textId="77777777" w:rsidR="000F030C" w:rsidRPr="00963F9B" w:rsidRDefault="000F030C" w:rsidP="00963F9B">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FEABB" w14:textId="77777777" w:rsidR="000F030C" w:rsidRPr="00963F9B" w:rsidRDefault="000F030C" w:rsidP="00963F9B">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3A585" w14:textId="77777777" w:rsidR="000F030C" w:rsidRPr="009012B4" w:rsidRDefault="000F030C" w:rsidP="000444B4">
    <w:pPr>
      <w:tabs>
        <w:tab w:val="center" w:pos="4680"/>
        <w:tab w:val="right" w:pos="9360"/>
      </w:tabs>
      <w:ind w:right="360"/>
      <w:rPr>
        <w:rFonts w:ascii="Nunito Sans" w:eastAsia="Times New Roman" w:hAnsi="Nunito Sans" w:cs="Lucida Sans Unicode"/>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8B0F" w14:textId="77777777" w:rsidR="000F030C" w:rsidRPr="0071359C" w:rsidRDefault="000F030C" w:rsidP="008C470A">
    <w:pPr>
      <w:pStyle w:val="Footer"/>
      <w:framePr w:wrap="around" w:vAnchor="text" w:hAnchor="margin" w:xAlign="outside" w:y="1"/>
      <w:rPr>
        <w:rStyle w:val="PageNumber"/>
        <w:rFonts w:ascii="Nunito Sans" w:hAnsi="Nunito Sans" w:cs="Lucida Sans Unicode"/>
        <w:sz w:val="20"/>
        <w:szCs w:val="20"/>
      </w:rPr>
    </w:pPr>
    <w:r w:rsidRPr="0071359C">
      <w:rPr>
        <w:rStyle w:val="PageNumber"/>
        <w:rFonts w:ascii="Nunito Sans" w:hAnsi="Nunito Sans" w:cs="Lucida Sans Unicode"/>
        <w:sz w:val="20"/>
        <w:szCs w:val="20"/>
      </w:rPr>
      <w:fldChar w:fldCharType="begin"/>
    </w:r>
    <w:r w:rsidRPr="0071359C">
      <w:rPr>
        <w:rStyle w:val="PageNumber"/>
        <w:rFonts w:ascii="Nunito Sans" w:hAnsi="Nunito Sans" w:cs="Lucida Sans Unicode"/>
        <w:sz w:val="20"/>
        <w:szCs w:val="20"/>
      </w:rPr>
      <w:instrText xml:space="preserve">PAGE  </w:instrText>
    </w:r>
    <w:r w:rsidRPr="0071359C">
      <w:rPr>
        <w:rStyle w:val="PageNumber"/>
        <w:rFonts w:ascii="Nunito Sans" w:hAnsi="Nunito Sans" w:cs="Lucida Sans Unicode"/>
        <w:sz w:val="20"/>
        <w:szCs w:val="20"/>
      </w:rPr>
      <w:fldChar w:fldCharType="separate"/>
    </w:r>
    <w:r w:rsidRPr="0071359C">
      <w:rPr>
        <w:rStyle w:val="PageNumber"/>
        <w:rFonts w:ascii="Nunito Sans" w:hAnsi="Nunito Sans" w:cs="Lucida Sans Unicode"/>
        <w:sz w:val="20"/>
        <w:szCs w:val="20"/>
      </w:rPr>
      <w:t>2</w:t>
    </w:r>
    <w:r w:rsidRPr="0071359C">
      <w:rPr>
        <w:rStyle w:val="PageNumber"/>
        <w:rFonts w:ascii="Nunito Sans" w:hAnsi="Nunito Sans" w:cs="Lucida Sans Unicode"/>
        <w:sz w:val="20"/>
        <w:szCs w:val="20"/>
      </w:rPr>
      <w:fldChar w:fldCharType="end"/>
    </w:r>
  </w:p>
  <w:p w14:paraId="0F618D80" w14:textId="77777777" w:rsidR="000F030C" w:rsidRPr="00971026" w:rsidRDefault="000F030C"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E30B9" w14:textId="77777777" w:rsidR="000F030C" w:rsidRPr="0071359C" w:rsidRDefault="000F030C" w:rsidP="000F5DE9">
    <w:pPr>
      <w:pStyle w:val="Footer"/>
      <w:framePr w:wrap="around" w:vAnchor="text" w:hAnchor="margin" w:xAlign="outside" w:y="1"/>
      <w:rPr>
        <w:rStyle w:val="PageNumber"/>
        <w:rFonts w:ascii="Nunito Sans" w:hAnsi="Nunito Sans" w:cs="Lucida Sans Unicode"/>
        <w:sz w:val="20"/>
        <w:szCs w:val="20"/>
      </w:rPr>
    </w:pPr>
    <w:r w:rsidRPr="0071359C">
      <w:rPr>
        <w:rStyle w:val="PageNumber"/>
        <w:rFonts w:ascii="Nunito Sans" w:hAnsi="Nunito Sans" w:cs="Lucida Sans Unicode"/>
        <w:sz w:val="20"/>
        <w:szCs w:val="20"/>
      </w:rPr>
      <w:fldChar w:fldCharType="begin"/>
    </w:r>
    <w:r w:rsidRPr="0071359C">
      <w:rPr>
        <w:rStyle w:val="PageNumber"/>
        <w:rFonts w:ascii="Nunito Sans" w:hAnsi="Nunito Sans" w:cs="Lucida Sans Unicode"/>
        <w:sz w:val="20"/>
        <w:szCs w:val="20"/>
      </w:rPr>
      <w:instrText xml:space="preserve">PAGE  </w:instrText>
    </w:r>
    <w:r w:rsidRPr="0071359C">
      <w:rPr>
        <w:rStyle w:val="PageNumber"/>
        <w:rFonts w:ascii="Nunito Sans" w:hAnsi="Nunito Sans" w:cs="Lucida Sans Unicode"/>
        <w:sz w:val="20"/>
        <w:szCs w:val="20"/>
      </w:rPr>
      <w:fldChar w:fldCharType="separate"/>
    </w:r>
    <w:r w:rsidRPr="0071359C">
      <w:rPr>
        <w:rStyle w:val="PageNumber"/>
        <w:rFonts w:ascii="Nunito Sans" w:hAnsi="Nunito Sans" w:cs="Lucida Sans Unicode"/>
        <w:sz w:val="20"/>
        <w:szCs w:val="20"/>
      </w:rPr>
      <w:t>3</w:t>
    </w:r>
    <w:r w:rsidRPr="0071359C">
      <w:rPr>
        <w:rStyle w:val="PageNumber"/>
        <w:rFonts w:ascii="Nunito Sans" w:hAnsi="Nunito Sans" w:cs="Lucida Sans Unicode"/>
        <w:sz w:val="20"/>
        <w:szCs w:val="20"/>
      </w:rPr>
      <w:fldChar w:fldCharType="end"/>
    </w:r>
  </w:p>
  <w:p w14:paraId="041FE7DA" w14:textId="77777777" w:rsidR="000F030C" w:rsidRPr="000374BE" w:rsidRDefault="000F030C" w:rsidP="00805459">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E524B" w14:textId="42203238" w:rsidR="005F0E67" w:rsidRPr="00963F9B" w:rsidRDefault="005F0E67" w:rsidP="00656A5F">
    <w:pPr>
      <w:tabs>
        <w:tab w:val="center" w:pos="4680"/>
        <w:tab w:val="right" w:pos="9360"/>
      </w:tabs>
      <w:ind w:right="360"/>
      <w:rPr>
        <w:rFonts w:ascii="Nunito Sans" w:eastAsia="Times New Roman" w:hAnsi="Nunito Sans" w:cs="Lucida Sans Unicode"/>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C1E89" w14:textId="5A4CA15B" w:rsidR="00102BAE" w:rsidRPr="007E4611" w:rsidRDefault="00102BAE" w:rsidP="00FD4586">
    <w:pPr>
      <w:pStyle w:val="Footer"/>
      <w:rPr>
        <w:rFonts w:ascii="Nunito Sans" w:hAnsi="Nunito Sans"/>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FFAD4" w14:textId="057AA26D" w:rsidR="00284A21" w:rsidRPr="00F13564" w:rsidRDefault="00284A21" w:rsidP="006B4648">
    <w:pPr>
      <w:tabs>
        <w:tab w:val="center" w:pos="4680"/>
        <w:tab w:val="right" w:pos="9360"/>
      </w:tabs>
      <w:ind w:right="360"/>
      <w:rPr>
        <w:rFonts w:ascii="Nunito Sans" w:eastAsia="Times New Roman" w:hAnsi="Nunito Sans" w:cs="Lucida Sans Unicode"/>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B298B" w14:textId="77777777" w:rsidR="00203A12" w:rsidRDefault="00203A12" w:rsidP="00B2687D">
      <w:r>
        <w:separator/>
      </w:r>
    </w:p>
  </w:footnote>
  <w:footnote w:type="continuationSeparator" w:id="0">
    <w:p w14:paraId="71EEB102" w14:textId="77777777" w:rsidR="00203A12" w:rsidRDefault="00203A12" w:rsidP="00B26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1DE459C"/>
    <w:lvl w:ilvl="0">
      <w:start w:val="1"/>
      <w:numFmt w:val="decimal"/>
      <w:pStyle w:val="ListNumber"/>
      <w:lvlText w:val="%1."/>
      <w:lvlJc w:val="left"/>
      <w:pPr>
        <w:tabs>
          <w:tab w:val="num" w:pos="360"/>
        </w:tabs>
        <w:ind w:left="360" w:hanging="360"/>
      </w:pPr>
    </w:lvl>
  </w:abstractNum>
  <w:abstractNum w:abstractNumId="1" w15:restartNumberingAfterBreak="0">
    <w:nsid w:val="2CC664FF"/>
    <w:multiLevelType w:val="multilevel"/>
    <w:tmpl w:val="988E0172"/>
    <w:lvl w:ilvl="0">
      <w:start w:val="1"/>
      <w:numFmt w:val="decimalZero"/>
      <w:pStyle w:val="1-NUMBEREDLIST"/>
      <w:lvlText w:val="%1 | "/>
      <w:lvlJc w:val="left"/>
      <w:pPr>
        <w:ind w:left="567" w:hanging="567"/>
      </w:pPr>
      <w:rPr>
        <w:rFonts w:ascii="Nunito Sans" w:hAnsi="Nunito Sans" w:hint="default"/>
        <w:b w:val="0"/>
        <w:bCs w:val="0"/>
        <w:i w:val="0"/>
        <w:sz w:val="24"/>
      </w:rPr>
    </w:lvl>
    <w:lvl w:ilvl="1">
      <w:start w:val="1"/>
      <w:numFmt w:val="upperLetter"/>
      <w:lvlRestart w:val="0"/>
      <w:lvlText w:val="%2."/>
      <w:lvlJc w:val="left"/>
      <w:pPr>
        <w:ind w:left="1418" w:hanging="567"/>
      </w:pPr>
      <w:rPr>
        <w:rFonts w:ascii="Nunito Sans" w:hAnsi="Nunito Sans" w:hint="default"/>
        <w:b w:val="0"/>
        <w:i w:val="0"/>
        <w:sz w:val="24"/>
      </w:rPr>
    </w:lvl>
    <w:lvl w:ilvl="2">
      <w:start w:val="1"/>
      <w:numFmt w:val="bullet"/>
      <w:lvlText w:val=""/>
      <w:lvlJc w:val="left"/>
      <w:pPr>
        <w:ind w:left="2269" w:hanging="567"/>
      </w:pPr>
      <w:rPr>
        <w:rFonts w:ascii="Symbol" w:hAnsi="Symbol" w:hint="default"/>
        <w:b w:val="0"/>
        <w:i w:val="0"/>
        <w:color w:val="auto"/>
        <w:sz w:val="24"/>
      </w:rPr>
    </w:lvl>
    <w:lvl w:ilvl="3">
      <w:start w:val="1"/>
      <w:numFmt w:val="decimal"/>
      <w:lvlText w:val="%4."/>
      <w:lvlJc w:val="left"/>
      <w:pPr>
        <w:ind w:left="3120" w:hanging="567"/>
      </w:pPr>
      <w:rPr>
        <w:rFonts w:hint="default"/>
      </w:rPr>
    </w:lvl>
    <w:lvl w:ilvl="4">
      <w:start w:val="1"/>
      <w:numFmt w:val="lowerLetter"/>
      <w:lvlText w:val="%5."/>
      <w:lvlJc w:val="left"/>
      <w:pPr>
        <w:ind w:left="3971" w:hanging="567"/>
      </w:pPr>
      <w:rPr>
        <w:rFonts w:hint="default"/>
      </w:rPr>
    </w:lvl>
    <w:lvl w:ilvl="5">
      <w:start w:val="1"/>
      <w:numFmt w:val="lowerRoman"/>
      <w:lvlText w:val="%6."/>
      <w:lvlJc w:val="right"/>
      <w:pPr>
        <w:ind w:left="4822" w:hanging="567"/>
      </w:pPr>
      <w:rPr>
        <w:rFonts w:hint="default"/>
      </w:rPr>
    </w:lvl>
    <w:lvl w:ilvl="6">
      <w:start w:val="1"/>
      <w:numFmt w:val="decimal"/>
      <w:lvlText w:val="%7."/>
      <w:lvlJc w:val="left"/>
      <w:pPr>
        <w:ind w:left="5673" w:hanging="567"/>
      </w:pPr>
      <w:rPr>
        <w:rFonts w:hint="default"/>
      </w:rPr>
    </w:lvl>
    <w:lvl w:ilvl="7">
      <w:start w:val="1"/>
      <w:numFmt w:val="lowerLetter"/>
      <w:lvlText w:val="%8."/>
      <w:lvlJc w:val="left"/>
      <w:pPr>
        <w:ind w:left="6524" w:hanging="567"/>
      </w:pPr>
      <w:rPr>
        <w:rFonts w:hint="default"/>
      </w:rPr>
    </w:lvl>
    <w:lvl w:ilvl="8">
      <w:start w:val="1"/>
      <w:numFmt w:val="lowerRoman"/>
      <w:lvlText w:val="%9."/>
      <w:lvlJc w:val="right"/>
      <w:pPr>
        <w:ind w:left="7375" w:hanging="567"/>
      </w:pPr>
      <w:rPr>
        <w:rFonts w:hint="default"/>
      </w:rPr>
    </w:lvl>
  </w:abstractNum>
  <w:abstractNum w:abstractNumId="2" w15:restartNumberingAfterBreak="0">
    <w:nsid w:val="2FC974CD"/>
    <w:multiLevelType w:val="hybridMultilevel"/>
    <w:tmpl w:val="AF5A954E"/>
    <w:lvl w:ilvl="0" w:tplc="B12ECB74">
      <w:start w:val="1"/>
      <w:numFmt w:val="bullet"/>
      <w:pStyle w:val="1-BULLETS"/>
      <w:lvlText w:val=""/>
      <w:lvlJc w:val="left"/>
      <w:pPr>
        <w:ind w:left="717" w:hanging="360"/>
      </w:pPr>
      <w:rPr>
        <w:rFonts w:ascii="Symbol" w:hAnsi="Symbol" w:hint="default"/>
        <w:sz w:val="24"/>
        <w:szCs w:val="24"/>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Arial"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Arial"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9261777"/>
    <w:multiLevelType w:val="hybridMultilevel"/>
    <w:tmpl w:val="CB74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7341B8"/>
    <w:multiLevelType w:val="hybridMultilevel"/>
    <w:tmpl w:val="02CC96A4"/>
    <w:lvl w:ilvl="0" w:tplc="BD247D28">
      <w:start w:val="14"/>
      <w:numFmt w:val="decimal"/>
      <w:lvlText w:val="%1."/>
      <w:lvlJc w:val="left"/>
      <w:pPr>
        <w:ind w:left="488" w:hanging="372"/>
      </w:pPr>
      <w:rPr>
        <w:rFonts w:ascii="Nunito Sans" w:eastAsia="Nunito Sans" w:hAnsi="Nunito Sans" w:cs="Nunito Sans" w:hint="default"/>
        <w:color w:val="231F20"/>
        <w:w w:val="100"/>
        <w:sz w:val="20"/>
        <w:szCs w:val="20"/>
        <w:lang w:val="en-US" w:eastAsia="en-US" w:bidi="ar-SA"/>
      </w:rPr>
    </w:lvl>
    <w:lvl w:ilvl="1" w:tplc="DCBEE9B4">
      <w:numFmt w:val="bullet"/>
      <w:lvlText w:val="•"/>
      <w:lvlJc w:val="left"/>
      <w:pPr>
        <w:ind w:left="1362" w:hanging="372"/>
      </w:pPr>
      <w:rPr>
        <w:rFonts w:hint="default"/>
        <w:lang w:val="en-US" w:eastAsia="en-US" w:bidi="ar-SA"/>
      </w:rPr>
    </w:lvl>
    <w:lvl w:ilvl="2" w:tplc="5AFE172A">
      <w:numFmt w:val="bullet"/>
      <w:lvlText w:val="•"/>
      <w:lvlJc w:val="left"/>
      <w:pPr>
        <w:ind w:left="2245" w:hanging="372"/>
      </w:pPr>
      <w:rPr>
        <w:rFonts w:hint="default"/>
        <w:lang w:val="en-US" w:eastAsia="en-US" w:bidi="ar-SA"/>
      </w:rPr>
    </w:lvl>
    <w:lvl w:ilvl="3" w:tplc="EA8EFDF2">
      <w:numFmt w:val="bullet"/>
      <w:lvlText w:val="•"/>
      <w:lvlJc w:val="left"/>
      <w:pPr>
        <w:ind w:left="3127" w:hanging="372"/>
      </w:pPr>
      <w:rPr>
        <w:rFonts w:hint="default"/>
        <w:lang w:val="en-US" w:eastAsia="en-US" w:bidi="ar-SA"/>
      </w:rPr>
    </w:lvl>
    <w:lvl w:ilvl="4" w:tplc="EA58B570">
      <w:numFmt w:val="bullet"/>
      <w:lvlText w:val="•"/>
      <w:lvlJc w:val="left"/>
      <w:pPr>
        <w:ind w:left="4010" w:hanging="372"/>
      </w:pPr>
      <w:rPr>
        <w:rFonts w:hint="default"/>
        <w:lang w:val="en-US" w:eastAsia="en-US" w:bidi="ar-SA"/>
      </w:rPr>
    </w:lvl>
    <w:lvl w:ilvl="5" w:tplc="07467606">
      <w:numFmt w:val="bullet"/>
      <w:lvlText w:val="•"/>
      <w:lvlJc w:val="left"/>
      <w:pPr>
        <w:ind w:left="4892" w:hanging="372"/>
      </w:pPr>
      <w:rPr>
        <w:rFonts w:hint="default"/>
        <w:lang w:val="en-US" w:eastAsia="en-US" w:bidi="ar-SA"/>
      </w:rPr>
    </w:lvl>
    <w:lvl w:ilvl="6" w:tplc="5ABC66BC">
      <w:numFmt w:val="bullet"/>
      <w:lvlText w:val="•"/>
      <w:lvlJc w:val="left"/>
      <w:pPr>
        <w:ind w:left="5775" w:hanging="372"/>
      </w:pPr>
      <w:rPr>
        <w:rFonts w:hint="default"/>
        <w:lang w:val="en-US" w:eastAsia="en-US" w:bidi="ar-SA"/>
      </w:rPr>
    </w:lvl>
    <w:lvl w:ilvl="7" w:tplc="C680C874">
      <w:numFmt w:val="bullet"/>
      <w:lvlText w:val="•"/>
      <w:lvlJc w:val="left"/>
      <w:pPr>
        <w:ind w:left="6657" w:hanging="372"/>
      </w:pPr>
      <w:rPr>
        <w:rFonts w:hint="default"/>
        <w:lang w:val="en-US" w:eastAsia="en-US" w:bidi="ar-SA"/>
      </w:rPr>
    </w:lvl>
    <w:lvl w:ilvl="8" w:tplc="8E48EA18">
      <w:numFmt w:val="bullet"/>
      <w:lvlText w:val="•"/>
      <w:lvlJc w:val="left"/>
      <w:pPr>
        <w:ind w:left="7540" w:hanging="372"/>
      </w:pPr>
      <w:rPr>
        <w:rFonts w:hint="default"/>
        <w:lang w:val="en-US" w:eastAsia="en-US" w:bidi="ar-SA"/>
      </w:rPr>
    </w:lvl>
  </w:abstractNum>
  <w:abstractNum w:abstractNumId="5" w15:restartNumberingAfterBreak="0">
    <w:nsid w:val="7B140F8D"/>
    <w:multiLevelType w:val="hybridMultilevel"/>
    <w:tmpl w:val="E87A4078"/>
    <w:lvl w:ilvl="0" w:tplc="D2D0F888">
      <w:start w:val="1"/>
      <w:numFmt w:val="bullet"/>
      <w:pStyle w:val="None"/>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48459033">
    <w:abstractNumId w:val="5"/>
  </w:num>
  <w:num w:numId="2" w16cid:durableId="105202376">
    <w:abstractNumId w:val="1"/>
  </w:num>
  <w:num w:numId="3" w16cid:durableId="553345692">
    <w:abstractNumId w:val="2"/>
  </w:num>
  <w:num w:numId="4" w16cid:durableId="1442414392">
    <w:abstractNumId w:val="3"/>
  </w:num>
  <w:num w:numId="5" w16cid:durableId="867374349">
    <w:abstractNumId w:val="4"/>
  </w:num>
  <w:num w:numId="6" w16cid:durableId="634337329">
    <w:abstractNumId w:val="1"/>
  </w:num>
  <w:num w:numId="7" w16cid:durableId="4161763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77125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88952615">
    <w:abstractNumId w:val="0"/>
  </w:num>
  <w:num w:numId="10" w16cid:durableId="1501478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61169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C2D"/>
    <w:rsid w:val="00000441"/>
    <w:rsid w:val="000021BA"/>
    <w:rsid w:val="000042B0"/>
    <w:rsid w:val="00007E6E"/>
    <w:rsid w:val="00013FF8"/>
    <w:rsid w:val="00021D16"/>
    <w:rsid w:val="00023AA3"/>
    <w:rsid w:val="00024DC5"/>
    <w:rsid w:val="00030CE5"/>
    <w:rsid w:val="000362AC"/>
    <w:rsid w:val="00041C45"/>
    <w:rsid w:val="000444B4"/>
    <w:rsid w:val="00051222"/>
    <w:rsid w:val="00055566"/>
    <w:rsid w:val="0006027E"/>
    <w:rsid w:val="000730B7"/>
    <w:rsid w:val="000765AA"/>
    <w:rsid w:val="000769EC"/>
    <w:rsid w:val="0009054A"/>
    <w:rsid w:val="000914E3"/>
    <w:rsid w:val="000938E6"/>
    <w:rsid w:val="0009412F"/>
    <w:rsid w:val="000A51EE"/>
    <w:rsid w:val="000A7CB5"/>
    <w:rsid w:val="000B2346"/>
    <w:rsid w:val="000B6E3B"/>
    <w:rsid w:val="000C37E5"/>
    <w:rsid w:val="000C39B9"/>
    <w:rsid w:val="000C4D41"/>
    <w:rsid w:val="000C5DC1"/>
    <w:rsid w:val="000E1D4B"/>
    <w:rsid w:val="000F030C"/>
    <w:rsid w:val="000F5DE9"/>
    <w:rsid w:val="000F6734"/>
    <w:rsid w:val="00101828"/>
    <w:rsid w:val="00101BC1"/>
    <w:rsid w:val="00102017"/>
    <w:rsid w:val="001025B0"/>
    <w:rsid w:val="00102BAE"/>
    <w:rsid w:val="00104960"/>
    <w:rsid w:val="001107DB"/>
    <w:rsid w:val="001124C8"/>
    <w:rsid w:val="0011256E"/>
    <w:rsid w:val="00114992"/>
    <w:rsid w:val="00114F9C"/>
    <w:rsid w:val="001153C7"/>
    <w:rsid w:val="001176CB"/>
    <w:rsid w:val="00121AD1"/>
    <w:rsid w:val="00124360"/>
    <w:rsid w:val="00125399"/>
    <w:rsid w:val="001320FC"/>
    <w:rsid w:val="00136C27"/>
    <w:rsid w:val="0014723F"/>
    <w:rsid w:val="001555AE"/>
    <w:rsid w:val="00193FD5"/>
    <w:rsid w:val="00194EFC"/>
    <w:rsid w:val="00197380"/>
    <w:rsid w:val="001A31A5"/>
    <w:rsid w:val="001B4A6D"/>
    <w:rsid w:val="001B4CCA"/>
    <w:rsid w:val="001C73D5"/>
    <w:rsid w:val="001D3E0B"/>
    <w:rsid w:val="001D4604"/>
    <w:rsid w:val="001D4A60"/>
    <w:rsid w:val="001F1803"/>
    <w:rsid w:val="001F77EF"/>
    <w:rsid w:val="00203A12"/>
    <w:rsid w:val="0021679E"/>
    <w:rsid w:val="002254C4"/>
    <w:rsid w:val="002260D1"/>
    <w:rsid w:val="00237121"/>
    <w:rsid w:val="0024009D"/>
    <w:rsid w:val="00240978"/>
    <w:rsid w:val="00252C87"/>
    <w:rsid w:val="002541C8"/>
    <w:rsid w:val="002653D9"/>
    <w:rsid w:val="00273C1C"/>
    <w:rsid w:val="0027712D"/>
    <w:rsid w:val="0027775A"/>
    <w:rsid w:val="0028341E"/>
    <w:rsid w:val="00284A21"/>
    <w:rsid w:val="00286CCC"/>
    <w:rsid w:val="002955E0"/>
    <w:rsid w:val="002975D7"/>
    <w:rsid w:val="002A3059"/>
    <w:rsid w:val="002A6432"/>
    <w:rsid w:val="002C09B1"/>
    <w:rsid w:val="002C1B6D"/>
    <w:rsid w:val="002C5C46"/>
    <w:rsid w:val="002D1B99"/>
    <w:rsid w:val="002D1EAB"/>
    <w:rsid w:val="002D4999"/>
    <w:rsid w:val="002D53CF"/>
    <w:rsid w:val="002D6F88"/>
    <w:rsid w:val="002E79DB"/>
    <w:rsid w:val="002F02E9"/>
    <w:rsid w:val="002F18F5"/>
    <w:rsid w:val="002F22AA"/>
    <w:rsid w:val="0030333F"/>
    <w:rsid w:val="00311386"/>
    <w:rsid w:val="003114C9"/>
    <w:rsid w:val="00313E06"/>
    <w:rsid w:val="00332900"/>
    <w:rsid w:val="00333BC1"/>
    <w:rsid w:val="00351591"/>
    <w:rsid w:val="00363466"/>
    <w:rsid w:val="003770A8"/>
    <w:rsid w:val="00384468"/>
    <w:rsid w:val="0038515A"/>
    <w:rsid w:val="00391A69"/>
    <w:rsid w:val="00391A78"/>
    <w:rsid w:val="00395E7B"/>
    <w:rsid w:val="003A3844"/>
    <w:rsid w:val="003D4F52"/>
    <w:rsid w:val="003E191D"/>
    <w:rsid w:val="003E2CCF"/>
    <w:rsid w:val="003E6B66"/>
    <w:rsid w:val="003E7650"/>
    <w:rsid w:val="003F2F16"/>
    <w:rsid w:val="003F3DD9"/>
    <w:rsid w:val="00400213"/>
    <w:rsid w:val="00404868"/>
    <w:rsid w:val="00406B6A"/>
    <w:rsid w:val="00407E21"/>
    <w:rsid w:val="0041300A"/>
    <w:rsid w:val="00417C00"/>
    <w:rsid w:val="004214D2"/>
    <w:rsid w:val="004229CB"/>
    <w:rsid w:val="00423381"/>
    <w:rsid w:val="004264E0"/>
    <w:rsid w:val="00430BA0"/>
    <w:rsid w:val="004344E4"/>
    <w:rsid w:val="00435B41"/>
    <w:rsid w:val="00437905"/>
    <w:rsid w:val="00440482"/>
    <w:rsid w:val="00447279"/>
    <w:rsid w:val="004622A2"/>
    <w:rsid w:val="00462500"/>
    <w:rsid w:val="00470154"/>
    <w:rsid w:val="004912DC"/>
    <w:rsid w:val="00494DAD"/>
    <w:rsid w:val="004B01FF"/>
    <w:rsid w:val="004B2622"/>
    <w:rsid w:val="004B594B"/>
    <w:rsid w:val="004E0CD7"/>
    <w:rsid w:val="004E1F19"/>
    <w:rsid w:val="004E6D04"/>
    <w:rsid w:val="004F0818"/>
    <w:rsid w:val="00501E01"/>
    <w:rsid w:val="005038A2"/>
    <w:rsid w:val="00505D87"/>
    <w:rsid w:val="00513CBB"/>
    <w:rsid w:val="005146CC"/>
    <w:rsid w:val="00527F80"/>
    <w:rsid w:val="00532928"/>
    <w:rsid w:val="00535470"/>
    <w:rsid w:val="00535C35"/>
    <w:rsid w:val="0053648D"/>
    <w:rsid w:val="0054330F"/>
    <w:rsid w:val="005439F0"/>
    <w:rsid w:val="00551560"/>
    <w:rsid w:val="0056005C"/>
    <w:rsid w:val="00570474"/>
    <w:rsid w:val="005832C0"/>
    <w:rsid w:val="005843D5"/>
    <w:rsid w:val="00584477"/>
    <w:rsid w:val="00585961"/>
    <w:rsid w:val="00586B90"/>
    <w:rsid w:val="0059176B"/>
    <w:rsid w:val="00593831"/>
    <w:rsid w:val="005939D1"/>
    <w:rsid w:val="00594BA9"/>
    <w:rsid w:val="005A01AE"/>
    <w:rsid w:val="005A241A"/>
    <w:rsid w:val="005A5A8B"/>
    <w:rsid w:val="005B101D"/>
    <w:rsid w:val="005B2E4C"/>
    <w:rsid w:val="005B30EF"/>
    <w:rsid w:val="005B623F"/>
    <w:rsid w:val="005C514F"/>
    <w:rsid w:val="005D5ED3"/>
    <w:rsid w:val="005E51AF"/>
    <w:rsid w:val="005E5D2D"/>
    <w:rsid w:val="005F075A"/>
    <w:rsid w:val="005F0E67"/>
    <w:rsid w:val="005F6895"/>
    <w:rsid w:val="005F6C4B"/>
    <w:rsid w:val="00604623"/>
    <w:rsid w:val="006076A7"/>
    <w:rsid w:val="0061228C"/>
    <w:rsid w:val="00630FDC"/>
    <w:rsid w:val="006320BC"/>
    <w:rsid w:val="006469BB"/>
    <w:rsid w:val="00656A5F"/>
    <w:rsid w:val="006576D2"/>
    <w:rsid w:val="00665DB1"/>
    <w:rsid w:val="00675889"/>
    <w:rsid w:val="00685F00"/>
    <w:rsid w:val="006873BE"/>
    <w:rsid w:val="006906F5"/>
    <w:rsid w:val="0069554D"/>
    <w:rsid w:val="0069624D"/>
    <w:rsid w:val="00696E90"/>
    <w:rsid w:val="006973AE"/>
    <w:rsid w:val="006A0844"/>
    <w:rsid w:val="006B1CEA"/>
    <w:rsid w:val="006B4648"/>
    <w:rsid w:val="006B4D66"/>
    <w:rsid w:val="006B78B1"/>
    <w:rsid w:val="006C3F3D"/>
    <w:rsid w:val="006C4A6B"/>
    <w:rsid w:val="006D0214"/>
    <w:rsid w:val="006D1DEC"/>
    <w:rsid w:val="006D7C91"/>
    <w:rsid w:val="006E1688"/>
    <w:rsid w:val="006E3BD8"/>
    <w:rsid w:val="00703D98"/>
    <w:rsid w:val="00703F1D"/>
    <w:rsid w:val="0070670C"/>
    <w:rsid w:val="00707EFD"/>
    <w:rsid w:val="0071096E"/>
    <w:rsid w:val="0071256D"/>
    <w:rsid w:val="0071359C"/>
    <w:rsid w:val="007148AC"/>
    <w:rsid w:val="00726B37"/>
    <w:rsid w:val="00737622"/>
    <w:rsid w:val="00740A07"/>
    <w:rsid w:val="007437F1"/>
    <w:rsid w:val="007465F6"/>
    <w:rsid w:val="007533C5"/>
    <w:rsid w:val="00755D87"/>
    <w:rsid w:val="007566FF"/>
    <w:rsid w:val="00761ADF"/>
    <w:rsid w:val="0077056F"/>
    <w:rsid w:val="00771379"/>
    <w:rsid w:val="007728C7"/>
    <w:rsid w:val="007733CB"/>
    <w:rsid w:val="00782D12"/>
    <w:rsid w:val="007847AE"/>
    <w:rsid w:val="007A08BE"/>
    <w:rsid w:val="007A0959"/>
    <w:rsid w:val="007A0E32"/>
    <w:rsid w:val="007A3E74"/>
    <w:rsid w:val="007B0C5E"/>
    <w:rsid w:val="007B1C57"/>
    <w:rsid w:val="007B3EF5"/>
    <w:rsid w:val="007B6588"/>
    <w:rsid w:val="007D5145"/>
    <w:rsid w:val="007D5153"/>
    <w:rsid w:val="007E115F"/>
    <w:rsid w:val="007E4611"/>
    <w:rsid w:val="007F4EA6"/>
    <w:rsid w:val="00802A0F"/>
    <w:rsid w:val="00804EC9"/>
    <w:rsid w:val="008117B0"/>
    <w:rsid w:val="00815135"/>
    <w:rsid w:val="008216FA"/>
    <w:rsid w:val="00823FB5"/>
    <w:rsid w:val="00825EB0"/>
    <w:rsid w:val="008277CD"/>
    <w:rsid w:val="00833885"/>
    <w:rsid w:val="0083428A"/>
    <w:rsid w:val="008351A6"/>
    <w:rsid w:val="00841DB7"/>
    <w:rsid w:val="00842937"/>
    <w:rsid w:val="00844CA4"/>
    <w:rsid w:val="0084706B"/>
    <w:rsid w:val="00855433"/>
    <w:rsid w:val="008573A7"/>
    <w:rsid w:val="00865671"/>
    <w:rsid w:val="00866164"/>
    <w:rsid w:val="00870E18"/>
    <w:rsid w:val="0087728C"/>
    <w:rsid w:val="00881835"/>
    <w:rsid w:val="0088250A"/>
    <w:rsid w:val="0089364C"/>
    <w:rsid w:val="0089586D"/>
    <w:rsid w:val="008976EC"/>
    <w:rsid w:val="008A0562"/>
    <w:rsid w:val="008A3DB3"/>
    <w:rsid w:val="008A7322"/>
    <w:rsid w:val="008B1FBB"/>
    <w:rsid w:val="008B74B9"/>
    <w:rsid w:val="008C06B9"/>
    <w:rsid w:val="008C470A"/>
    <w:rsid w:val="008C7A4A"/>
    <w:rsid w:val="008E10AB"/>
    <w:rsid w:val="008E43D6"/>
    <w:rsid w:val="008E6BB3"/>
    <w:rsid w:val="008F495E"/>
    <w:rsid w:val="008F5AD5"/>
    <w:rsid w:val="00900E87"/>
    <w:rsid w:val="009012B4"/>
    <w:rsid w:val="0090214F"/>
    <w:rsid w:val="009044C0"/>
    <w:rsid w:val="00913C7C"/>
    <w:rsid w:val="00915FF1"/>
    <w:rsid w:val="009173AF"/>
    <w:rsid w:val="0092177A"/>
    <w:rsid w:val="00923C45"/>
    <w:rsid w:val="0092472F"/>
    <w:rsid w:val="00925AF8"/>
    <w:rsid w:val="0093502C"/>
    <w:rsid w:val="00945B70"/>
    <w:rsid w:val="00953CDF"/>
    <w:rsid w:val="00957963"/>
    <w:rsid w:val="0096002A"/>
    <w:rsid w:val="00963F9B"/>
    <w:rsid w:val="00971026"/>
    <w:rsid w:val="00974DAE"/>
    <w:rsid w:val="009812B6"/>
    <w:rsid w:val="00986D47"/>
    <w:rsid w:val="00993530"/>
    <w:rsid w:val="009A5D91"/>
    <w:rsid w:val="009B25CA"/>
    <w:rsid w:val="009C153C"/>
    <w:rsid w:val="009D0A31"/>
    <w:rsid w:val="009D3A97"/>
    <w:rsid w:val="009D505E"/>
    <w:rsid w:val="009D7317"/>
    <w:rsid w:val="009F02B3"/>
    <w:rsid w:val="009F0E72"/>
    <w:rsid w:val="009F5022"/>
    <w:rsid w:val="009F77F2"/>
    <w:rsid w:val="00A07DD1"/>
    <w:rsid w:val="00A34EAC"/>
    <w:rsid w:val="00A408ED"/>
    <w:rsid w:val="00A51756"/>
    <w:rsid w:val="00A5234B"/>
    <w:rsid w:val="00A579AD"/>
    <w:rsid w:val="00A6167C"/>
    <w:rsid w:val="00A63189"/>
    <w:rsid w:val="00A645A1"/>
    <w:rsid w:val="00A6627D"/>
    <w:rsid w:val="00A7523D"/>
    <w:rsid w:val="00A7539A"/>
    <w:rsid w:val="00A76117"/>
    <w:rsid w:val="00A80FBC"/>
    <w:rsid w:val="00A81F59"/>
    <w:rsid w:val="00A81FEF"/>
    <w:rsid w:val="00A871B5"/>
    <w:rsid w:val="00AA0646"/>
    <w:rsid w:val="00AA194A"/>
    <w:rsid w:val="00AA25A8"/>
    <w:rsid w:val="00AB46A0"/>
    <w:rsid w:val="00AE2003"/>
    <w:rsid w:val="00AE2C4F"/>
    <w:rsid w:val="00AE371E"/>
    <w:rsid w:val="00AE4015"/>
    <w:rsid w:val="00AE636A"/>
    <w:rsid w:val="00AE724C"/>
    <w:rsid w:val="00AE770C"/>
    <w:rsid w:val="00AF119F"/>
    <w:rsid w:val="00AF1AA5"/>
    <w:rsid w:val="00AF33C0"/>
    <w:rsid w:val="00B207AA"/>
    <w:rsid w:val="00B23275"/>
    <w:rsid w:val="00B2687D"/>
    <w:rsid w:val="00B3178F"/>
    <w:rsid w:val="00B31CB7"/>
    <w:rsid w:val="00B35BBC"/>
    <w:rsid w:val="00B3623F"/>
    <w:rsid w:val="00B40833"/>
    <w:rsid w:val="00B54607"/>
    <w:rsid w:val="00B61DC0"/>
    <w:rsid w:val="00B71E6A"/>
    <w:rsid w:val="00B80362"/>
    <w:rsid w:val="00B8366C"/>
    <w:rsid w:val="00B83EFA"/>
    <w:rsid w:val="00B84E9E"/>
    <w:rsid w:val="00B85D87"/>
    <w:rsid w:val="00B92F7F"/>
    <w:rsid w:val="00B94049"/>
    <w:rsid w:val="00B96A70"/>
    <w:rsid w:val="00B97B9E"/>
    <w:rsid w:val="00BA00D1"/>
    <w:rsid w:val="00BA0AE8"/>
    <w:rsid w:val="00BA2FA6"/>
    <w:rsid w:val="00BA665A"/>
    <w:rsid w:val="00BA675A"/>
    <w:rsid w:val="00BB41BC"/>
    <w:rsid w:val="00BC2BA8"/>
    <w:rsid w:val="00BC4EE8"/>
    <w:rsid w:val="00BD409C"/>
    <w:rsid w:val="00BD4C81"/>
    <w:rsid w:val="00BD5BE2"/>
    <w:rsid w:val="00BE03D4"/>
    <w:rsid w:val="00BE3DBC"/>
    <w:rsid w:val="00BE46CD"/>
    <w:rsid w:val="00BE6AB3"/>
    <w:rsid w:val="00BE70D6"/>
    <w:rsid w:val="00BE7AA8"/>
    <w:rsid w:val="00BF0836"/>
    <w:rsid w:val="00BF0DD7"/>
    <w:rsid w:val="00BF35E7"/>
    <w:rsid w:val="00C02BBE"/>
    <w:rsid w:val="00C12D19"/>
    <w:rsid w:val="00C15FD8"/>
    <w:rsid w:val="00C273A2"/>
    <w:rsid w:val="00C34EBE"/>
    <w:rsid w:val="00C3572A"/>
    <w:rsid w:val="00C35AD0"/>
    <w:rsid w:val="00C40140"/>
    <w:rsid w:val="00C44FE1"/>
    <w:rsid w:val="00C47CE5"/>
    <w:rsid w:val="00C519EA"/>
    <w:rsid w:val="00C54C5D"/>
    <w:rsid w:val="00C61C4A"/>
    <w:rsid w:val="00C703C1"/>
    <w:rsid w:val="00C70B7A"/>
    <w:rsid w:val="00C827C6"/>
    <w:rsid w:val="00C83A2D"/>
    <w:rsid w:val="00C84677"/>
    <w:rsid w:val="00C9357D"/>
    <w:rsid w:val="00C947C2"/>
    <w:rsid w:val="00C95647"/>
    <w:rsid w:val="00C95700"/>
    <w:rsid w:val="00CA0262"/>
    <w:rsid w:val="00CA0FD0"/>
    <w:rsid w:val="00CA42FA"/>
    <w:rsid w:val="00CB09EC"/>
    <w:rsid w:val="00CB162A"/>
    <w:rsid w:val="00CB5B84"/>
    <w:rsid w:val="00CC08D0"/>
    <w:rsid w:val="00CC10A8"/>
    <w:rsid w:val="00CC1B17"/>
    <w:rsid w:val="00CC59AA"/>
    <w:rsid w:val="00CC7CCA"/>
    <w:rsid w:val="00CE43C3"/>
    <w:rsid w:val="00CE4877"/>
    <w:rsid w:val="00CE4BD7"/>
    <w:rsid w:val="00CE5870"/>
    <w:rsid w:val="00CF3C2D"/>
    <w:rsid w:val="00CF6F48"/>
    <w:rsid w:val="00CF7C2D"/>
    <w:rsid w:val="00D00417"/>
    <w:rsid w:val="00D07ACF"/>
    <w:rsid w:val="00D207B7"/>
    <w:rsid w:val="00D2269C"/>
    <w:rsid w:val="00D22AE4"/>
    <w:rsid w:val="00D27453"/>
    <w:rsid w:val="00D47EDE"/>
    <w:rsid w:val="00D52C54"/>
    <w:rsid w:val="00D66CDF"/>
    <w:rsid w:val="00D70300"/>
    <w:rsid w:val="00D73C18"/>
    <w:rsid w:val="00D750B8"/>
    <w:rsid w:val="00D7594F"/>
    <w:rsid w:val="00D85CBF"/>
    <w:rsid w:val="00D86805"/>
    <w:rsid w:val="00D916D6"/>
    <w:rsid w:val="00D94C0D"/>
    <w:rsid w:val="00D97229"/>
    <w:rsid w:val="00DA2A2E"/>
    <w:rsid w:val="00DA3FFB"/>
    <w:rsid w:val="00DA6922"/>
    <w:rsid w:val="00DB0AAC"/>
    <w:rsid w:val="00DB2925"/>
    <w:rsid w:val="00DC5A84"/>
    <w:rsid w:val="00DD5855"/>
    <w:rsid w:val="00DD6934"/>
    <w:rsid w:val="00DE1A8C"/>
    <w:rsid w:val="00DF5D03"/>
    <w:rsid w:val="00E00F5B"/>
    <w:rsid w:val="00E035DE"/>
    <w:rsid w:val="00E05843"/>
    <w:rsid w:val="00E114AE"/>
    <w:rsid w:val="00E16D22"/>
    <w:rsid w:val="00E25CAA"/>
    <w:rsid w:val="00E27F9B"/>
    <w:rsid w:val="00E30D6D"/>
    <w:rsid w:val="00E4248F"/>
    <w:rsid w:val="00E461ED"/>
    <w:rsid w:val="00E46994"/>
    <w:rsid w:val="00E6213E"/>
    <w:rsid w:val="00E62868"/>
    <w:rsid w:val="00E77368"/>
    <w:rsid w:val="00E833A5"/>
    <w:rsid w:val="00E83FC2"/>
    <w:rsid w:val="00E91160"/>
    <w:rsid w:val="00E91552"/>
    <w:rsid w:val="00E93425"/>
    <w:rsid w:val="00E939F4"/>
    <w:rsid w:val="00E95108"/>
    <w:rsid w:val="00EA5A90"/>
    <w:rsid w:val="00EA7D5B"/>
    <w:rsid w:val="00EA7EB7"/>
    <w:rsid w:val="00EC6A78"/>
    <w:rsid w:val="00EC7668"/>
    <w:rsid w:val="00EC7B56"/>
    <w:rsid w:val="00ED0CAA"/>
    <w:rsid w:val="00EE1405"/>
    <w:rsid w:val="00EF19AA"/>
    <w:rsid w:val="00EF4E15"/>
    <w:rsid w:val="00F13564"/>
    <w:rsid w:val="00F1464B"/>
    <w:rsid w:val="00F1718F"/>
    <w:rsid w:val="00F26289"/>
    <w:rsid w:val="00F30FD8"/>
    <w:rsid w:val="00F35701"/>
    <w:rsid w:val="00F5067F"/>
    <w:rsid w:val="00F614F5"/>
    <w:rsid w:val="00F66C73"/>
    <w:rsid w:val="00F718A8"/>
    <w:rsid w:val="00F71B6B"/>
    <w:rsid w:val="00F7277F"/>
    <w:rsid w:val="00F74F61"/>
    <w:rsid w:val="00F77EDC"/>
    <w:rsid w:val="00F9145F"/>
    <w:rsid w:val="00F93565"/>
    <w:rsid w:val="00FA00F5"/>
    <w:rsid w:val="00FA1965"/>
    <w:rsid w:val="00FA22FF"/>
    <w:rsid w:val="00FA59A8"/>
    <w:rsid w:val="00FB4B71"/>
    <w:rsid w:val="00FC2A20"/>
    <w:rsid w:val="00FC2FD2"/>
    <w:rsid w:val="00FC3168"/>
    <w:rsid w:val="00FC5B66"/>
    <w:rsid w:val="00FC789A"/>
    <w:rsid w:val="00FD4586"/>
    <w:rsid w:val="00FD5451"/>
    <w:rsid w:val="00FF26E9"/>
    <w:rsid w:val="00FF670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9251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70E18"/>
    <w:pPr>
      <w:spacing w:after="0" w:line="240" w:lineRule="auto"/>
    </w:pPr>
    <w:rPr>
      <w:sz w:val="24"/>
      <w:szCs w:val="24"/>
    </w:rPr>
  </w:style>
  <w:style w:type="paragraph" w:styleId="Heading1">
    <w:name w:val="heading 1"/>
    <w:basedOn w:val="Normal"/>
    <w:next w:val="Normal"/>
    <w:link w:val="Heading1Char"/>
    <w:uiPriority w:val="9"/>
    <w:qFormat/>
    <w:rsid w:val="0069624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rsid w:val="0069624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9624D"/>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6962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9624D"/>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22AE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
    <w:name w:val="1-BODY"/>
    <w:basedOn w:val="Normal"/>
    <w:link w:val="1-BODYChar"/>
    <w:qFormat/>
    <w:rsid w:val="003E191D"/>
    <w:pPr>
      <w:spacing w:after="120"/>
    </w:pPr>
    <w:rPr>
      <w:rFonts w:ascii="Nunito Sans" w:eastAsiaTheme="minorEastAsia" w:hAnsi="Nunito Sans" w:cs="Open Sans"/>
      <w:lang w:eastAsia="ja-JP"/>
    </w:rPr>
  </w:style>
  <w:style w:type="character" w:customStyle="1" w:styleId="1-BODYChar">
    <w:name w:val="1-BODY Char"/>
    <w:basedOn w:val="DefaultParagraphFont"/>
    <w:link w:val="1-BODY"/>
    <w:rsid w:val="003E191D"/>
    <w:rPr>
      <w:rFonts w:ascii="Nunito Sans" w:eastAsiaTheme="minorEastAsia" w:hAnsi="Nunito Sans" w:cs="Open Sans"/>
      <w:sz w:val="24"/>
      <w:szCs w:val="24"/>
      <w:lang w:eastAsia="ja-JP"/>
    </w:rPr>
  </w:style>
  <w:style w:type="paragraph" w:customStyle="1" w:styleId="1-SECTIONHEADING">
    <w:name w:val="1-SECTION HEADING"/>
    <w:basedOn w:val="Heading1"/>
    <w:next w:val="1-BODY"/>
    <w:qFormat/>
    <w:rsid w:val="0069624D"/>
    <w:pPr>
      <w:spacing w:before="0" w:after="240"/>
    </w:pPr>
    <w:rPr>
      <w:rFonts w:ascii="Nunito Sans Black" w:eastAsiaTheme="minorEastAsia" w:hAnsi="Nunito Sans Black" w:cs="Lucida Grande"/>
      <w:color w:val="auto"/>
      <w:sz w:val="40"/>
      <w:szCs w:val="40"/>
      <w:lang w:val="en-US" w:eastAsia="ja-JP"/>
    </w:rPr>
  </w:style>
  <w:style w:type="paragraph" w:customStyle="1" w:styleId="1-SUBHEADD">
    <w:name w:val="1-SUBHEAD D"/>
    <w:basedOn w:val="Heading5"/>
    <w:next w:val="1-BODY"/>
    <w:link w:val="1-SUBHEADDChar"/>
    <w:qFormat/>
    <w:rsid w:val="00D22AE4"/>
    <w:pPr>
      <w:tabs>
        <w:tab w:val="left" w:pos="3630"/>
      </w:tabs>
      <w:spacing w:before="0" w:after="120"/>
    </w:pPr>
    <w:rPr>
      <w:rFonts w:ascii="Nunito Sans" w:eastAsia="Times New Roman" w:hAnsi="Nunito Sans" w:cs="Arial"/>
      <w:b/>
      <w:color w:val="auto"/>
      <w:lang w:eastAsia="en-CA"/>
    </w:rPr>
  </w:style>
  <w:style w:type="character" w:customStyle="1" w:styleId="1-SUBHEADDChar">
    <w:name w:val="1-SUBHEAD D Char"/>
    <w:basedOn w:val="DefaultParagraphFont"/>
    <w:link w:val="1-SUBHEADD"/>
    <w:rsid w:val="00D22AE4"/>
    <w:rPr>
      <w:rFonts w:ascii="Nunito Sans" w:eastAsia="Times New Roman" w:hAnsi="Nunito Sans" w:cs="Arial"/>
      <w:b/>
      <w:sz w:val="24"/>
      <w:szCs w:val="24"/>
      <w:lang w:eastAsia="en-CA"/>
    </w:rPr>
  </w:style>
  <w:style w:type="paragraph" w:customStyle="1" w:styleId="1-SUBHEADA">
    <w:name w:val="1-SUBHEAD A"/>
    <w:basedOn w:val="Heading2"/>
    <w:next w:val="1-BODY"/>
    <w:link w:val="1-SUBHEADAChar"/>
    <w:qFormat/>
    <w:rsid w:val="0069624D"/>
    <w:pPr>
      <w:spacing w:before="0" w:after="120"/>
    </w:pPr>
    <w:rPr>
      <w:rFonts w:ascii="Nunito Sans Black" w:hAnsi="Nunito Sans Black"/>
      <w:caps/>
      <w:color w:val="auto"/>
      <w:sz w:val="28"/>
      <w:szCs w:val="28"/>
    </w:rPr>
  </w:style>
  <w:style w:type="character" w:customStyle="1" w:styleId="1-SUBHEADAChar">
    <w:name w:val="1-SUBHEAD A Char"/>
    <w:basedOn w:val="1-SUBHEADDChar"/>
    <w:link w:val="1-SUBHEADA"/>
    <w:rsid w:val="0069624D"/>
    <w:rPr>
      <w:rFonts w:ascii="Nunito Sans Black" w:eastAsiaTheme="majorEastAsia" w:hAnsi="Nunito Sans Black" w:cstheme="majorBidi"/>
      <w:b w:val="0"/>
      <w:iCs w:val="0"/>
      <w:caps/>
      <w:sz w:val="28"/>
      <w:szCs w:val="28"/>
      <w:lang w:eastAsia="en-CA"/>
    </w:rPr>
  </w:style>
  <w:style w:type="paragraph" w:customStyle="1" w:styleId="None">
    <w:name w:val="None"/>
    <w:basedOn w:val="1-BODY"/>
    <w:rsid w:val="0059176B"/>
    <w:pPr>
      <w:numPr>
        <w:numId w:val="1"/>
      </w:numPr>
      <w:spacing w:before="120"/>
      <w:ind w:left="717"/>
    </w:pPr>
  </w:style>
  <w:style w:type="paragraph" w:customStyle="1" w:styleId="1-NUMBEREDLIST">
    <w:name w:val="1-NUMBERED LIST"/>
    <w:basedOn w:val="ListNumber"/>
    <w:link w:val="1-NUMBEREDLISTChar"/>
    <w:qFormat/>
    <w:rsid w:val="00A51756"/>
    <w:pPr>
      <w:numPr>
        <w:numId w:val="6"/>
      </w:numPr>
      <w:pBdr>
        <w:top w:val="nil"/>
        <w:left w:val="nil"/>
        <w:bottom w:val="nil"/>
        <w:right w:val="nil"/>
        <w:between w:val="nil"/>
        <w:bar w:val="nil"/>
      </w:pBdr>
      <w:spacing w:after="80"/>
      <w:contextualSpacing w:val="0"/>
    </w:pPr>
    <w:rPr>
      <w:rFonts w:ascii="Nunito Sans" w:eastAsia="Arial Unicode MS" w:hAnsi="Nunito Sans" w:cs="Arial Unicode MS"/>
      <w:color w:val="000000"/>
      <w:u w:color="000000"/>
      <w:bdr w:val="nil"/>
      <w:lang w:val="en-US"/>
    </w:rPr>
  </w:style>
  <w:style w:type="character" w:customStyle="1" w:styleId="1-NUMBEREDLISTChar">
    <w:name w:val="1-NUMBERED LIST Char"/>
    <w:basedOn w:val="DefaultParagraphFont"/>
    <w:link w:val="1-NUMBEREDLIST"/>
    <w:rsid w:val="00BC2BA8"/>
    <w:rPr>
      <w:rFonts w:ascii="Nunito Sans" w:eastAsia="Arial Unicode MS" w:hAnsi="Nunito Sans" w:cs="Arial Unicode MS"/>
      <w:color w:val="000000"/>
      <w:sz w:val="24"/>
      <w:szCs w:val="24"/>
      <w:u w:color="000000"/>
      <w:bdr w:val="nil"/>
      <w:lang w:val="en-US"/>
    </w:rPr>
  </w:style>
  <w:style w:type="paragraph" w:styleId="ListParagraph">
    <w:name w:val="List Paragraph"/>
    <w:basedOn w:val="Normal"/>
    <w:link w:val="ListParagraphChar"/>
    <w:uiPriority w:val="34"/>
    <w:rsid w:val="003E191D"/>
    <w:pPr>
      <w:ind w:left="720"/>
      <w:contextualSpacing/>
    </w:pPr>
  </w:style>
  <w:style w:type="paragraph" w:customStyle="1" w:styleId="1-MAINSUBTITLE">
    <w:name w:val="1-MAIN SUBTITLE"/>
    <w:next w:val="1-BODY"/>
    <w:link w:val="1-MAINSUBTITLEChar"/>
    <w:qFormat/>
    <w:rsid w:val="005832C0"/>
    <w:pPr>
      <w:spacing w:after="240" w:line="204" w:lineRule="auto"/>
    </w:pPr>
    <w:rPr>
      <w:rFonts w:ascii="Nunito Sans" w:eastAsiaTheme="minorEastAsia" w:hAnsi="Nunito Sans" w:cs="Open Sans"/>
      <w:b/>
      <w:sz w:val="48"/>
      <w:szCs w:val="40"/>
      <w:lang w:eastAsia="ja-JP"/>
    </w:rPr>
  </w:style>
  <w:style w:type="character" w:customStyle="1" w:styleId="1-MAINSUBTITLEChar">
    <w:name w:val="1-MAIN SUBTITLE Char"/>
    <w:basedOn w:val="DefaultParagraphFont"/>
    <w:link w:val="1-MAINSUBTITLE"/>
    <w:locked/>
    <w:rsid w:val="005832C0"/>
    <w:rPr>
      <w:rFonts w:ascii="Nunito Sans" w:eastAsiaTheme="minorEastAsia" w:hAnsi="Nunito Sans" w:cs="Open Sans"/>
      <w:b/>
      <w:sz w:val="48"/>
      <w:szCs w:val="40"/>
      <w:lang w:eastAsia="ja-JP"/>
    </w:rPr>
  </w:style>
  <w:style w:type="paragraph" w:customStyle="1" w:styleId="1-MAINTITLE">
    <w:name w:val="1-MAIN TITLE"/>
    <w:basedOn w:val="Normal"/>
    <w:next w:val="1-MAINSUBTITLE"/>
    <w:link w:val="1-MAINTITLEChar"/>
    <w:qFormat/>
    <w:rsid w:val="003E191D"/>
    <w:pPr>
      <w:spacing w:after="60"/>
    </w:pPr>
    <w:rPr>
      <w:rFonts w:ascii="Nunito Sans Black" w:eastAsiaTheme="minorEastAsia" w:hAnsi="Nunito Sans Black" w:cs="Open Sans"/>
      <w:caps/>
      <w:sz w:val="56"/>
      <w:szCs w:val="56"/>
      <w:lang w:eastAsia="ja-JP"/>
    </w:rPr>
  </w:style>
  <w:style w:type="character" w:customStyle="1" w:styleId="1-MAINTITLEChar">
    <w:name w:val="1-MAIN TITLE Char"/>
    <w:basedOn w:val="DefaultParagraphFont"/>
    <w:link w:val="1-MAINTITLE"/>
    <w:locked/>
    <w:rsid w:val="003E191D"/>
    <w:rPr>
      <w:rFonts w:ascii="Nunito Sans Black" w:eastAsiaTheme="minorEastAsia" w:hAnsi="Nunito Sans Black" w:cs="Open Sans"/>
      <w:caps/>
      <w:sz w:val="56"/>
      <w:szCs w:val="56"/>
      <w:lang w:eastAsia="ja-JP"/>
    </w:rPr>
  </w:style>
  <w:style w:type="character" w:styleId="IntenseReference">
    <w:name w:val="Intense Reference"/>
    <w:basedOn w:val="DefaultParagraphFont"/>
    <w:uiPriority w:val="32"/>
    <w:rsid w:val="003E191D"/>
    <w:rPr>
      <w:b/>
      <w:bCs/>
      <w:smallCaps/>
      <w:color w:val="4472C4" w:themeColor="accent1"/>
      <w:spacing w:val="5"/>
    </w:rPr>
  </w:style>
  <w:style w:type="character" w:styleId="SubtleReference">
    <w:name w:val="Subtle Reference"/>
    <w:basedOn w:val="DefaultParagraphFont"/>
    <w:uiPriority w:val="31"/>
    <w:rsid w:val="003E191D"/>
    <w:rPr>
      <w:smallCaps/>
      <w:color w:val="5A5A5A" w:themeColor="text1" w:themeTint="A5"/>
    </w:rPr>
  </w:style>
  <w:style w:type="character" w:styleId="Emphasis">
    <w:name w:val="Emphasis"/>
    <w:basedOn w:val="DefaultParagraphFont"/>
    <w:uiPriority w:val="20"/>
    <w:rsid w:val="003E191D"/>
    <w:rPr>
      <w:i/>
      <w:iCs/>
    </w:rPr>
  </w:style>
  <w:style w:type="paragraph" w:customStyle="1" w:styleId="1-SUBHEADE">
    <w:name w:val="1-SUBHEAD E"/>
    <w:basedOn w:val="Heading6"/>
    <w:next w:val="1-BODY"/>
    <w:link w:val="1-SUBHEADEChar"/>
    <w:qFormat/>
    <w:rsid w:val="0069624D"/>
    <w:pPr>
      <w:spacing w:before="0" w:after="120"/>
    </w:pPr>
    <w:rPr>
      <w:rFonts w:ascii="Nunito Sans Black" w:hAnsi="Nunito Sans Black"/>
      <w:b/>
      <w:bCs/>
      <w:caps/>
      <w:color w:val="auto"/>
      <w:spacing w:val="20"/>
      <w:sz w:val="20"/>
      <w:szCs w:val="20"/>
      <w:lang w:val="en-US"/>
    </w:rPr>
  </w:style>
  <w:style w:type="character" w:customStyle="1" w:styleId="1-SUBHEADEChar">
    <w:name w:val="1-SUBHEAD E Char"/>
    <w:basedOn w:val="DefaultParagraphFont"/>
    <w:link w:val="1-SUBHEADE"/>
    <w:rsid w:val="00D22AE4"/>
    <w:rPr>
      <w:rFonts w:ascii="Nunito Sans Black" w:eastAsiaTheme="majorEastAsia" w:hAnsi="Nunito Sans Black" w:cstheme="majorBidi"/>
      <w:b/>
      <w:bCs/>
      <w:caps/>
      <w:spacing w:val="20"/>
      <w:sz w:val="20"/>
      <w:szCs w:val="20"/>
      <w:lang w:val="en-US"/>
    </w:rPr>
  </w:style>
  <w:style w:type="paragraph" w:customStyle="1" w:styleId="1-BULLETS">
    <w:name w:val="1-BULLETS"/>
    <w:basedOn w:val="List"/>
    <w:link w:val="1-BULLETSChar"/>
    <w:qFormat/>
    <w:rsid w:val="00051222"/>
    <w:pPr>
      <w:numPr>
        <w:numId w:val="3"/>
      </w:numPr>
      <w:spacing w:after="80"/>
      <w:ind w:left="992" w:hanging="357"/>
      <w:contextualSpacing w:val="0"/>
    </w:pPr>
    <w:rPr>
      <w:rFonts w:ascii="Nunito Sans" w:eastAsia="Times New Roman" w:hAnsi="Nunito Sans" w:cs="Arial"/>
      <w:bdr w:val="nil"/>
      <w:lang w:val="en-US" w:eastAsia="en-CA"/>
    </w:rPr>
  </w:style>
  <w:style w:type="character" w:customStyle="1" w:styleId="1-BULLETSChar">
    <w:name w:val="1-BULLETS Char"/>
    <w:basedOn w:val="DefaultParagraphFont"/>
    <w:link w:val="1-BULLETS"/>
    <w:rsid w:val="00051222"/>
    <w:rPr>
      <w:rFonts w:ascii="Nunito Sans" w:eastAsia="Times New Roman" w:hAnsi="Nunito Sans" w:cs="Arial"/>
      <w:sz w:val="24"/>
      <w:szCs w:val="24"/>
      <w:bdr w:val="nil"/>
      <w:lang w:val="en-US" w:eastAsia="en-CA"/>
    </w:rPr>
  </w:style>
  <w:style w:type="paragraph" w:customStyle="1" w:styleId="1-CALLOUTTEXT">
    <w:name w:val="1-CALLOUT TEXT"/>
    <w:basedOn w:val="Normal"/>
    <w:link w:val="1-CALLOUTTEXTChar"/>
    <w:qFormat/>
    <w:rsid w:val="009A5D91"/>
    <w:pPr>
      <w:jc w:val="center"/>
    </w:pPr>
    <w:rPr>
      <w:rFonts w:ascii="Nunito Sans" w:hAnsi="Nunito Sans"/>
      <w:b/>
      <w:bCs/>
      <w:lang w:val="en-US"/>
    </w:rPr>
  </w:style>
  <w:style w:type="character" w:customStyle="1" w:styleId="1-CALLOUTTEXTChar">
    <w:name w:val="1-CALLOUT TEXT Char"/>
    <w:basedOn w:val="DefaultParagraphFont"/>
    <w:link w:val="1-CALLOUTTEXT"/>
    <w:rsid w:val="009A5D91"/>
    <w:rPr>
      <w:rFonts w:ascii="Nunito Sans" w:hAnsi="Nunito Sans"/>
      <w:b/>
      <w:bCs/>
      <w:lang w:val="en-US"/>
    </w:rPr>
  </w:style>
  <w:style w:type="table" w:styleId="TableGrid">
    <w:name w:val="Table Grid"/>
    <w:basedOn w:val="TableNormal"/>
    <w:uiPriority w:val="39"/>
    <w:rsid w:val="009A5D91"/>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9A5D91"/>
  </w:style>
  <w:style w:type="paragraph" w:styleId="List">
    <w:name w:val="List"/>
    <w:basedOn w:val="Normal"/>
    <w:uiPriority w:val="99"/>
    <w:semiHidden/>
    <w:unhideWhenUsed/>
    <w:rsid w:val="0021679E"/>
    <w:pPr>
      <w:ind w:left="283" w:hanging="283"/>
      <w:contextualSpacing/>
    </w:pPr>
  </w:style>
  <w:style w:type="paragraph" w:customStyle="1" w:styleId="1-SUBHEADC">
    <w:name w:val="1-SUBHEAD C"/>
    <w:basedOn w:val="Heading4"/>
    <w:next w:val="1-BODY"/>
    <w:link w:val="1-SUBHEADCChar"/>
    <w:autoRedefine/>
    <w:qFormat/>
    <w:rsid w:val="0030333F"/>
    <w:pPr>
      <w:spacing w:before="0" w:after="120"/>
    </w:pPr>
    <w:rPr>
      <w:rFonts w:ascii="Nunito Sans" w:hAnsi="Nunito Sans"/>
      <w:b/>
      <w:i w:val="0"/>
      <w:caps/>
      <w:color w:val="000000" w:themeColor="text1"/>
      <w:spacing w:val="20"/>
      <w:lang w:val="en-US"/>
    </w:rPr>
  </w:style>
  <w:style w:type="character" w:customStyle="1" w:styleId="Heading3Char">
    <w:name w:val="Heading 3 Char"/>
    <w:basedOn w:val="DefaultParagraphFont"/>
    <w:link w:val="Heading3"/>
    <w:uiPriority w:val="9"/>
    <w:semiHidden/>
    <w:rsid w:val="0069624D"/>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69624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9624D"/>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69624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9624D"/>
    <w:rPr>
      <w:rFonts w:asciiTheme="majorHAnsi" w:eastAsiaTheme="majorEastAsia" w:hAnsiTheme="majorHAnsi" w:cstheme="majorBidi"/>
      <w:color w:val="2F5496" w:themeColor="accent1" w:themeShade="BF"/>
    </w:rPr>
  </w:style>
  <w:style w:type="table" w:customStyle="1" w:styleId="NotesBox">
    <w:name w:val="Notes Box"/>
    <w:basedOn w:val="TableNormal"/>
    <w:uiPriority w:val="99"/>
    <w:rsid w:val="0059176B"/>
    <w:pPr>
      <w:spacing w:after="0" w:line="240" w:lineRule="auto"/>
    </w:pPr>
    <w:tblPr/>
  </w:style>
  <w:style w:type="paragraph" w:styleId="Header">
    <w:name w:val="header"/>
    <w:basedOn w:val="Normal"/>
    <w:link w:val="HeaderChar"/>
    <w:uiPriority w:val="99"/>
    <w:unhideWhenUsed/>
    <w:rsid w:val="00B2687D"/>
    <w:pPr>
      <w:tabs>
        <w:tab w:val="center" w:pos="4680"/>
        <w:tab w:val="right" w:pos="9360"/>
      </w:tabs>
    </w:pPr>
  </w:style>
  <w:style w:type="character" w:customStyle="1" w:styleId="HeaderChar">
    <w:name w:val="Header Char"/>
    <w:basedOn w:val="DefaultParagraphFont"/>
    <w:link w:val="Header"/>
    <w:uiPriority w:val="99"/>
    <w:rsid w:val="00B2687D"/>
  </w:style>
  <w:style w:type="paragraph" w:styleId="Footer">
    <w:name w:val="footer"/>
    <w:basedOn w:val="Normal"/>
    <w:link w:val="FooterChar"/>
    <w:uiPriority w:val="99"/>
    <w:unhideWhenUsed/>
    <w:rsid w:val="00B2687D"/>
    <w:pPr>
      <w:tabs>
        <w:tab w:val="center" w:pos="4680"/>
        <w:tab w:val="right" w:pos="9360"/>
      </w:tabs>
    </w:pPr>
  </w:style>
  <w:style w:type="character" w:customStyle="1" w:styleId="FooterChar">
    <w:name w:val="Footer Char"/>
    <w:basedOn w:val="DefaultParagraphFont"/>
    <w:link w:val="Footer"/>
    <w:uiPriority w:val="99"/>
    <w:rsid w:val="00B2687D"/>
  </w:style>
  <w:style w:type="paragraph" w:styleId="BodyText">
    <w:name w:val="Body Text"/>
    <w:basedOn w:val="Normal"/>
    <w:link w:val="BodyTextChar"/>
    <w:uiPriority w:val="99"/>
    <w:semiHidden/>
    <w:unhideWhenUsed/>
    <w:rsid w:val="00B2687D"/>
    <w:pPr>
      <w:spacing w:after="120"/>
    </w:pPr>
  </w:style>
  <w:style w:type="character" w:customStyle="1" w:styleId="BodyTextChar">
    <w:name w:val="Body Text Char"/>
    <w:basedOn w:val="DefaultParagraphFont"/>
    <w:link w:val="BodyText"/>
    <w:uiPriority w:val="99"/>
    <w:semiHidden/>
    <w:rsid w:val="00B2687D"/>
    <w:rPr>
      <w:sz w:val="24"/>
      <w:szCs w:val="24"/>
    </w:rPr>
  </w:style>
  <w:style w:type="paragraph" w:customStyle="1" w:styleId="TableParagraph">
    <w:name w:val="Table Paragraph"/>
    <w:basedOn w:val="Normal"/>
    <w:uiPriority w:val="1"/>
    <w:qFormat/>
    <w:rsid w:val="00B2687D"/>
    <w:pPr>
      <w:widowControl w:val="0"/>
      <w:autoSpaceDE w:val="0"/>
      <w:autoSpaceDN w:val="0"/>
      <w:spacing w:before="38"/>
      <w:ind w:left="80"/>
    </w:pPr>
    <w:rPr>
      <w:rFonts w:ascii="Nunito Sans" w:eastAsia="Nunito Sans" w:hAnsi="Nunito Sans" w:cs="Nunito Sans"/>
      <w:sz w:val="22"/>
      <w:szCs w:val="22"/>
      <w:lang w:val="en-US"/>
    </w:rPr>
  </w:style>
  <w:style w:type="character" w:styleId="PageNumber">
    <w:name w:val="page number"/>
    <w:basedOn w:val="DefaultParagraphFont"/>
    <w:rsid w:val="00B2687D"/>
  </w:style>
  <w:style w:type="character" w:customStyle="1" w:styleId="Heading6Char">
    <w:name w:val="Heading 6 Char"/>
    <w:basedOn w:val="DefaultParagraphFont"/>
    <w:link w:val="Heading6"/>
    <w:uiPriority w:val="9"/>
    <w:semiHidden/>
    <w:rsid w:val="00D22AE4"/>
    <w:rPr>
      <w:rFonts w:asciiTheme="majorHAnsi" w:eastAsiaTheme="majorEastAsia" w:hAnsiTheme="majorHAnsi" w:cstheme="majorBidi"/>
      <w:color w:val="1F3763" w:themeColor="accent1" w:themeShade="7F"/>
      <w:sz w:val="24"/>
      <w:szCs w:val="24"/>
    </w:rPr>
  </w:style>
  <w:style w:type="paragraph" w:customStyle="1" w:styleId="1-SUBHEADB">
    <w:name w:val="1-SUBHEAD B"/>
    <w:basedOn w:val="Heading3"/>
    <w:next w:val="1-BODY"/>
    <w:autoRedefine/>
    <w:qFormat/>
    <w:rsid w:val="00535470"/>
    <w:pPr>
      <w:spacing w:before="0" w:after="120"/>
    </w:pPr>
    <w:rPr>
      <w:rFonts w:ascii="Nunito Sans Black" w:hAnsi="Nunito Sans Black"/>
      <w:smallCaps/>
      <w:color w:val="auto"/>
      <w:spacing w:val="40"/>
      <w:sz w:val="28"/>
    </w:rPr>
  </w:style>
  <w:style w:type="paragraph" w:styleId="TOC1">
    <w:name w:val="toc 1"/>
    <w:basedOn w:val="1-BODY"/>
    <w:next w:val="1-BODY"/>
    <w:autoRedefine/>
    <w:uiPriority w:val="39"/>
    <w:unhideWhenUsed/>
    <w:rsid w:val="006C3F3D"/>
  </w:style>
  <w:style w:type="paragraph" w:styleId="TOC6">
    <w:name w:val="toc 6"/>
    <w:basedOn w:val="Normal"/>
    <w:next w:val="Normal"/>
    <w:autoRedefine/>
    <w:uiPriority w:val="39"/>
    <w:unhideWhenUsed/>
    <w:rsid w:val="006C3F3D"/>
    <w:pPr>
      <w:spacing w:after="100"/>
      <w:ind w:left="1200"/>
    </w:pPr>
  </w:style>
  <w:style w:type="paragraph" w:styleId="TOC2">
    <w:name w:val="toc 2"/>
    <w:basedOn w:val="Normal"/>
    <w:next w:val="Normal"/>
    <w:autoRedefine/>
    <w:uiPriority w:val="39"/>
    <w:unhideWhenUsed/>
    <w:rsid w:val="006C3F3D"/>
    <w:pPr>
      <w:spacing w:after="100"/>
      <w:ind w:left="240"/>
    </w:pPr>
  </w:style>
  <w:style w:type="paragraph" w:styleId="TOC3">
    <w:name w:val="toc 3"/>
    <w:basedOn w:val="Normal"/>
    <w:next w:val="Normal"/>
    <w:autoRedefine/>
    <w:uiPriority w:val="39"/>
    <w:unhideWhenUsed/>
    <w:rsid w:val="006C3F3D"/>
    <w:pPr>
      <w:spacing w:after="100"/>
      <w:ind w:left="480"/>
    </w:pPr>
  </w:style>
  <w:style w:type="paragraph" w:styleId="TOC4">
    <w:name w:val="toc 4"/>
    <w:basedOn w:val="Normal"/>
    <w:next w:val="Normal"/>
    <w:autoRedefine/>
    <w:uiPriority w:val="39"/>
    <w:unhideWhenUsed/>
    <w:rsid w:val="006C3F3D"/>
    <w:pPr>
      <w:spacing w:after="100"/>
      <w:ind w:left="720"/>
    </w:pPr>
  </w:style>
  <w:style w:type="paragraph" w:styleId="TOC5">
    <w:name w:val="toc 5"/>
    <w:basedOn w:val="Normal"/>
    <w:next w:val="Normal"/>
    <w:autoRedefine/>
    <w:uiPriority w:val="39"/>
    <w:unhideWhenUsed/>
    <w:rsid w:val="006C3F3D"/>
    <w:pPr>
      <w:spacing w:after="100"/>
      <w:ind w:left="960"/>
    </w:pPr>
  </w:style>
  <w:style w:type="character" w:styleId="Hyperlink">
    <w:name w:val="Hyperlink"/>
    <w:basedOn w:val="DefaultParagraphFont"/>
    <w:uiPriority w:val="99"/>
    <w:unhideWhenUsed/>
    <w:rsid w:val="006C3F3D"/>
    <w:rPr>
      <w:color w:val="0563C1" w:themeColor="hyperlink"/>
      <w:u w:val="single"/>
    </w:rPr>
  </w:style>
  <w:style w:type="paragraph" w:styleId="ListNumber">
    <w:name w:val="List Number"/>
    <w:basedOn w:val="Normal"/>
    <w:uiPriority w:val="99"/>
    <w:semiHidden/>
    <w:unhideWhenUsed/>
    <w:rsid w:val="00BC2BA8"/>
    <w:pPr>
      <w:numPr>
        <w:numId w:val="9"/>
      </w:numPr>
      <w:contextualSpacing/>
    </w:pPr>
  </w:style>
  <w:style w:type="character" w:customStyle="1" w:styleId="producttext">
    <w:name w:val="product_text"/>
    <w:basedOn w:val="DefaultParagraphFont"/>
    <w:rsid w:val="00963F9B"/>
  </w:style>
  <w:style w:type="table" w:customStyle="1" w:styleId="TableGrid1">
    <w:name w:val="Table Grid1"/>
    <w:basedOn w:val="TableNormal"/>
    <w:next w:val="TableGrid"/>
    <w:uiPriority w:val="39"/>
    <w:rsid w:val="00900E87"/>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SUBHEADCChar">
    <w:name w:val="1-SUBHEAD C Char"/>
    <w:basedOn w:val="DefaultParagraphFont"/>
    <w:link w:val="1-SUBHEADC"/>
    <w:rsid w:val="00E939F4"/>
    <w:rPr>
      <w:rFonts w:ascii="Nunito Sans" w:eastAsiaTheme="majorEastAsia" w:hAnsi="Nunito Sans" w:cstheme="majorBidi"/>
      <w:b/>
      <w:iCs/>
      <w:caps/>
      <w:color w:val="000000" w:themeColor="text1"/>
      <w:spacing w:val="2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8" Type="http://schemas.openxmlformats.org/officeDocument/2006/relationships/footer" Target="footer10.xml"/><Relationship Id="rId13" Type="http://schemas.openxmlformats.org/officeDocument/2006/relationships/footer" Target="footer14.xml"/><Relationship Id="rId18" Type="http://schemas.openxmlformats.org/officeDocument/2006/relationships/footer" Target="footer19.xml"/><Relationship Id="rId26" Type="http://schemas.openxmlformats.org/officeDocument/2006/relationships/image" Target="../media/image3.jpeg"/><Relationship Id="rId3" Type="http://schemas.openxmlformats.org/officeDocument/2006/relationships/settings" Target="settings.xml"/><Relationship Id="rId21" Type="http://schemas.openxmlformats.org/officeDocument/2006/relationships/footer" Target="footer22.xml"/><Relationship Id="rId7" Type="http://schemas.openxmlformats.org/officeDocument/2006/relationships/footer" Target="footer9.xml"/><Relationship Id="rId12" Type="http://schemas.openxmlformats.org/officeDocument/2006/relationships/hyperlink" Target="mailto:info@ctrinstitute.com" TargetMode="External"/><Relationship Id="rId17" Type="http://schemas.openxmlformats.org/officeDocument/2006/relationships/footer" Target="footer18.xml"/><Relationship Id="rId25"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footer" Target="footer17.xml"/><Relationship Id="rId20" Type="http://schemas.openxmlformats.org/officeDocument/2006/relationships/footer" Target="footer2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3.xml"/><Relationship Id="rId24"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footer" Target="footer16.xml"/><Relationship Id="rId23" Type="http://schemas.openxmlformats.org/officeDocument/2006/relationships/footer" Target="footer24.xml"/><Relationship Id="rId10" Type="http://schemas.openxmlformats.org/officeDocument/2006/relationships/footer" Target="footer12.xml"/><Relationship Id="rId19" Type="http://schemas.openxmlformats.org/officeDocument/2006/relationships/footer" Target="footer20.xml"/><Relationship Id="rId4" Type="http://schemas.openxmlformats.org/officeDocument/2006/relationships/webSettings" Target="webSettings.xml"/><Relationship Id="rId9" Type="http://schemas.openxmlformats.org/officeDocument/2006/relationships/footer" Target="footer11.xml"/><Relationship Id="rId14" Type="http://schemas.openxmlformats.org/officeDocument/2006/relationships/footer" Target="footer15.xml"/><Relationship Id="rId22" Type="http://schemas.openxmlformats.org/officeDocument/2006/relationships/footer" Target="footer23.xml"/><Relationship Id="rId27"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Notes Box"/>
        <w:style w:val="None"/>
        <w:category>
          <w:name w:val="Pre-formatted Parts"/>
          <w:gallery w:val="docParts"/>
        </w:category>
        <w:behaviors>
          <w:behavior w:val="content"/>
        </w:behaviors>
        <w:guid w:val="{BFB86A54-8F34-4F0B-B93F-CB9C1012D359}"/>
      </w:docPartPr>
      <w:docPartBody>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F19" w:rsidRPr="00BB41BC" w:rsidTr="00257720">
            <w:tc>
              <w:tcPr>
                <w:tcW w:w="9355" w:type="dxa"/>
                <w:shd w:val="clear" w:color="auto" w:fill="D9D9D9" w:themeFill="background1" w:themeFillShade="D9"/>
              </w:tcPr>
              <w:p w:rsidR="009F0F19" w:rsidRPr="00BB41BC" w:rsidRDefault="009F0F19" w:rsidP="00257720">
                <w:pPr>
                  <w:pStyle w:val="None"/>
                  <w:numPr>
                    <w:ilvl w:val="0"/>
                    <w:numId w:val="0"/>
                  </w:numPr>
                  <w:spacing w:before="0" w:after="0"/>
                  <w:rPr>
                    <w:lang w:val="en-CA"/>
                  </w:rPr>
                </w:pPr>
                <w:r w:rsidRPr="00BB41BC">
                  <w:rPr>
                    <w:lang w:val="en-CA"/>
                  </w:rPr>
                  <w:t>Notes:</w:t>
                </w:r>
              </w:p>
            </w:tc>
          </w:tr>
          <w:tr w:rsidR="009F0F19" w:rsidRPr="00BB41BC" w:rsidTr="00C83A2D">
            <w:trPr>
              <w:trHeight w:val="60"/>
            </w:trPr>
            <w:tc>
              <w:tcPr>
                <w:tcW w:w="9355" w:type="dxa"/>
              </w:tcPr>
              <w:p w:rsidR="009F0F19" w:rsidRPr="00BB41BC" w:rsidRDefault="009F0F19" w:rsidP="00257720">
                <w:pPr>
                  <w:pStyle w:val="None"/>
                  <w:numPr>
                    <w:ilvl w:val="0"/>
                    <w:numId w:val="0"/>
                  </w:numPr>
                  <w:spacing w:before="0" w:after="0"/>
                  <w:rPr>
                    <w:lang w:val="en-CA"/>
                  </w:rPr>
                </w:pPr>
              </w:p>
            </w:tc>
          </w:tr>
        </w:tbl>
        <w:p w:rsidR="009F0F19" w:rsidRDefault="009F0F19"/>
      </w:docPartBody>
    </w:docPart>
    <w:docPart>
      <w:docPartPr>
        <w:name w:val="Multiple Question Table"/>
        <w:style w:val="None"/>
        <w:category>
          <w:name w:val="Pre-formatted Parts"/>
          <w:gallery w:val="docParts"/>
        </w:category>
        <w:behaviors>
          <w:behavior w:val="content"/>
        </w:behaviors>
        <w:guid w:val="{CAB5A687-7C76-4038-9092-BBF8BC1EB51B}"/>
      </w:docPartPr>
      <w:docPartBody>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345"/>
          </w:tblGrid>
          <w:tr w:rsidR="009F0F19" w:rsidRPr="00BB41BC" w:rsidTr="0055409D">
            <w:tc>
              <w:tcPr>
                <w:tcW w:w="9345" w:type="dxa"/>
                <w:shd w:val="clear" w:color="auto" w:fill="D9D9D9" w:themeFill="background1" w:themeFillShade="D9"/>
              </w:tcPr>
              <w:p w:rsidR="009F0F19" w:rsidRPr="00BB41BC" w:rsidRDefault="009F0F19" w:rsidP="0055409D">
                <w:pPr>
                  <w:pStyle w:val="None"/>
                  <w:numPr>
                    <w:ilvl w:val="0"/>
                    <w:numId w:val="0"/>
                  </w:numPr>
                  <w:spacing w:before="0" w:after="0"/>
                  <w:rPr>
                    <w:lang w:val="en-CA"/>
                  </w:rPr>
                </w:pPr>
                <w:r w:rsidRPr="00BB41BC">
                  <w:rPr>
                    <w:lang w:val="en-CA"/>
                  </w:rPr>
                  <w:t>01 | What's your first question?</w:t>
                </w:r>
              </w:p>
            </w:tc>
          </w:tr>
          <w:tr w:rsidR="009F0F19" w:rsidRPr="00BB41BC" w:rsidTr="0055409D">
            <w:tc>
              <w:tcPr>
                <w:tcW w:w="9345" w:type="dxa"/>
              </w:tcPr>
              <w:p w:rsidR="009F0F19" w:rsidRPr="00BB41BC" w:rsidRDefault="009F0F19" w:rsidP="0055409D">
                <w:pPr>
                  <w:pStyle w:val="None"/>
                  <w:numPr>
                    <w:ilvl w:val="0"/>
                    <w:numId w:val="0"/>
                  </w:numPr>
                  <w:spacing w:before="0" w:after="0"/>
                  <w:rPr>
                    <w:lang w:val="en-CA"/>
                  </w:rPr>
                </w:pPr>
              </w:p>
              <w:p w:rsidR="009F0F19" w:rsidRPr="00BB41BC" w:rsidRDefault="009F0F19" w:rsidP="0055409D">
                <w:pPr>
                  <w:pStyle w:val="None"/>
                  <w:numPr>
                    <w:ilvl w:val="0"/>
                    <w:numId w:val="0"/>
                  </w:numPr>
                  <w:spacing w:before="0" w:after="0"/>
                  <w:rPr>
                    <w:lang w:val="en-CA"/>
                  </w:rPr>
                </w:pPr>
              </w:p>
            </w:tc>
          </w:tr>
          <w:tr w:rsidR="009F0F19" w:rsidRPr="00BB41BC" w:rsidTr="0055409D">
            <w:tc>
              <w:tcPr>
                <w:tcW w:w="9345" w:type="dxa"/>
                <w:shd w:val="clear" w:color="auto" w:fill="D9D9D9" w:themeFill="background1" w:themeFillShade="D9"/>
              </w:tcPr>
              <w:p w:rsidR="009F0F19" w:rsidRPr="00BB41BC" w:rsidRDefault="009F0F19" w:rsidP="0055409D">
                <w:pPr>
                  <w:pStyle w:val="None"/>
                  <w:numPr>
                    <w:ilvl w:val="0"/>
                    <w:numId w:val="0"/>
                  </w:numPr>
                  <w:spacing w:before="0" w:after="0"/>
                  <w:rPr>
                    <w:lang w:val="en-CA"/>
                  </w:rPr>
                </w:pPr>
                <w:r w:rsidRPr="00BB41BC">
                  <w:rPr>
                    <w:lang w:val="en-CA"/>
                  </w:rPr>
                  <w:t>02 | What's your second question?</w:t>
                </w:r>
              </w:p>
            </w:tc>
          </w:tr>
          <w:tr w:rsidR="009F0F19" w:rsidRPr="00BB41BC" w:rsidTr="0055409D">
            <w:tc>
              <w:tcPr>
                <w:tcW w:w="9345" w:type="dxa"/>
              </w:tcPr>
              <w:p w:rsidR="009F0F19" w:rsidRPr="00BB41BC" w:rsidRDefault="009F0F19" w:rsidP="0055409D">
                <w:pPr>
                  <w:pStyle w:val="None"/>
                  <w:numPr>
                    <w:ilvl w:val="0"/>
                    <w:numId w:val="0"/>
                  </w:numPr>
                  <w:spacing w:before="0" w:after="0"/>
                  <w:rPr>
                    <w:lang w:val="en-CA"/>
                  </w:rPr>
                </w:pPr>
              </w:p>
              <w:p w:rsidR="009F0F19" w:rsidRPr="00BB41BC" w:rsidRDefault="009F0F19" w:rsidP="0055409D">
                <w:pPr>
                  <w:pStyle w:val="None"/>
                  <w:numPr>
                    <w:ilvl w:val="0"/>
                    <w:numId w:val="0"/>
                  </w:numPr>
                  <w:spacing w:before="0" w:after="0"/>
                  <w:rPr>
                    <w:lang w:val="en-CA"/>
                  </w:rPr>
                </w:pPr>
              </w:p>
            </w:tc>
          </w:tr>
          <w:tr w:rsidR="009F0F19" w:rsidRPr="00BB41BC" w:rsidTr="0055409D">
            <w:tc>
              <w:tcPr>
                <w:tcW w:w="9345" w:type="dxa"/>
                <w:shd w:val="clear" w:color="auto" w:fill="D9D9D9" w:themeFill="background1" w:themeFillShade="D9"/>
              </w:tcPr>
              <w:p w:rsidR="009F0F19" w:rsidRPr="00BB41BC" w:rsidRDefault="009F0F19" w:rsidP="0055409D">
                <w:pPr>
                  <w:pStyle w:val="None"/>
                  <w:numPr>
                    <w:ilvl w:val="0"/>
                    <w:numId w:val="0"/>
                  </w:numPr>
                  <w:spacing w:before="0" w:after="0"/>
                  <w:rPr>
                    <w:lang w:val="en-CA"/>
                  </w:rPr>
                </w:pPr>
                <w:r w:rsidRPr="00BB41BC">
                  <w:rPr>
                    <w:lang w:val="en-CA"/>
                  </w:rPr>
                  <w:t>03 | What's your third question?</w:t>
                </w:r>
              </w:p>
            </w:tc>
          </w:tr>
          <w:tr w:rsidR="009F0F19" w:rsidRPr="00BB41BC" w:rsidTr="0055409D">
            <w:tc>
              <w:tcPr>
                <w:tcW w:w="9345" w:type="dxa"/>
              </w:tcPr>
              <w:p w:rsidR="009F0F19" w:rsidRPr="00BB41BC" w:rsidRDefault="009F0F19" w:rsidP="0055409D">
                <w:pPr>
                  <w:pStyle w:val="None"/>
                  <w:numPr>
                    <w:ilvl w:val="0"/>
                    <w:numId w:val="0"/>
                  </w:numPr>
                  <w:spacing w:before="0" w:after="0"/>
                  <w:rPr>
                    <w:lang w:val="en-CA"/>
                  </w:rPr>
                </w:pPr>
              </w:p>
              <w:p w:rsidR="009F0F19" w:rsidRPr="00BB41BC" w:rsidRDefault="009F0F19" w:rsidP="0055409D">
                <w:pPr>
                  <w:pStyle w:val="None"/>
                  <w:numPr>
                    <w:ilvl w:val="0"/>
                    <w:numId w:val="0"/>
                  </w:numPr>
                  <w:spacing w:before="0" w:after="0"/>
                  <w:rPr>
                    <w:lang w:val="en-CA"/>
                  </w:rPr>
                </w:pPr>
              </w:p>
            </w:tc>
          </w:tr>
        </w:tbl>
        <w:p w:rsidR="009F0F19" w:rsidRDefault="009F0F19"/>
      </w:docPartBody>
    </w:docPart>
    <w:docPart>
      <w:docPartPr>
        <w:name w:val="Numbers | Three-Columns"/>
        <w:style w:val="1-NUMBERED LIST"/>
        <w:category>
          <w:name w:val="Pre-formatted Parts"/>
          <w:gallery w:val="docParts"/>
        </w:category>
        <w:behaviors>
          <w:behavior w:val="content"/>
        </w:behaviors>
        <w:guid w:val="{7CC94EB7-8A8C-493E-AFD5-97C31F4A1980}"/>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21"/>
            <w:gridCol w:w="3122"/>
            <w:gridCol w:w="3122"/>
          </w:tblGrid>
          <w:tr w:rsidR="009F0F19" w:rsidRPr="00BB41BC" w:rsidTr="00F1718F">
            <w:trPr>
              <w:trHeight w:val="1342"/>
            </w:trPr>
            <w:tc>
              <w:tcPr>
                <w:tcW w:w="3121" w:type="dxa"/>
                <w:shd w:val="clear" w:color="auto" w:fill="FFFFFF" w:themeFill="background1"/>
              </w:tcPr>
              <w:p w:rsidR="009F0F19" w:rsidRPr="00BB41BC" w:rsidRDefault="009F0F19" w:rsidP="009F0F19">
                <w:pPr>
                  <w:pStyle w:val="1-NUMBEREDLIST"/>
                  <w:ind w:left="458"/>
                </w:pPr>
                <w:r w:rsidRPr="00BB41BC">
                  <w:t>Point one</w:t>
                </w:r>
              </w:p>
              <w:p w:rsidR="009F0F19" w:rsidRPr="00BB41BC" w:rsidRDefault="009F0F19" w:rsidP="009F0F19">
                <w:pPr>
                  <w:pStyle w:val="1-NUMBEREDLIST"/>
                  <w:numPr>
                    <w:ilvl w:val="0"/>
                    <w:numId w:val="3"/>
                  </w:numPr>
                  <w:ind w:left="458"/>
                </w:pPr>
                <w:r w:rsidRPr="00BB41BC">
                  <w:t>Point two</w:t>
                </w:r>
              </w:p>
              <w:p w:rsidR="009F0F19" w:rsidRPr="00BB41BC" w:rsidRDefault="009F0F19" w:rsidP="009F0F19">
                <w:pPr>
                  <w:pStyle w:val="1-NUMBEREDLIST"/>
                  <w:numPr>
                    <w:ilvl w:val="0"/>
                    <w:numId w:val="3"/>
                  </w:numPr>
                  <w:ind w:left="458"/>
                </w:pPr>
                <w:r w:rsidRPr="00BB41BC">
                  <w:t>Point three</w:t>
                </w:r>
              </w:p>
            </w:tc>
            <w:tc>
              <w:tcPr>
                <w:tcW w:w="3122" w:type="dxa"/>
                <w:shd w:val="clear" w:color="auto" w:fill="FFFFFF" w:themeFill="background1"/>
              </w:tcPr>
              <w:p w:rsidR="009F0F19" w:rsidRPr="00BB41BC" w:rsidRDefault="009F0F19" w:rsidP="009F0F19">
                <w:pPr>
                  <w:pStyle w:val="1-NUMBEREDLIST"/>
                  <w:numPr>
                    <w:ilvl w:val="0"/>
                    <w:numId w:val="3"/>
                  </w:numPr>
                  <w:ind w:left="457"/>
                </w:pPr>
                <w:r w:rsidRPr="00BB41BC">
                  <w:t>Point four</w:t>
                </w:r>
              </w:p>
              <w:p w:rsidR="009F0F19" w:rsidRPr="00BB41BC" w:rsidRDefault="009F0F19" w:rsidP="009F0F19">
                <w:pPr>
                  <w:pStyle w:val="1-NUMBEREDLIST"/>
                  <w:numPr>
                    <w:ilvl w:val="0"/>
                    <w:numId w:val="3"/>
                  </w:numPr>
                  <w:ind w:left="457"/>
                </w:pPr>
                <w:r w:rsidRPr="00BB41BC">
                  <w:t>Point five</w:t>
                </w:r>
              </w:p>
              <w:p w:rsidR="009F0F19" w:rsidRPr="00BB41BC" w:rsidRDefault="009F0F19" w:rsidP="009F0F19">
                <w:pPr>
                  <w:pStyle w:val="1-NUMBEREDLIST"/>
                  <w:numPr>
                    <w:ilvl w:val="0"/>
                    <w:numId w:val="3"/>
                  </w:numPr>
                  <w:ind w:left="457"/>
                </w:pPr>
                <w:r w:rsidRPr="00BB41BC">
                  <w:t>Point six</w:t>
                </w:r>
              </w:p>
            </w:tc>
            <w:tc>
              <w:tcPr>
                <w:tcW w:w="3122" w:type="dxa"/>
                <w:shd w:val="clear" w:color="auto" w:fill="FFFFFF" w:themeFill="background1"/>
              </w:tcPr>
              <w:p w:rsidR="009F0F19" w:rsidRPr="00BB41BC" w:rsidRDefault="009F0F19" w:rsidP="009F0F19">
                <w:pPr>
                  <w:pStyle w:val="1-NUMBEREDLIST"/>
                  <w:numPr>
                    <w:ilvl w:val="0"/>
                    <w:numId w:val="3"/>
                  </w:numPr>
                  <w:ind w:left="455"/>
                </w:pPr>
                <w:r w:rsidRPr="00BB41BC">
                  <w:t>Point seven</w:t>
                </w:r>
              </w:p>
              <w:p w:rsidR="009F0F19" w:rsidRPr="00BB41BC" w:rsidRDefault="009F0F19" w:rsidP="009F0F19">
                <w:pPr>
                  <w:pStyle w:val="1-NUMBEREDLIST"/>
                  <w:numPr>
                    <w:ilvl w:val="0"/>
                    <w:numId w:val="3"/>
                  </w:numPr>
                  <w:ind w:left="455"/>
                </w:pPr>
                <w:r w:rsidRPr="00BB41BC">
                  <w:t>Point eight</w:t>
                </w:r>
              </w:p>
              <w:p w:rsidR="009F0F19" w:rsidRPr="00BB41BC" w:rsidRDefault="009F0F19" w:rsidP="009F0F19">
                <w:pPr>
                  <w:pStyle w:val="1-NUMBEREDLIST"/>
                  <w:numPr>
                    <w:ilvl w:val="0"/>
                    <w:numId w:val="3"/>
                  </w:numPr>
                  <w:ind w:left="455"/>
                </w:pPr>
                <w:r w:rsidRPr="00BB41BC">
                  <w:t>Point nine</w:t>
                </w:r>
              </w:p>
            </w:tc>
          </w:tr>
        </w:tbl>
        <w:p w:rsidR="009F0F19" w:rsidRDefault="009F0F19"/>
      </w:docPartBody>
    </w:docPart>
    <w:docPart>
      <w:docPartPr>
        <w:name w:val="Bullets | Three-Columns"/>
        <w:style w:val="1-BULLETS"/>
        <w:category>
          <w:name w:val="Pre-formatted Parts"/>
          <w:gallery w:val="docParts"/>
        </w:category>
        <w:behaviors>
          <w:behavior w:val="content"/>
        </w:behaviors>
        <w:guid w:val="{83463098-EE45-400B-B939-3124D218F0A2}"/>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3115"/>
            <w:gridCol w:w="3115"/>
            <w:gridCol w:w="3115"/>
          </w:tblGrid>
          <w:tr w:rsidR="009F0F19" w:rsidRPr="00BB41BC" w:rsidTr="00CE43C3">
            <w:trPr>
              <w:trHeight w:val="1222"/>
            </w:trPr>
            <w:tc>
              <w:tcPr>
                <w:tcW w:w="3115" w:type="dxa"/>
                <w:shd w:val="clear" w:color="auto" w:fill="FFFFFF" w:themeFill="background1"/>
              </w:tcPr>
              <w:p w:rsidR="009F0F19" w:rsidRPr="0009054A" w:rsidRDefault="009F0F19" w:rsidP="008F5AD5">
                <w:pPr>
                  <w:pStyle w:val="1-BULLETS"/>
                  <w:ind w:left="884"/>
                </w:pPr>
                <w:r w:rsidRPr="0009054A">
                  <w:t>Point one</w:t>
                </w:r>
              </w:p>
              <w:p w:rsidR="009F0F19" w:rsidRPr="0009054A" w:rsidRDefault="009F0F19" w:rsidP="008F5AD5">
                <w:pPr>
                  <w:pStyle w:val="1-BULLETS"/>
                  <w:ind w:left="884"/>
                </w:pPr>
                <w:r w:rsidRPr="0009054A">
                  <w:t>Point two</w:t>
                </w:r>
              </w:p>
              <w:p w:rsidR="009F0F19" w:rsidRPr="0009054A" w:rsidRDefault="009F0F19" w:rsidP="008F5AD5">
                <w:pPr>
                  <w:pStyle w:val="1-BULLETS"/>
                  <w:ind w:left="884"/>
                </w:pPr>
                <w:r w:rsidRPr="0009054A">
                  <w:t>Point three</w:t>
                </w:r>
              </w:p>
            </w:tc>
            <w:tc>
              <w:tcPr>
                <w:tcW w:w="3115" w:type="dxa"/>
                <w:shd w:val="clear" w:color="auto" w:fill="FFFFFF" w:themeFill="background1"/>
              </w:tcPr>
              <w:p w:rsidR="009F0F19" w:rsidRPr="0009054A" w:rsidRDefault="009F0F19" w:rsidP="0009054A">
                <w:pPr>
                  <w:pStyle w:val="1-BULLETS"/>
                </w:pPr>
                <w:r w:rsidRPr="0009054A">
                  <w:t>Point four</w:t>
                </w:r>
              </w:p>
              <w:p w:rsidR="009F0F19" w:rsidRPr="0009054A" w:rsidRDefault="009F0F19" w:rsidP="0009054A">
                <w:pPr>
                  <w:pStyle w:val="1-BULLETS"/>
                </w:pPr>
                <w:r w:rsidRPr="0009054A">
                  <w:t>Point five</w:t>
                </w:r>
              </w:p>
              <w:p w:rsidR="009F0F19" w:rsidRPr="0009054A" w:rsidRDefault="009F0F19" w:rsidP="0009054A">
                <w:pPr>
                  <w:pStyle w:val="1-BULLETS"/>
                </w:pPr>
                <w:r w:rsidRPr="0009054A">
                  <w:t>Point six</w:t>
                </w:r>
              </w:p>
            </w:tc>
            <w:tc>
              <w:tcPr>
                <w:tcW w:w="3115" w:type="dxa"/>
                <w:shd w:val="clear" w:color="auto" w:fill="FFFFFF" w:themeFill="background1"/>
              </w:tcPr>
              <w:p w:rsidR="009F0F19" w:rsidRPr="0009054A" w:rsidRDefault="009F0F19" w:rsidP="0009054A">
                <w:pPr>
                  <w:pStyle w:val="1-BULLETS"/>
                </w:pPr>
                <w:r w:rsidRPr="0009054A">
                  <w:t>Point seven</w:t>
                </w:r>
              </w:p>
              <w:p w:rsidR="009F0F19" w:rsidRPr="0009054A" w:rsidRDefault="009F0F19" w:rsidP="0009054A">
                <w:pPr>
                  <w:pStyle w:val="1-BULLETS"/>
                </w:pPr>
                <w:r w:rsidRPr="0009054A">
                  <w:t>Point eight</w:t>
                </w:r>
              </w:p>
              <w:p w:rsidR="009F0F19" w:rsidRPr="0009054A" w:rsidRDefault="009F0F19" w:rsidP="0009054A">
                <w:pPr>
                  <w:pStyle w:val="1-BULLETS"/>
                </w:pPr>
                <w:r w:rsidRPr="0009054A">
                  <w:t>Point nine</w:t>
                </w:r>
              </w:p>
            </w:tc>
          </w:tr>
        </w:tbl>
        <w:p w:rsidR="009F0F19" w:rsidRDefault="009F0F19"/>
      </w:docPartBody>
    </w:docPart>
    <w:docPart>
      <w:docPartPr>
        <w:name w:val="Numbers | Two-Columns"/>
        <w:style w:val="1-NUMBERED LIST"/>
        <w:category>
          <w:name w:val="Pre-formatted Parts"/>
          <w:gallery w:val="docParts"/>
        </w:category>
        <w:behaviors>
          <w:behavior w:val="content"/>
        </w:behaviors>
        <w:guid w:val="{AE9B9D97-DA32-4AAE-810E-8E9CBC50BB3B}"/>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9F0F19" w:rsidRPr="00BB41BC" w:rsidTr="00045A22">
            <w:trPr>
              <w:trHeight w:val="1342"/>
            </w:trPr>
            <w:tc>
              <w:tcPr>
                <w:tcW w:w="4672" w:type="dxa"/>
                <w:shd w:val="clear" w:color="auto" w:fill="FFFFFF" w:themeFill="background1"/>
              </w:tcPr>
              <w:p w:rsidR="009F0F19" w:rsidRPr="00BB41BC" w:rsidRDefault="009F0F19" w:rsidP="009F0F19">
                <w:pPr>
                  <w:pStyle w:val="1-NUMBEREDLIST"/>
                  <w:ind w:left="458"/>
                </w:pPr>
                <w:r w:rsidRPr="00BB41BC">
                  <w:t>Point one</w:t>
                </w:r>
              </w:p>
              <w:p w:rsidR="009F0F19" w:rsidRPr="00BB41BC" w:rsidRDefault="009F0F19" w:rsidP="009F0F19">
                <w:pPr>
                  <w:pStyle w:val="1-NUMBEREDLIST"/>
                  <w:ind w:left="458"/>
                </w:pPr>
                <w:r w:rsidRPr="00BB41BC">
                  <w:t>Point two</w:t>
                </w:r>
              </w:p>
              <w:p w:rsidR="009F0F19" w:rsidRPr="00BB41BC" w:rsidRDefault="009F0F19" w:rsidP="009F0F19">
                <w:pPr>
                  <w:pStyle w:val="1-NUMBEREDLIST"/>
                  <w:ind w:left="458"/>
                </w:pPr>
                <w:r w:rsidRPr="00BB41BC">
                  <w:t>Point three</w:t>
                </w:r>
              </w:p>
            </w:tc>
            <w:tc>
              <w:tcPr>
                <w:tcW w:w="4673" w:type="dxa"/>
                <w:shd w:val="clear" w:color="auto" w:fill="FFFFFF" w:themeFill="background1"/>
              </w:tcPr>
              <w:p w:rsidR="009F0F19" w:rsidRPr="00BB41BC" w:rsidRDefault="009F0F19" w:rsidP="009F0F19">
                <w:pPr>
                  <w:pStyle w:val="1-NUMBEREDLIST"/>
                  <w:ind w:left="467"/>
                </w:pPr>
                <w:r w:rsidRPr="00BB41BC">
                  <w:t>Point four</w:t>
                </w:r>
              </w:p>
              <w:p w:rsidR="009F0F19" w:rsidRPr="00BB41BC" w:rsidRDefault="009F0F19" w:rsidP="009F0F19">
                <w:pPr>
                  <w:pStyle w:val="1-NUMBEREDLIST"/>
                  <w:ind w:left="467"/>
                </w:pPr>
                <w:r w:rsidRPr="00BB41BC">
                  <w:t>Point five</w:t>
                </w:r>
              </w:p>
              <w:p w:rsidR="009F0F19" w:rsidRPr="00BB41BC" w:rsidRDefault="009F0F19" w:rsidP="009F0F19">
                <w:pPr>
                  <w:pStyle w:val="1-NUMBEREDLIST"/>
                  <w:ind w:left="467"/>
                </w:pPr>
                <w:r w:rsidRPr="00BB41BC">
                  <w:t>Point six</w:t>
                </w:r>
              </w:p>
            </w:tc>
          </w:tr>
        </w:tbl>
        <w:p w:rsidR="009F0F19" w:rsidRDefault="009F0F19"/>
      </w:docPartBody>
    </w:docPart>
    <w:docPart>
      <w:docPartPr>
        <w:name w:val="Bullets | Two-Columns"/>
        <w:style w:val="1-BULLETS"/>
        <w:category>
          <w:name w:val="Pre-formatted Parts"/>
          <w:gallery w:val="docParts"/>
        </w:category>
        <w:behaviors>
          <w:behavior w:val="content"/>
        </w:behaviors>
        <w:guid w:val="{B51B4E8E-9C7A-46C2-8AC7-3A83983B1B34}"/>
      </w:docPartPr>
      <w:docPartBody>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hemeFill="background1"/>
            <w:tblLook w:val="04A0" w:firstRow="1" w:lastRow="0" w:firstColumn="1" w:lastColumn="0" w:noHBand="0" w:noVBand="1"/>
          </w:tblPr>
          <w:tblGrid>
            <w:gridCol w:w="4672"/>
            <w:gridCol w:w="4673"/>
          </w:tblGrid>
          <w:tr w:rsidR="009F0F19" w:rsidRPr="00BB41BC" w:rsidTr="00CE43C3">
            <w:trPr>
              <w:trHeight w:val="1222"/>
            </w:trPr>
            <w:tc>
              <w:tcPr>
                <w:tcW w:w="4672" w:type="dxa"/>
                <w:shd w:val="clear" w:color="auto" w:fill="FFFFFF" w:themeFill="background1"/>
              </w:tcPr>
              <w:p w:rsidR="009F0F19" w:rsidRPr="0009054A" w:rsidRDefault="009F0F19" w:rsidP="008F5AD5">
                <w:pPr>
                  <w:pStyle w:val="1-BULLETS"/>
                  <w:ind w:left="884"/>
                </w:pPr>
                <w:r w:rsidRPr="0009054A">
                  <w:t>Point one</w:t>
                </w:r>
              </w:p>
              <w:p w:rsidR="009F0F19" w:rsidRPr="0009054A" w:rsidRDefault="009F0F19" w:rsidP="008F5AD5">
                <w:pPr>
                  <w:pStyle w:val="1-BULLETS"/>
                  <w:ind w:left="884"/>
                </w:pPr>
                <w:r w:rsidRPr="0009054A">
                  <w:t>Point two</w:t>
                </w:r>
              </w:p>
              <w:p w:rsidR="009F0F19" w:rsidRPr="0009054A" w:rsidRDefault="009F0F19" w:rsidP="008F5AD5">
                <w:pPr>
                  <w:pStyle w:val="1-BULLETS"/>
                  <w:ind w:left="884"/>
                </w:pPr>
                <w:r w:rsidRPr="0009054A">
                  <w:t>Point three</w:t>
                </w:r>
              </w:p>
            </w:tc>
            <w:tc>
              <w:tcPr>
                <w:tcW w:w="4673" w:type="dxa"/>
                <w:shd w:val="clear" w:color="auto" w:fill="FFFFFF" w:themeFill="background1"/>
              </w:tcPr>
              <w:p w:rsidR="009F0F19" w:rsidRPr="0009054A" w:rsidRDefault="009F0F19" w:rsidP="008F5AD5">
                <w:pPr>
                  <w:pStyle w:val="1-BULLETS"/>
                  <w:ind w:left="325"/>
                </w:pPr>
                <w:r w:rsidRPr="0009054A">
                  <w:t>Point four</w:t>
                </w:r>
              </w:p>
              <w:p w:rsidR="009F0F19" w:rsidRPr="0009054A" w:rsidRDefault="009F0F19" w:rsidP="008F5AD5">
                <w:pPr>
                  <w:pStyle w:val="1-BULLETS"/>
                  <w:ind w:left="325"/>
                </w:pPr>
                <w:r w:rsidRPr="0009054A">
                  <w:t>Point five</w:t>
                </w:r>
              </w:p>
              <w:p w:rsidR="009F0F19" w:rsidRPr="0009054A" w:rsidRDefault="009F0F19" w:rsidP="008F5AD5">
                <w:pPr>
                  <w:pStyle w:val="1-BULLETS"/>
                  <w:ind w:left="325"/>
                </w:pPr>
                <w:r w:rsidRPr="0009054A">
                  <w:t>Point six</w:t>
                </w:r>
              </w:p>
            </w:tc>
          </w:tr>
        </w:tbl>
        <w:p w:rsidR="009F0F19" w:rsidRDefault="009F0F19"/>
      </w:docPartBody>
    </w:docPart>
    <w:docPart>
      <w:docPartPr>
        <w:name w:val="CTRI Workshop Back-Matter"/>
        <w:style w:val="1-SECTION HEADING"/>
        <w:category>
          <w:name w:val="Manual Front/Back Matter"/>
          <w:gallery w:val="docParts"/>
        </w:category>
        <w:behaviors>
          <w:behavior w:val="content"/>
        </w:behaviors>
        <w:guid w:val="{92D1FB06-6B74-4B80-8B89-F7F4F3129B57}"/>
      </w:docPartPr>
      <w:docPartBody>
        <w:p w:rsidR="004B6B37" w:rsidRPr="00BB41BC" w:rsidRDefault="004B6B37" w:rsidP="00B2687D">
          <w:pPr>
            <w:pStyle w:val="1-SECTIONHEADING"/>
            <w:rPr>
              <w:bdr w:val="none" w:sz="0" w:space="0" w:color="auto" w:frame="1"/>
              <w:lang w:val="en-CA"/>
            </w:rPr>
          </w:pPr>
          <w:bookmarkStart w:id="0" w:name="_Toc222912904"/>
          <w:bookmarkStart w:id="1" w:name="_Hlk81483875"/>
          <w:bookmarkStart w:id="2" w:name="_Hlk83713332"/>
          <w:r w:rsidRPr="00BB41BC">
            <w:rPr>
              <w:bdr w:val="none" w:sz="0" w:space="0" w:color="auto" w:frame="1"/>
              <w:lang w:val="en-CA"/>
            </w:rPr>
            <w:t>CTRI Workshops and Services</w:t>
          </w:r>
          <w:bookmarkEnd w:id="0"/>
        </w:p>
        <w:p w:rsidR="004B6B37" w:rsidRPr="00BB41BC" w:rsidRDefault="004B6B37" w:rsidP="00971026">
          <w:pPr>
            <w:pStyle w:val="1-SUBHEADA"/>
            <w:rPr>
              <w:rFonts w:eastAsia="Arial Unicode MS"/>
              <w:bdr w:val="none" w:sz="0" w:space="0" w:color="auto" w:frame="1"/>
            </w:rPr>
          </w:pPr>
          <w:bookmarkStart w:id="3" w:name="_Hlk45004533"/>
          <w:r w:rsidRPr="00BB41BC">
            <w:t>training</w:t>
          </w:r>
        </w:p>
        <w:p w:rsidR="004B6B37" w:rsidRPr="00BB41BC" w:rsidRDefault="004B6B37" w:rsidP="00971026">
          <w:pPr>
            <w:pStyle w:val="1-BODY"/>
          </w:pPr>
          <w:r w:rsidRPr="00BB41BC">
            <w:rPr>
              <w:bdr w:val="none" w:sz="0" w:space="0" w:color="auto" w:frame="1"/>
            </w:rPr>
            <w:t xml:space="preserve">Explore a wide range of training topics, each available in a variety of formats to suit your learning </w:t>
          </w:r>
          <w:r w:rsidRPr="00BB41BC">
            <w:t>needs</w:t>
          </w:r>
          <w:r w:rsidRPr="00BB41BC">
            <w:rPr>
              <w:bdr w:val="none" w:sz="0" w:space="0" w:color="auto" w:frame="1"/>
            </w:rPr>
            <w:t xml:space="preserve">. Visit </w:t>
          </w:r>
          <w:r w:rsidRPr="00BB41BC">
            <w:t>ctrinstitute</w:t>
          </w:r>
          <w:r w:rsidRPr="00BB41BC">
            <w:rPr>
              <w:bdr w:val="none" w:sz="0" w:space="0" w:color="auto" w:frame="1"/>
            </w:rPr>
            <w:t xml:space="preserve">.com to explore everything we have to offer or contact us if </w:t>
          </w:r>
          <w:r w:rsidRPr="00BB41BC">
            <w:t>you</w:t>
          </w:r>
          <w:r w:rsidRPr="00BB41BC">
            <w:rPr>
              <w:bdr w:val="none" w:sz="0" w:space="0" w:color="auto" w:frame="1"/>
            </w:rPr>
            <w:t xml:space="preserve"> have any questions (info@ctrinstitute.com).</w:t>
          </w:r>
        </w:p>
        <w:p w:rsidR="004B6B37" w:rsidRPr="00BB41BC" w:rsidRDefault="004B6B37" w:rsidP="00707EFD">
          <w:pPr>
            <w:pStyle w:val="1-BULLETS"/>
            <w:rPr>
              <w:lang w:val="en-CA"/>
            </w:rPr>
          </w:pPr>
          <w:r w:rsidRPr="00BB41BC">
            <w:rPr>
              <w:b/>
              <w:bCs/>
              <w:lang w:val="en-CA"/>
            </w:rPr>
            <w:t xml:space="preserve">Private </w:t>
          </w:r>
          <w:r>
            <w:rPr>
              <w:b/>
              <w:bCs/>
              <w:lang w:val="en-CA"/>
            </w:rPr>
            <w:t>t</w:t>
          </w:r>
          <w:r w:rsidRPr="00BB41BC">
            <w:rPr>
              <w:b/>
              <w:bCs/>
              <w:lang w:val="en-CA"/>
            </w:rPr>
            <w:t>raining:</w:t>
          </w:r>
          <w:r w:rsidRPr="00BB41BC">
            <w:rPr>
              <w:lang w:val="en-CA"/>
            </w:rPr>
            <w:t xml:space="preserve"> Personalized training at your location, on your schedule.</w:t>
          </w:r>
        </w:p>
        <w:p w:rsidR="004B6B37" w:rsidRPr="00BB41BC" w:rsidRDefault="004B6B37" w:rsidP="00351591">
          <w:pPr>
            <w:pStyle w:val="1-BULLETS"/>
            <w:rPr>
              <w:lang w:val="en-CA"/>
            </w:rPr>
          </w:pPr>
          <w:r w:rsidRPr="00BB41BC">
            <w:rPr>
              <w:b/>
              <w:bCs/>
              <w:lang w:val="en-CA"/>
            </w:rPr>
            <w:t>Consulting:</w:t>
          </w:r>
          <w:r w:rsidRPr="00BB41BC">
            <w:rPr>
              <w:lang w:val="en-CA"/>
            </w:rPr>
            <w:t xml:space="preserve"> Hands-on support to help you debrief a critical incident, create a crisis response plan, improve your workplace culture, and more.</w:t>
          </w:r>
        </w:p>
        <w:p w:rsidR="004B6B37" w:rsidRPr="00BB41BC" w:rsidRDefault="004B6B37" w:rsidP="009D0A31">
          <w:pPr>
            <w:pStyle w:val="1-BULLETS"/>
            <w:rPr>
              <w:lang w:val="en-CA"/>
            </w:rPr>
          </w:pPr>
          <w:r w:rsidRPr="00BB41BC">
            <w:rPr>
              <w:b/>
              <w:bCs/>
              <w:lang w:val="en-CA"/>
            </w:rPr>
            <w:t>Train-the-</w:t>
          </w:r>
          <w:r>
            <w:rPr>
              <w:b/>
              <w:bCs/>
              <w:lang w:val="en-CA"/>
            </w:rPr>
            <w:t>t</w:t>
          </w:r>
          <w:r w:rsidRPr="00BB41BC">
            <w:rPr>
              <w:b/>
              <w:bCs/>
              <w:lang w:val="en-CA"/>
            </w:rPr>
            <w:t>rainer:</w:t>
          </w:r>
          <w:r w:rsidRPr="00BB41BC">
            <w:rPr>
              <w:lang w:val="en-CA"/>
            </w:rPr>
            <w:t xml:space="preserve"> Certify one of your staff members to deliver a CTRI </w:t>
          </w:r>
          <w:r>
            <w:rPr>
              <w:lang w:val="en-CA"/>
            </w:rPr>
            <w:t>workshop</w:t>
          </w:r>
          <w:r w:rsidRPr="00BB41BC">
            <w:rPr>
              <w:lang w:val="en-CA"/>
            </w:rPr>
            <w:t xml:space="preserve"> as many times as you need in your own organization.</w:t>
          </w:r>
        </w:p>
        <w:p w:rsidR="004B6B37" w:rsidRPr="00BB41BC" w:rsidRDefault="004B6B37" w:rsidP="00971026">
          <w:pPr>
            <w:pStyle w:val="1-BULLETS"/>
            <w:rPr>
              <w:lang w:val="en-CA"/>
            </w:rPr>
          </w:pPr>
          <w:r w:rsidRPr="00BB41BC">
            <w:rPr>
              <w:b/>
              <w:bCs/>
              <w:lang w:val="en-CA"/>
            </w:rPr>
            <w:t xml:space="preserve">Public </w:t>
          </w:r>
          <w:r>
            <w:rPr>
              <w:b/>
              <w:bCs/>
              <w:lang w:val="en-CA"/>
            </w:rPr>
            <w:t>w</w:t>
          </w:r>
          <w:r w:rsidRPr="00BB41BC">
            <w:rPr>
              <w:b/>
              <w:bCs/>
              <w:lang w:val="en-CA"/>
            </w:rPr>
            <w:t>orkshops:</w:t>
          </w:r>
          <w:r w:rsidRPr="00BB41BC">
            <w:rPr>
              <w:lang w:val="en-CA"/>
            </w:rPr>
            <w:t xml:space="preserve"> Hands-on training from one of our experienced facilitators, offered virtually or in person.</w:t>
          </w:r>
        </w:p>
        <w:p w:rsidR="004B6B37" w:rsidRPr="00BB41BC" w:rsidRDefault="004B6B37" w:rsidP="00971026">
          <w:pPr>
            <w:pStyle w:val="1-BULLETS"/>
            <w:rPr>
              <w:lang w:val="en-CA"/>
            </w:rPr>
          </w:pPr>
          <w:r w:rsidRPr="00BB41BC">
            <w:rPr>
              <w:b/>
              <w:bCs/>
              <w:lang w:val="en-CA"/>
            </w:rPr>
            <w:t>On-</w:t>
          </w:r>
          <w:r>
            <w:rPr>
              <w:b/>
              <w:bCs/>
              <w:lang w:val="en-CA"/>
            </w:rPr>
            <w:t>d</w:t>
          </w:r>
          <w:r w:rsidRPr="00BB41BC">
            <w:rPr>
              <w:b/>
              <w:bCs/>
              <w:lang w:val="en-CA"/>
            </w:rPr>
            <w:t xml:space="preserve">emand </w:t>
          </w:r>
          <w:r>
            <w:rPr>
              <w:b/>
              <w:bCs/>
              <w:lang w:val="en-CA"/>
            </w:rPr>
            <w:t>v</w:t>
          </w:r>
          <w:r w:rsidRPr="00BB41BC">
            <w:rPr>
              <w:b/>
              <w:bCs/>
              <w:lang w:val="en-CA"/>
            </w:rPr>
            <w:t xml:space="preserve">ideo </w:t>
          </w:r>
          <w:r>
            <w:rPr>
              <w:b/>
              <w:bCs/>
              <w:lang w:val="en-CA"/>
            </w:rPr>
            <w:t>t</w:t>
          </w:r>
          <w:r w:rsidRPr="00BB41BC">
            <w:rPr>
              <w:b/>
              <w:bCs/>
              <w:lang w:val="en-CA"/>
            </w:rPr>
            <w:t>raining:</w:t>
          </w:r>
          <w:r w:rsidRPr="00BB41BC">
            <w:rPr>
              <w:lang w:val="en-CA"/>
            </w:rPr>
            <w:t xml:space="preserve"> Recordings of our workshops and webinars that you can watch anywhere, anytime.</w:t>
          </w:r>
        </w:p>
        <w:p w:rsidR="004B6B37" w:rsidRPr="00BB41BC" w:rsidRDefault="004B6B37" w:rsidP="005A01AE">
          <w:pPr>
            <w:pStyle w:val="1-BULLETS"/>
            <w:rPr>
              <w:lang w:val="en-CA"/>
            </w:rPr>
          </w:pPr>
          <w:r w:rsidRPr="00BB41BC">
            <w:rPr>
              <w:b/>
              <w:bCs/>
              <w:lang w:val="en-CA"/>
            </w:rPr>
            <w:t xml:space="preserve">Member </w:t>
          </w:r>
          <w:r>
            <w:rPr>
              <w:b/>
              <w:bCs/>
              <w:lang w:val="en-CA"/>
            </w:rPr>
            <w:t>p</w:t>
          </w:r>
          <w:r w:rsidRPr="00BB41BC">
            <w:rPr>
              <w:b/>
              <w:bCs/>
              <w:lang w:val="en-CA"/>
            </w:rPr>
            <w:t xml:space="preserve">lan </w:t>
          </w:r>
          <w:r>
            <w:rPr>
              <w:b/>
              <w:bCs/>
              <w:lang w:val="en-CA"/>
            </w:rPr>
            <w:t>s</w:t>
          </w:r>
          <w:r w:rsidRPr="00BB41BC">
            <w:rPr>
              <w:b/>
              <w:bCs/>
              <w:lang w:val="en-CA"/>
            </w:rPr>
            <w:t>ubscription</w:t>
          </w:r>
          <w:r>
            <w:rPr>
              <w:b/>
              <w:bCs/>
              <w:lang w:val="en-CA"/>
            </w:rPr>
            <w:t>s</w:t>
          </w:r>
          <w:r w:rsidRPr="00BB41BC">
            <w:rPr>
              <w:b/>
              <w:bCs/>
              <w:lang w:val="en-CA"/>
            </w:rPr>
            <w:t>:</w:t>
          </w:r>
          <w:r w:rsidRPr="00BB41BC">
            <w:rPr>
              <w:lang w:val="en-CA"/>
            </w:rPr>
            <w:t xml:space="preserve"> Unlimited access to our entire webinar library, as well as exclusive discounts on our training and resources.</w:t>
          </w:r>
        </w:p>
        <w:p w:rsidR="004B6B37" w:rsidRPr="00BB41BC" w:rsidRDefault="004B6B37" w:rsidP="00ED0CAA">
          <w:pPr>
            <w:pStyle w:val="1-BODY"/>
          </w:pPr>
        </w:p>
        <w:bookmarkEnd w:id="3"/>
        <w:p w:rsidR="004B6B37" w:rsidRPr="00BB41BC" w:rsidRDefault="004B6B37" w:rsidP="00971026">
          <w:pPr>
            <w:pStyle w:val="1-SUBHEADA"/>
            <w:rPr>
              <w:rFonts w:eastAsia="Cambria"/>
              <w:bdr w:val="none" w:sz="0" w:space="0" w:color="auto" w:frame="1"/>
            </w:rPr>
          </w:pPr>
          <w:r w:rsidRPr="00BB41BC">
            <w:rPr>
              <w:rFonts w:eastAsia="Cambria"/>
            </w:rPr>
            <w:t xml:space="preserve">Indigenous </w:t>
          </w:r>
          <w:r w:rsidRPr="00BB41BC">
            <w:t>training</w:t>
          </w:r>
          <w:r w:rsidRPr="00BB41BC">
            <w:rPr>
              <w:rFonts w:eastAsia="Cambria"/>
            </w:rPr>
            <w:t xml:space="preserve"> and Resources</w:t>
          </w:r>
        </w:p>
        <w:p w:rsidR="004B6B37" w:rsidRPr="00BB41BC" w:rsidRDefault="004B6B37" w:rsidP="00ED0CAA">
          <w:pPr>
            <w:pStyle w:val="1-BODY"/>
            <w:rPr>
              <w:bdr w:val="none" w:sz="0" w:space="0" w:color="auto" w:frame="1"/>
            </w:rPr>
          </w:pPr>
          <w:r w:rsidRPr="00BB41BC">
            <w:rPr>
              <w:bdr w:val="none" w:sz="0" w:space="0" w:color="auto" w:frame="1"/>
            </w:rPr>
            <w:t xml:space="preserve">Our Indigenous trainings weave together Western and Indigenous </w:t>
          </w:r>
          <w:r w:rsidRPr="00BB41BC">
            <w:t>knowledge</w:t>
          </w:r>
          <w:r w:rsidRPr="00BB41BC">
            <w:rPr>
              <w:bdr w:val="none" w:sz="0" w:space="0" w:color="auto" w:frame="1"/>
            </w:rPr>
            <w:t xml:space="preserve"> to provide culturally relevant perspectives and practical tools for supporting others. Our facilitators understand Indigenous communities and can come to you to deliver training, even if you’re in a remove community. We believe that building relationships and listening humbly are fundamental to all our work with Indigenous peoples.</w:t>
          </w:r>
        </w:p>
        <w:p w:rsidR="004B6B37" w:rsidRPr="00BB41BC" w:rsidRDefault="004B6B37" w:rsidP="00971026">
          <w:pPr>
            <w:pStyle w:val="1-BODY"/>
            <w:rPr>
              <w:bdr w:val="none" w:sz="0" w:space="0" w:color="auto" w:frame="1"/>
            </w:rPr>
          </w:pPr>
        </w:p>
        <w:p w:rsidR="004B6B37" w:rsidRPr="00BB41BC" w:rsidRDefault="004B6B37" w:rsidP="00971026">
          <w:pPr>
            <w:pStyle w:val="1-SUBHEADA"/>
            <w:rPr>
              <w:bdr w:val="none" w:sz="0" w:space="0" w:color="auto" w:frame="1"/>
            </w:rPr>
          </w:pPr>
          <w:r w:rsidRPr="00BB41BC">
            <w:rPr>
              <w:bdr w:val="none" w:sz="0" w:space="0" w:color="auto" w:frame="1"/>
            </w:rPr>
            <w:t xml:space="preserve">Free </w:t>
          </w:r>
          <w:r w:rsidRPr="00BB41BC">
            <w:t>Resources</w:t>
          </w:r>
        </w:p>
        <w:p w:rsidR="004B6B37" w:rsidRPr="00BB41BC" w:rsidRDefault="004B6B37" w:rsidP="00971026">
          <w:pPr>
            <w:pStyle w:val="1-BODY"/>
            <w:rPr>
              <w:lang w:eastAsia="en-CA"/>
            </w:rPr>
          </w:pPr>
          <w:r w:rsidRPr="00BB41BC">
            <w:rPr>
              <w:lang w:eastAsia="en-CA"/>
            </w:rPr>
            <w:t xml:space="preserve">Visit ctrinstitute.com to check out </w:t>
          </w:r>
          <w:r w:rsidRPr="00BB41BC">
            <w:t>our</w:t>
          </w:r>
          <w:r w:rsidRPr="00BB41BC">
            <w:rPr>
              <w:lang w:eastAsia="en-CA"/>
            </w:rPr>
            <w:t xml:space="preserve"> free </w:t>
          </w:r>
          <w:r w:rsidRPr="00BB41BC">
            <w:t>resources</w:t>
          </w:r>
          <w:r w:rsidRPr="00BB41BC">
            <w:rPr>
              <w:lang w:eastAsia="en-CA"/>
            </w:rPr>
            <w:t xml:space="preserve">, including a complimentary webinar, printable handouts, </w:t>
          </w:r>
          <w:r w:rsidRPr="00BB41BC">
            <w:t>audio</w:t>
          </w:r>
          <w:r w:rsidRPr="00BB41BC">
            <w:rPr>
              <w:lang w:eastAsia="en-CA"/>
            </w:rPr>
            <w:t xml:space="preserve"> exercises, and our Trauma-Informed Workplace Assessment. We also have a regular podcast and blog.</w:t>
          </w:r>
        </w:p>
        <w:p w:rsidR="004B6B37" w:rsidRPr="00BB41BC" w:rsidRDefault="004B6B37" w:rsidP="004B594B">
          <w:pPr>
            <w:pStyle w:val="1-BODY"/>
          </w:pPr>
          <w:r w:rsidRPr="00BB41BC">
            <w:rPr>
              <w:noProof/>
            </w:rPr>
            <mc:AlternateContent>
              <mc:Choice Requires="wps">
                <w:drawing>
                  <wp:anchor distT="45720" distB="45720" distL="114300" distR="114300" simplePos="0" relativeHeight="251732992" behindDoc="0" locked="0" layoutInCell="1" allowOverlap="1" wp14:anchorId="1F2FFA67" wp14:editId="0EA60B3A">
                    <wp:simplePos x="0" y="0"/>
                    <wp:positionH relativeFrom="margin">
                      <wp:align>right</wp:align>
                    </wp:positionH>
                    <wp:positionV relativeFrom="paragraph">
                      <wp:posOffset>274204</wp:posOffset>
                    </wp:positionV>
                    <wp:extent cx="5949538" cy="552450"/>
                    <wp:effectExtent l="0" t="0" r="0" b="0"/>
                    <wp:wrapNone/>
                    <wp:docPr id="6167696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538" cy="552450"/>
                            </a:xfrm>
                            <a:prstGeom prst="roundRect">
                              <a:avLst/>
                            </a:prstGeom>
                            <a:solidFill>
                              <a:schemeClr val="bg1">
                                <a:lumMod val="85000"/>
                              </a:schemeClr>
                            </a:solidFill>
                            <a:ln w="9525">
                              <a:noFill/>
                              <a:miter lim="800000"/>
                              <a:headEnd/>
                              <a:tailEnd/>
                            </a:ln>
                          </wps:spPr>
                          <wps:txbx>
                            <w:txbxContent>
                              <w:p w:rsidR="004B6B37" w:rsidRPr="002B5BD5" w:rsidRDefault="004B6B37" w:rsidP="00B2687D">
                                <w:pPr>
                                  <w:jc w:val="center"/>
                                  <w:rPr>
                                    <w:rFonts w:ascii="Nunito Sans" w:hAnsi="Nunito Sans"/>
                                    <w:b/>
                                    <w:bCs/>
                                  </w:rPr>
                                </w:pPr>
                                <w:r w:rsidRPr="002B5BD5">
                                  <w:rPr>
                                    <w:rFonts w:ascii="Nunito Sans" w:hAnsi="Nunito Sans"/>
                                    <w:b/>
                                    <w:bCs/>
                                  </w:rPr>
                                  <w:t>Sign up for our newsletter to stay up to date on everything we have to offer!</w:t>
                                </w:r>
                              </w:p>
                              <w:p w:rsidR="004B6B37" w:rsidRPr="000B6E3B" w:rsidRDefault="004B6B37" w:rsidP="00B2687D">
                                <w:pPr>
                                  <w:jc w:val="center"/>
                                  <w:rPr>
                                    <w:rFonts w:ascii="Nunito Sans" w:hAnsi="Nunito Sans"/>
                                    <w:b/>
                                    <w:bCs/>
                                  </w:rPr>
                                </w:pPr>
                                <w:r w:rsidRPr="000B6E3B">
                                  <w:rPr>
                                    <w:rFonts w:ascii="Nunito Sans" w:hAnsi="Nunito Sans"/>
                                    <w:b/>
                                    <w:bCs/>
                                  </w:rPr>
                                  <w:t>CTRINSTITUTE.COM/NEWSLETTER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F2FFA67" id="Text Box 2" o:spid="_x0000_s1026" style="position:absolute;margin-left:417.25pt;margin-top:21.6pt;width:468.45pt;height:43.5pt;z-index:2517329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" fillcolor="#d8d8d8 [2732]" stroked="f">
                    <v:stroke joinstyle="miter"/>
                    <v:textbox>
                      <w:txbxContent>
                        <w:p w:rsidR="004B6B37" w:rsidRPr="002B5BD5" w:rsidRDefault="004B6B37" w:rsidP="00B2687D">
                          <w:pPr>
                            <w:jc w:val="center"/>
                            <w:rPr>
                              <w:rFonts w:ascii="Nunito Sans" w:hAnsi="Nunito Sans"/>
                              <w:b/>
                              <w:bCs/>
                            </w:rPr>
                          </w:pPr>
                          <w:r w:rsidRPr="002B5BD5">
                            <w:rPr>
                              <w:rFonts w:ascii="Nunito Sans" w:hAnsi="Nunito Sans"/>
                              <w:b/>
                              <w:bCs/>
                            </w:rPr>
                            <w:t>Sign up for our newsletter to stay up to date on everything we have to offer!</w:t>
                          </w:r>
                        </w:p>
                        <w:p w:rsidR="004B6B37" w:rsidRPr="000B6E3B" w:rsidRDefault="004B6B37" w:rsidP="00B2687D">
                          <w:pPr>
                            <w:jc w:val="center"/>
                            <w:rPr>
                              <w:rFonts w:ascii="Nunito Sans" w:hAnsi="Nunito Sans"/>
                              <w:b/>
                              <w:bCs/>
                            </w:rPr>
                          </w:pPr>
                          <w:r w:rsidRPr="000B6E3B">
                            <w:rPr>
                              <w:rFonts w:ascii="Nunito Sans" w:hAnsi="Nunito Sans"/>
                              <w:b/>
                              <w:bCs/>
                            </w:rPr>
                            <w:t>CTRINSTITUTE.COM/NEWSLETTER</w:t>
                          </w:r>
                        </w:p>
                      </w:txbxContent>
                    </v:textbox>
                    <w10:wrap anchorx="margin"/>
                  </v:roundrect>
                </w:pict>
              </mc:Fallback>
            </mc:AlternateContent>
          </w:r>
          <w:r w:rsidRPr="00BB41BC">
            <w:br w:type="page"/>
          </w:r>
        </w:p>
        <w:p w:rsidR="004B6B37" w:rsidRPr="00BB41BC" w:rsidRDefault="004B6B37" w:rsidP="00A645A1">
          <w:pPr>
            <w:pStyle w:val="1-SECTIONHEADING"/>
            <w:rPr>
              <w:lang w:val="en-CA"/>
            </w:rPr>
          </w:pPr>
          <w:bookmarkStart w:id="4" w:name="_Toc222912905"/>
          <w:bookmarkEnd w:id="1"/>
          <w:bookmarkEnd w:id="2"/>
          <w:r w:rsidRPr="00BB41BC">
            <w:rPr>
              <w:lang w:val="en-CA"/>
            </w:rPr>
            <w:t>Workshop Evaluation Form</w:t>
          </w:r>
          <w:bookmarkEnd w:id="4"/>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709"/>
            <w:gridCol w:w="1134"/>
            <w:gridCol w:w="422"/>
            <w:gridCol w:w="71"/>
            <w:gridCol w:w="268"/>
            <w:gridCol w:w="339"/>
            <w:gridCol w:w="169"/>
            <w:gridCol w:w="170"/>
            <w:gridCol w:w="339"/>
            <w:gridCol w:w="342"/>
          </w:tblGrid>
          <w:tr w:rsidR="004B6B37" w:rsidRPr="00461754" w:rsidTr="008E10AB">
            <w:trPr>
              <w:trHeight w:val="459"/>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rPr>
                    <w:color w:val="D9D9D9" w:themeColor="background1" w:themeShade="D9"/>
                    <w:lang w:val="en-CA"/>
                  </w:rPr>
                </w:pPr>
              </w:p>
            </w:tc>
            <w:tc>
              <w:tcPr>
                <w:tcW w:w="1843" w:type="dxa"/>
                <w:gridSpan w:val="2"/>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8"/>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lang w:val="en-CA"/>
                  </w:rPr>
                </w:pPr>
              </w:p>
            </w:tc>
          </w:tr>
          <w:tr w:rsidR="004B6B37" w:rsidRPr="00461754"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rsidR="004B6B37" w:rsidRPr="008E10AB" w:rsidRDefault="004B6B37" w:rsidP="00413DFC">
                <w:pPr>
                  <w:pStyle w:val="None"/>
                  <w:numPr>
                    <w:ilvl w:val="0"/>
                    <w:numId w:val="0"/>
                  </w:numPr>
                  <w:spacing w:before="0" w:after="0"/>
                  <w:jc w:val="center"/>
                  <w:rPr>
                    <w:sz w:val="22"/>
                    <w:szCs w:val="22"/>
                    <w:lang w:val="en-CA"/>
                  </w:rPr>
                </w:pPr>
                <w:r w:rsidRPr="008E10AB">
                  <w:rPr>
                    <w:sz w:val="22"/>
                    <w:szCs w:val="22"/>
                    <w:lang w:val="en-CA"/>
                  </w:rPr>
                  <w:t>Place an “X” in the box that best represents your rating for each statement.</w:t>
                </w:r>
              </w:p>
              <w:p w:rsidR="004B6B37" w:rsidRPr="008E10AB" w:rsidRDefault="004B6B37" w:rsidP="00413DFC">
                <w:pPr>
                  <w:pStyle w:val="None"/>
                  <w:numPr>
                    <w:ilvl w:val="0"/>
                    <w:numId w:val="0"/>
                  </w:numPr>
                  <w:spacing w:before="0" w:after="0"/>
                  <w:jc w:val="center"/>
                  <w:rPr>
                    <w:i/>
                    <w:iCs/>
                    <w:color w:val="D9D9D9" w:themeColor="background1" w:themeShade="D9"/>
                    <w:sz w:val="22"/>
                    <w:szCs w:val="22"/>
                    <w:lang w:val="en-CA"/>
                  </w:rPr>
                </w:pPr>
                <w:r w:rsidRPr="008E10AB">
                  <w:rPr>
                    <w:i/>
                    <w:iCs/>
                    <w:sz w:val="22"/>
                    <w:szCs w:val="22"/>
                    <w:lang w:val="en-CA"/>
                  </w:rPr>
                  <w:t>1 = Unsatisfactory | 2 = Below average | 3 = Average | 4 = Good | 5 = Excellent</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workshop’s learning objectives were met.</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03</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information was current and relevant.</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04</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05</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06</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met my expectations.</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07</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workshop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08</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held my interest and attention.</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09</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knew a lot about the topic.</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10</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facilitator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registration process on a scale of 1-5.</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My requests for accommodation were met (if applicable).</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tcBorders>
                  <w:bottom w:val="single" w:sz="8" w:space="0" w:color="D9D9D9" w:themeColor="background1" w:themeShade="D9"/>
                </w:tcBorders>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13</w:t>
                </w:r>
              </w:p>
            </w:tc>
            <w:tc>
              <w:tcPr>
                <w:tcW w:w="7086" w:type="dxa"/>
                <w:gridSpan w:val="8"/>
                <w:tcBorders>
                  <w:bottom w:val="single" w:sz="8" w:space="0" w:color="D9D9D9" w:themeColor="background1" w:themeShade="D9"/>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4"/>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2021194623"/>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1621449216"/>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No</w:t>
                </w: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What were the strengths of this workshop?</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How could this workshop be improved?</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Additional comments:</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rPr>
              <w:trHeight w:val="87"/>
            </w:trPr>
            <w:tc>
              <w:tcPr>
                <w:tcW w:w="6091" w:type="dxa"/>
                <w:gridSpan w:val="7"/>
                <w:shd w:val="clear" w:color="auto" w:fill="D9D9D9" w:themeFill="background1" w:themeFillShade="D9"/>
                <w:vAlign w:val="center"/>
              </w:tcPr>
              <w:p w:rsidR="004B6B37" w:rsidRPr="00461754" w:rsidRDefault="004B6B37" w:rsidP="00413DFC">
                <w:pPr>
                  <w:pStyle w:val="None"/>
                  <w:numPr>
                    <w:ilvl w:val="0"/>
                    <w:numId w:val="0"/>
                  </w:numPr>
                  <w:spacing w:before="0" w:after="0"/>
                  <w:rPr>
                    <w:lang w:val="en-CA"/>
                  </w:rPr>
                </w:pPr>
                <w:r w:rsidRPr="00461754">
                  <w:rPr>
                    <w:lang w:val="en-CA"/>
                  </w:rPr>
                  <w:t>Can CTRI use your comments in promotional material?</w:t>
                </w:r>
              </w:p>
            </w:tc>
            <w:tc>
              <w:tcPr>
                <w:tcW w:w="1627" w:type="dxa"/>
                <w:gridSpan w:val="3"/>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104189690"/>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27" w:type="dxa"/>
                <w:gridSpan w:val="6"/>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241241015"/>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6091" w:type="dxa"/>
                <w:gridSpan w:val="7"/>
                <w:tcBorders>
                  <w:bottom w:val="single" w:sz="8" w:space="0" w:color="808080" w:themeColor="background1" w:themeShade="80"/>
                </w:tcBorders>
                <w:shd w:val="clear" w:color="auto" w:fill="D9D9D9" w:themeFill="background1" w:themeFillShade="D9"/>
                <w:vAlign w:val="center"/>
              </w:tcPr>
              <w:p w:rsidR="004B6B37" w:rsidRPr="00461754" w:rsidRDefault="004B6B37" w:rsidP="00413DFC">
                <w:pPr>
                  <w:pStyle w:val="1-BODY"/>
                  <w:spacing w:after="0"/>
                  <w:rPr>
                    <w:lang w:val="en-CA"/>
                  </w:rPr>
                </w:pPr>
                <w:r w:rsidRPr="00461754">
                  <w:rPr>
                    <w:lang w:val="en-CA"/>
                  </w:rPr>
                  <w:t>Want to join our email newsletter?</w:t>
                </w:r>
              </w:p>
            </w:tc>
            <w:tc>
              <w:tcPr>
                <w:tcW w:w="1627" w:type="dxa"/>
                <w:gridSpan w:val="3"/>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2035461006"/>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27" w:type="dxa"/>
                <w:gridSpan w:val="6"/>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774087081"/>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rsidR="004B6B37" w:rsidRPr="00461754" w:rsidRDefault="004B6B37"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4B6B37" w:rsidRPr="00461754"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988"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1749"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rsidR="004B6B37" w:rsidRPr="00461754" w:rsidRDefault="004B6B37" w:rsidP="00413DFC">
                <w:pPr>
                  <w:pStyle w:val="None"/>
                  <w:numPr>
                    <w:ilvl w:val="0"/>
                    <w:numId w:val="0"/>
                  </w:numPr>
                  <w:tabs>
                    <w:tab w:val="left" w:pos="1034"/>
                  </w:tabs>
                  <w:spacing w:before="0" w:after="0"/>
                  <w:rPr>
                    <w:lang w:val="en-CA"/>
                  </w:rPr>
                </w:pPr>
              </w:p>
            </w:tc>
            <w:tc>
              <w:tcPr>
                <w:tcW w:w="1255"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Position:</w:t>
                </w:r>
              </w:p>
            </w:tc>
            <w:tc>
              <w:tcPr>
                <w:tcW w:w="3254" w:type="dxa"/>
                <w:gridSpan w:val="9"/>
                <w:vAlign w:val="center"/>
              </w:tcPr>
              <w:p w:rsidR="004B6B37" w:rsidRPr="00461754" w:rsidRDefault="004B6B37" w:rsidP="00413DFC">
                <w:pPr>
                  <w:pStyle w:val="None"/>
                  <w:numPr>
                    <w:ilvl w:val="0"/>
                    <w:numId w:val="0"/>
                  </w:numPr>
                  <w:tabs>
                    <w:tab w:val="left" w:pos="1034"/>
                  </w:tabs>
                  <w:spacing w:before="0" w:after="0"/>
                  <w:rPr>
                    <w:lang w:val="en-CA"/>
                  </w:rPr>
                </w:pPr>
              </w:p>
            </w:tc>
          </w:tr>
        </w:tbl>
        <w:p w:rsidR="004B6B37" w:rsidRDefault="004B6B37" w:rsidP="000C5DC1">
          <w:pPr>
            <w:spacing w:line="259" w:lineRule="auto"/>
            <w:jc w:val="both"/>
            <w:rPr>
              <w:rFonts w:ascii="Nunito Sans" w:hAnsi="Nunito Sans" w:cs="Open Sans"/>
              <w:lang w:eastAsia="ja-JP"/>
            </w:rPr>
          </w:pPr>
        </w:p>
        <w:p w:rsidR="004B6B37" w:rsidRPr="00BB41BC" w:rsidRDefault="004B6B37" w:rsidP="000C5DC1">
          <w:pPr>
            <w:spacing w:line="259" w:lineRule="auto"/>
            <w:jc w:val="both"/>
            <w:rPr>
              <w:rFonts w:ascii="Nunito Sans" w:hAnsi="Nunito Sans" w:cs="Open Sans"/>
              <w:lang w:eastAsia="ja-JP"/>
            </w:rPr>
            <w:sectPr w:rsidR="004B6B37" w:rsidRPr="00BB41BC" w:rsidSect="004B6B37">
              <w:footerReference w:type="even" r:id="rId7"/>
              <w:footerReference w:type="default" r:id="rId8"/>
              <w:footerReference w:type="first" r:id="rId9"/>
              <w:pgSz w:w="12240" w:h="15840" w:code="1"/>
              <w:pgMar w:top="1440" w:right="1440" w:bottom="1440" w:left="1440" w:header="709" w:footer="709" w:gutter="0"/>
              <w:pgNumType w:start="1"/>
              <w:cols w:space="720"/>
              <w:titlePg/>
              <w:docGrid w:linePitch="326"/>
            </w:sectPr>
          </w:pPr>
        </w:p>
        <w:p w:rsidR="004B6B37" w:rsidRPr="008B74B9" w:rsidRDefault="004B6B37" w:rsidP="008B74B9">
          <w:pPr>
            <w:pStyle w:val="1-BODY"/>
          </w:pPr>
          <w:bookmarkStart w:id="5" w:name="_Hlk83713552"/>
          <w:r w:rsidRPr="00BB41BC">
            <w:rPr>
              <w:noProof/>
            </w:rPr>
            <mc:AlternateContent>
              <mc:Choice Requires="wps">
                <w:drawing>
                  <wp:anchor distT="45720" distB="45720" distL="114300" distR="114300" simplePos="0" relativeHeight="251734016" behindDoc="0" locked="0" layoutInCell="1" allowOverlap="1" wp14:anchorId="13096054" wp14:editId="69C12917">
                    <wp:simplePos x="0" y="0"/>
                    <wp:positionH relativeFrom="margin">
                      <wp:align>center</wp:align>
                    </wp:positionH>
                    <wp:positionV relativeFrom="margin">
                      <wp:align>center</wp:align>
                    </wp:positionV>
                    <wp:extent cx="4638040" cy="571500"/>
                    <wp:effectExtent l="0" t="0" r="0" b="0"/>
                    <wp:wrapNone/>
                    <wp:docPr id="19596927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chemeClr val="bg1">
                                <a:lumMod val="85000"/>
                              </a:schemeClr>
                            </a:solidFill>
                            <a:ln w="9525">
                              <a:noFill/>
                              <a:miter lim="800000"/>
                              <a:headEnd/>
                              <a:tailEnd/>
                            </a:ln>
                          </wps:spPr>
                          <wps:txbx>
                            <w:txbxContent>
                              <w:p w:rsidR="004B6B37" w:rsidRDefault="004B6B37" w:rsidP="003F3DD9">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3F3DD9">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13096054" id="_x0000_s1027" style="position:absolute;margin-left:0;margin-top:0;width:365.2pt;height:45pt;z-index:25173401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" fillcolor="#d8d8d8 [2732]" stroked="f">
                    <v:stroke joinstyle="miter"/>
                    <v:textbox>
                      <w:txbxContent>
                        <w:p w:rsidR="004B6B37" w:rsidRDefault="004B6B37" w:rsidP="003F3DD9">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3F3DD9">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5"/>
        </w:p>
        <w:p w:rsidR="004A3C8C" w:rsidRDefault="004A3C8C"/>
      </w:docPartBody>
    </w:docPart>
    <w:docPart>
      <w:docPartPr>
        <w:name w:val="ACHIEVE Workshop Back-Matter"/>
        <w:style w:val="1-SECTION HEADING"/>
        <w:category>
          <w:name w:val="Manual Front/Back Matter"/>
          <w:gallery w:val="docParts"/>
        </w:category>
        <w:behaviors>
          <w:behavior w:val="content"/>
        </w:behaviors>
        <w:guid w:val="{50E6592B-5281-4F34-B670-0338EBB3DD78}"/>
      </w:docPartPr>
      <w:docPartBody>
        <w:p w:rsidR="004B6B37" w:rsidRDefault="004B6B37" w:rsidP="00963F9B">
          <w:pPr>
            <w:pStyle w:val="1-SECTIONHEADING"/>
            <w:rPr>
              <w:bdr w:val="none" w:sz="0" w:space="0" w:color="auto" w:frame="1"/>
            </w:rPr>
          </w:pPr>
          <w:bookmarkStart w:id="6" w:name="_Hlk81483875"/>
          <w:bookmarkStart w:id="7" w:name="_Hlk83713332"/>
          <w:r>
            <w:rPr>
              <w:bdr w:val="none" w:sz="0" w:space="0" w:color="auto" w:frame="1"/>
            </w:rPr>
            <w:t>Workshop Reflection and Application</w:t>
          </w:r>
        </w:p>
        <w:p w:rsidR="004B6B37" w:rsidRDefault="004B6B37" w:rsidP="00963F9B">
          <w:pPr>
            <w:pStyle w:val="1-SUBHEADA"/>
            <w:rPr>
              <w:lang w:val="en-US"/>
            </w:rPr>
          </w:pPr>
          <w:r>
            <w:rPr>
              <w:lang w:val="en-US"/>
            </w:rPr>
            <w:t>Remembering and Understanding</w:t>
          </w:r>
        </w:p>
        <w:p w:rsidR="004B6B37" w:rsidRDefault="004B6B37" w:rsidP="00963F9B">
          <w:pPr>
            <w:pStyle w:val="1-BODY"/>
            <w:rPr>
              <w:lang w:val="en-US" w:eastAsia="en-US"/>
            </w:rPr>
          </w:pPr>
          <w:r w:rsidRPr="00EC74B0">
            <w:rPr>
              <w:lang w:val="en-US" w:eastAsia="en-US"/>
            </w:rPr>
            <w:t xml:space="preserve">List three important things that you </w:t>
          </w:r>
          <w:r w:rsidRPr="00EC74B0">
            <w:rPr>
              <w:i/>
              <w:iCs/>
              <w:lang w:val="en-US" w:eastAsia="en-US"/>
            </w:rPr>
            <w:t>remember</w:t>
          </w:r>
          <w:r w:rsidRPr="00EC74B0">
            <w:rPr>
              <w:lang w:val="en-US" w:eastAsia="en-US"/>
            </w:rPr>
            <w:t xml:space="preserve"> from the workshop. Describe in detail what was </w:t>
          </w:r>
          <w:r w:rsidRPr="00EC74B0">
            <w:rPr>
              <w:i/>
              <w:iCs/>
              <w:lang w:val="en-US" w:eastAsia="en-US"/>
            </w:rPr>
            <w:t>important</w:t>
          </w:r>
          <w:r w:rsidRPr="00EC74B0">
            <w:rPr>
              <w:lang w:val="en-US" w:eastAsia="en-US"/>
            </w:rPr>
            <w:t xml:space="preserve"> </w:t>
          </w:r>
          <w:r w:rsidRPr="00EC74B0">
            <w:t>for</w:t>
          </w:r>
          <w:r w:rsidRPr="00EC74B0">
            <w:rPr>
              <w:lang w:val="en-US" w:eastAsia="en-US"/>
            </w:rPr>
            <w:t xml:space="preserve"> you for each takeaway.</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4B6B37" w:rsidRPr="001F6084" w:rsidTr="00886049">
            <w:tc>
              <w:tcPr>
                <w:tcW w:w="9345" w:type="dxa"/>
                <w:gridSpan w:val="2"/>
                <w:shd w:val="clear" w:color="auto" w:fill="D9D9D9" w:themeFill="background1" w:themeFillShade="D9"/>
              </w:tcPr>
              <w:p w:rsidR="004B6B37" w:rsidRPr="001F6084" w:rsidRDefault="004B6B37" w:rsidP="00886049">
                <w:pPr>
                  <w:pStyle w:val="None"/>
                  <w:numPr>
                    <w:ilvl w:val="0"/>
                    <w:numId w:val="0"/>
                  </w:numPr>
                  <w:spacing w:before="0" w:after="0"/>
                  <w:rPr>
                    <w:lang w:val="en-CA"/>
                  </w:rPr>
                </w:pPr>
                <w:r>
                  <w:rPr>
                    <w:lang w:val="en-CA"/>
                  </w:rPr>
                  <w:t>What problems are you experiencing that the workshop material has addressed?</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Pr="001F6084" w:rsidRDefault="004B6B37" w:rsidP="00886049">
                <w:pPr>
                  <w:pStyle w:val="None"/>
                  <w:numPr>
                    <w:ilvl w:val="0"/>
                    <w:numId w:val="0"/>
                  </w:numPr>
                  <w:spacing w:before="0" w:after="0"/>
                  <w:rPr>
                    <w:lang w:val="en-CA"/>
                  </w:rPr>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bl>
        <w:p w:rsidR="004B6B37" w:rsidRDefault="004B6B37" w:rsidP="00963F9B">
          <w:pPr>
            <w:pStyle w:val="1-BODY"/>
            <w:rPr>
              <w:bdr w:val="none" w:sz="0" w:space="0" w:color="auto" w:frame="1"/>
            </w:rPr>
          </w:pPr>
        </w:p>
        <w:p w:rsidR="004B6B37" w:rsidRDefault="004B6B37" w:rsidP="00963F9B">
          <w:pPr>
            <w:pStyle w:val="1-SUBHEADA"/>
            <w:rPr>
              <w:bdr w:val="none" w:sz="0" w:space="0" w:color="auto" w:frame="1"/>
            </w:rPr>
          </w:pPr>
          <w:r>
            <w:rPr>
              <w:bdr w:val="none" w:sz="0" w:space="0" w:color="auto" w:frame="1"/>
            </w:rPr>
            <w:t>Applying</w:t>
          </w:r>
        </w:p>
        <w:p w:rsidR="004B6B37" w:rsidRDefault="004B6B37" w:rsidP="00963F9B">
          <w:pPr>
            <w:pStyle w:val="1-BODY"/>
            <w:rPr>
              <w:lang w:eastAsia="en-US"/>
            </w:rPr>
          </w:pPr>
          <w:r w:rsidRPr="00EC74B0">
            <w:rPr>
              <w:lang w:eastAsia="en-US"/>
            </w:rPr>
            <w:t xml:space="preserve">What will you do to </w:t>
          </w:r>
          <w:r w:rsidRPr="00EC74B0">
            <w:rPr>
              <w:i/>
              <w:iCs/>
              <w:lang w:eastAsia="en-US"/>
            </w:rPr>
            <w:t>apply</w:t>
          </w:r>
          <w:r w:rsidRPr="00EC74B0">
            <w:rPr>
              <w:lang w:eastAsia="en-US"/>
            </w:rPr>
            <w:t xml:space="preserve"> what you have learned to each of the problems listed above? What will you implement in the near future (today, this week, this month)?</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05"/>
            <w:gridCol w:w="8840"/>
          </w:tblGrid>
          <w:tr w:rsidR="004B6B37" w:rsidRPr="001F6084" w:rsidTr="00886049">
            <w:tc>
              <w:tcPr>
                <w:tcW w:w="9345" w:type="dxa"/>
                <w:gridSpan w:val="2"/>
                <w:shd w:val="clear" w:color="auto" w:fill="D9D9D9" w:themeFill="background1" w:themeFillShade="D9"/>
              </w:tcPr>
              <w:p w:rsidR="004B6B37" w:rsidRPr="001F6084" w:rsidRDefault="004B6B37" w:rsidP="00886049">
                <w:pPr>
                  <w:pStyle w:val="None"/>
                  <w:numPr>
                    <w:ilvl w:val="0"/>
                    <w:numId w:val="0"/>
                  </w:numPr>
                  <w:spacing w:before="0" w:after="0"/>
                  <w:rPr>
                    <w:lang w:val="en-CA"/>
                  </w:rPr>
                </w:pPr>
                <w:r w:rsidRPr="00EC74B0">
                  <w:rPr>
                    <w:lang w:val="en-CA"/>
                  </w:rPr>
                  <w:t>How will this workshop material affect a typical workday/overall job performance?</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jc w:val="right"/>
                  <w:rPr>
                    <w:lang w:val="en-CA"/>
                  </w:rPr>
                </w:pPr>
                <w:r>
                  <w:rPr>
                    <w:lang w:val="en-CA"/>
                  </w:rPr>
                  <w:t>Application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Application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Application date</w:t>
                </w:r>
                <w:r w:rsidRPr="00EC74B0">
                  <w:rPr>
                    <w:lang w:val="en-CA"/>
                  </w:rPr>
                  <w:t>: _______________</w:t>
                </w:r>
              </w:p>
            </w:tc>
          </w:tr>
        </w:tbl>
        <w:p w:rsidR="004B6B37" w:rsidRPr="00737622" w:rsidRDefault="004B6B37" w:rsidP="00737622">
          <w:pPr>
            <w:pStyle w:val="1-BODY"/>
          </w:pPr>
          <w:r>
            <w:rPr>
              <w:bdr w:val="none" w:sz="0" w:space="0" w:color="auto" w:frame="1"/>
            </w:rPr>
            <w:br w:type="page"/>
          </w:r>
        </w:p>
        <w:p w:rsidR="004B6B37" w:rsidRDefault="004B6B37" w:rsidP="00963F9B">
          <w:pPr>
            <w:pStyle w:val="1-SUBHEADA"/>
            <w:rPr>
              <w:bdr w:val="none" w:sz="0" w:space="0" w:color="auto" w:frame="1"/>
            </w:rPr>
          </w:pPr>
          <w:r>
            <w:rPr>
              <w:bdr w:val="none" w:sz="0" w:space="0" w:color="auto" w:frame="1"/>
            </w:rPr>
            <w:t>Evaluating</w:t>
          </w:r>
        </w:p>
        <w:p w:rsidR="004B6B37" w:rsidRDefault="004B6B37" w:rsidP="00963F9B">
          <w:pPr>
            <w:pStyle w:val="1-BODY"/>
            <w:rPr>
              <w:lang w:eastAsia="en-US"/>
            </w:rPr>
          </w:pPr>
          <w:r w:rsidRPr="00EC74B0">
            <w:rPr>
              <w:lang w:eastAsia="en-US"/>
            </w:rPr>
            <w:t xml:space="preserve">What </w:t>
          </w:r>
          <w:r w:rsidRPr="00EC74B0">
            <w:rPr>
              <w:i/>
              <w:iCs/>
              <w:lang w:eastAsia="en-US"/>
            </w:rPr>
            <w:t>criteria</w:t>
          </w:r>
          <w:r w:rsidRPr="00EC74B0">
            <w:rPr>
              <w:lang w:eastAsia="en-US"/>
            </w:rPr>
            <w:t xml:space="preserve"> will you use to </w:t>
          </w:r>
          <w:r w:rsidRPr="00EC74B0">
            <w:rPr>
              <w:i/>
              <w:iCs/>
              <w:lang w:eastAsia="en-US"/>
            </w:rPr>
            <w:t>evaluate</w:t>
          </w:r>
          <w:r w:rsidRPr="00EC74B0">
            <w:rPr>
              <w:lang w:eastAsia="en-US"/>
            </w:rPr>
            <w:t xml:space="preserve"> the impacts your applications have made on you and/or your workplace? How often will you evaluate what you have applied?</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923"/>
            <w:gridCol w:w="8422"/>
          </w:tblGrid>
          <w:tr w:rsidR="004B6B37" w:rsidRPr="001F6084" w:rsidTr="00886049">
            <w:tc>
              <w:tcPr>
                <w:tcW w:w="9345" w:type="dxa"/>
                <w:gridSpan w:val="2"/>
                <w:shd w:val="clear" w:color="auto" w:fill="D9D9D9" w:themeFill="background1" w:themeFillShade="D9"/>
              </w:tcPr>
              <w:p w:rsidR="004B6B37" w:rsidRPr="00084867" w:rsidRDefault="004B6B37" w:rsidP="00886049">
                <w:pPr>
                  <w:rPr>
                    <w:rFonts w:ascii="Nunito Sans" w:eastAsiaTheme="minorEastAsia" w:hAnsi="Nunito Sans" w:cs="Open Sans"/>
                    <w:lang w:val="en-US" w:eastAsia="ja-JP"/>
                  </w:rPr>
                </w:pPr>
                <w:r w:rsidRPr="00084867">
                  <w:rPr>
                    <w:rFonts w:ascii="Nunito Sans" w:eastAsiaTheme="minorEastAsia" w:hAnsi="Nunito Sans" w:cs="Open Sans"/>
                    <w:lang w:val="en-US" w:eastAsia="ja-JP"/>
                  </w:rPr>
                  <w:t xml:space="preserve">Would your organization see a need to apply the workshop material? What’s the worst </w:t>
                </w:r>
                <w:r>
                  <w:rPr>
                    <w:rFonts w:ascii="Nunito Sans" w:eastAsiaTheme="minorEastAsia" w:hAnsi="Nunito Sans" w:cs="Open Sans"/>
                    <w:lang w:val="en-US" w:eastAsia="ja-JP"/>
                  </w:rPr>
                  <w:t xml:space="preserve">thing </w:t>
                </w:r>
                <w:r w:rsidRPr="00084867">
                  <w:rPr>
                    <w:rFonts w:ascii="Nunito Sans" w:eastAsiaTheme="minorEastAsia" w:hAnsi="Nunito Sans" w:cs="Open Sans"/>
                    <w:lang w:val="en-US" w:eastAsia="ja-JP"/>
                  </w:rPr>
                  <w:t>that could happen if it isn’t implemented?</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rPr>
                    <w:lang w:val="en-CA"/>
                  </w:rPr>
                </w:pPr>
              </w:p>
              <w:p w:rsidR="004B6B37" w:rsidRPr="00EC74B0" w:rsidRDefault="004B6B37" w:rsidP="00886049">
                <w:pPr>
                  <w:pStyle w:val="None"/>
                  <w:numPr>
                    <w:ilvl w:val="0"/>
                    <w:numId w:val="0"/>
                  </w:numPr>
                  <w:spacing w:before="0" w:after="0"/>
                  <w:jc w:val="right"/>
                  <w:rPr>
                    <w:lang w:val="en-CA"/>
                  </w:rPr>
                </w:pPr>
                <w:r>
                  <w:rPr>
                    <w:lang w:val="en-CA"/>
                  </w:rPr>
                  <w:t>Evaluation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Evaluation date</w:t>
                </w:r>
                <w:r w:rsidRPr="00EC74B0">
                  <w:rPr>
                    <w:lang w:val="en-CA"/>
                  </w:rPr>
                  <w:t>: _______________</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pPr>
              </w:p>
              <w:p w:rsidR="004B6B37" w:rsidRPr="00EC74B0" w:rsidRDefault="004B6B37" w:rsidP="00886049">
                <w:pPr>
                  <w:pStyle w:val="None"/>
                  <w:numPr>
                    <w:ilvl w:val="0"/>
                    <w:numId w:val="0"/>
                  </w:numPr>
                  <w:spacing w:before="0" w:after="0"/>
                  <w:jc w:val="right"/>
                </w:pPr>
                <w:r>
                  <w:rPr>
                    <w:lang w:val="en-CA"/>
                  </w:rPr>
                  <w:t>Evaluation date</w:t>
                </w:r>
                <w:r w:rsidRPr="00EC74B0">
                  <w:rPr>
                    <w:lang w:val="en-CA"/>
                  </w:rPr>
                  <w:t>: _______________</w:t>
                </w:r>
              </w:p>
            </w:tc>
          </w:tr>
        </w:tbl>
        <w:p w:rsidR="004B6B37" w:rsidRDefault="004B6B37" w:rsidP="00963F9B">
          <w:pPr>
            <w:pStyle w:val="1-BODY"/>
          </w:pPr>
        </w:p>
        <w:p w:rsidR="004B6B37" w:rsidRDefault="004B6B37" w:rsidP="00963F9B">
          <w:pPr>
            <w:pStyle w:val="1-SUBHEADA"/>
          </w:pPr>
          <w:r>
            <w:t>Creating</w:t>
          </w:r>
        </w:p>
        <w:p w:rsidR="004B6B37" w:rsidRPr="00C27141" w:rsidRDefault="004B6B37" w:rsidP="00963F9B">
          <w:pPr>
            <w:pStyle w:val="1-BODY"/>
          </w:pPr>
          <w:r w:rsidRPr="00C27141">
            <w:t>How can you adapt the workshop material using insights from the evaluations to better meet your organization’s needs?</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1060"/>
            <w:gridCol w:w="8285"/>
          </w:tblGrid>
          <w:tr w:rsidR="004B6B37" w:rsidRPr="001F6084" w:rsidTr="00886049">
            <w:tc>
              <w:tcPr>
                <w:tcW w:w="9345" w:type="dxa"/>
                <w:gridSpan w:val="2"/>
                <w:shd w:val="clear" w:color="auto" w:fill="D9D9D9" w:themeFill="background1" w:themeFillShade="D9"/>
              </w:tcPr>
              <w:p w:rsidR="004B6B37" w:rsidRPr="00084867" w:rsidRDefault="004B6B37" w:rsidP="00886049">
                <w:pPr>
                  <w:rPr>
                    <w:rFonts w:ascii="Nunito Sans" w:eastAsiaTheme="minorEastAsia" w:hAnsi="Nunito Sans" w:cs="Open Sans"/>
                    <w:lang w:val="en-US" w:eastAsia="ja-JP"/>
                  </w:rPr>
                </w:pPr>
                <w:r w:rsidRPr="00084867">
                  <w:rPr>
                    <w:rFonts w:ascii="Nunito Sans" w:eastAsiaTheme="minorEastAsia" w:hAnsi="Nunito Sans" w:cs="Open Sans"/>
                    <w:lang w:val="en-US" w:eastAsia="ja-JP"/>
                  </w:rPr>
                  <w:t>How does the workshop material align with your organization’s goals? What steps will you take to maintain that alignment moving forward?</w:t>
                </w: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01</w:t>
                </w:r>
              </w:p>
            </w:tc>
            <w:tc>
              <w:tcPr>
                <w:tcW w:w="8841" w:type="dxa"/>
              </w:tcPr>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Default="004B6B37" w:rsidP="00886049">
                <w:pPr>
                  <w:pStyle w:val="None"/>
                  <w:numPr>
                    <w:ilvl w:val="0"/>
                    <w:numId w:val="0"/>
                  </w:numPr>
                  <w:spacing w:before="0" w:after="0"/>
                  <w:rPr>
                    <w:lang w:val="en-CA"/>
                  </w:rPr>
                </w:pPr>
              </w:p>
              <w:p w:rsidR="004B6B37" w:rsidRPr="001F6084" w:rsidRDefault="004B6B37" w:rsidP="00886049">
                <w:pPr>
                  <w:pStyle w:val="None"/>
                  <w:numPr>
                    <w:ilvl w:val="0"/>
                    <w:numId w:val="0"/>
                  </w:numPr>
                  <w:spacing w:before="0" w:after="0"/>
                  <w:rPr>
                    <w:lang w:val="en-CA"/>
                  </w:rPr>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02</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r w:rsidR="004B6B37" w:rsidRPr="001F6084" w:rsidTr="00886049">
            <w:tc>
              <w:tcPr>
                <w:tcW w:w="504" w:type="dxa"/>
                <w:shd w:val="clear" w:color="auto" w:fill="D9D9D9" w:themeFill="background1" w:themeFillShade="D9"/>
                <w:vAlign w:val="center"/>
              </w:tcPr>
              <w:p w:rsidR="004B6B37" w:rsidRPr="0027712D" w:rsidRDefault="004B6B37" w:rsidP="00886049">
                <w:pPr>
                  <w:pStyle w:val="None"/>
                  <w:numPr>
                    <w:ilvl w:val="0"/>
                    <w:numId w:val="0"/>
                  </w:numPr>
                  <w:spacing w:before="0" w:after="0"/>
                  <w:jc w:val="center"/>
                  <w:rPr>
                    <w:b/>
                    <w:bCs/>
                  </w:rPr>
                </w:pPr>
                <w:r w:rsidRPr="0027712D">
                  <w:rPr>
                    <w:b/>
                    <w:bCs/>
                  </w:rPr>
                  <w:t>03</w:t>
                </w:r>
              </w:p>
            </w:tc>
            <w:tc>
              <w:tcPr>
                <w:tcW w:w="8841" w:type="dxa"/>
              </w:tcPr>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Default="004B6B37" w:rsidP="00886049">
                <w:pPr>
                  <w:pStyle w:val="None"/>
                  <w:numPr>
                    <w:ilvl w:val="0"/>
                    <w:numId w:val="0"/>
                  </w:numPr>
                  <w:spacing w:before="0" w:after="0"/>
                </w:pPr>
              </w:p>
              <w:p w:rsidR="004B6B37" w:rsidRPr="001F6084" w:rsidRDefault="004B6B37" w:rsidP="00886049">
                <w:pPr>
                  <w:pStyle w:val="None"/>
                  <w:numPr>
                    <w:ilvl w:val="0"/>
                    <w:numId w:val="0"/>
                  </w:numPr>
                  <w:spacing w:before="0" w:after="0"/>
                </w:pPr>
              </w:p>
            </w:tc>
          </w:tr>
        </w:tbl>
        <w:p w:rsidR="004B6B37" w:rsidRPr="00737622" w:rsidRDefault="004B6B37" w:rsidP="00737622">
          <w:pPr>
            <w:pStyle w:val="1-BODY"/>
          </w:pPr>
          <w:r>
            <w:rPr>
              <w:bdr w:val="none" w:sz="0" w:space="0" w:color="auto" w:frame="1"/>
            </w:rPr>
            <w:br w:type="page"/>
          </w:r>
        </w:p>
        <w:p w:rsidR="004B6B37" w:rsidRPr="001F6084" w:rsidRDefault="004B6B37" w:rsidP="00963F9B">
          <w:pPr>
            <w:pStyle w:val="1-SECTIONHEADING"/>
            <w:rPr>
              <w:bdr w:val="none" w:sz="0" w:space="0" w:color="auto" w:frame="1"/>
              <w:lang w:val="en-CA"/>
            </w:rPr>
          </w:pPr>
          <w:r>
            <w:rPr>
              <w:bdr w:val="none" w:sz="0" w:space="0" w:color="auto" w:frame="1"/>
              <w:lang w:val="en-CA"/>
            </w:rPr>
            <w:t>ACHIEVE</w:t>
          </w:r>
          <w:r w:rsidRPr="001F6084">
            <w:rPr>
              <w:bdr w:val="none" w:sz="0" w:space="0" w:color="auto" w:frame="1"/>
              <w:lang w:val="en-CA"/>
            </w:rPr>
            <w:t xml:space="preserve"> Workshops and Services</w:t>
          </w:r>
        </w:p>
        <w:p w:rsidR="004B6B37" w:rsidRPr="001F6084" w:rsidRDefault="004B6B37" w:rsidP="00963F9B">
          <w:pPr>
            <w:pStyle w:val="1-SUBHEADA"/>
            <w:rPr>
              <w:rFonts w:eastAsia="Arial Unicode MS"/>
              <w:bdr w:val="none" w:sz="0" w:space="0" w:color="auto" w:frame="1"/>
            </w:rPr>
          </w:pPr>
          <w:bookmarkStart w:id="8" w:name="_Hlk45004533"/>
          <w:r w:rsidRPr="001F6084">
            <w:t>training</w:t>
          </w:r>
        </w:p>
        <w:p w:rsidR="004B6B37" w:rsidRDefault="004B6B37" w:rsidP="00963F9B">
          <w:pPr>
            <w:pStyle w:val="1-BODY"/>
            <w:rPr>
              <w:bdr w:val="none" w:sz="0" w:space="0" w:color="auto" w:frame="1"/>
            </w:rPr>
          </w:pPr>
          <w:r w:rsidRPr="001F6084">
            <w:rPr>
              <w:bdr w:val="none" w:sz="0" w:space="0" w:color="auto" w:frame="1"/>
            </w:rPr>
            <w:t>Explore a wide range training topics, each available in a variety of formats to suit your learning needs. Visit achievecentre.com to explore everything we have to offer or contact us if you have</w:t>
          </w:r>
          <w:r>
            <w:rPr>
              <w:rFonts w:eastAsia="Times New Roman" w:cs="Arial"/>
              <w:bdr w:val="nil"/>
              <w:lang w:eastAsia="en-CA"/>
            </w:rPr>
            <w:t xml:space="preserve"> </w:t>
          </w:r>
          <w:r w:rsidRPr="001F6084">
            <w:rPr>
              <w:bdr w:val="none" w:sz="0" w:space="0" w:color="auto" w:frame="1"/>
            </w:rPr>
            <w:t>any questions (</w:t>
          </w:r>
          <w:r w:rsidRPr="008401C0">
            <w:rPr>
              <w:bdr w:val="none" w:sz="0" w:space="0" w:color="auto" w:frame="1"/>
            </w:rPr>
            <w:t>info@achievecentre.com</w:t>
          </w:r>
          <w:r w:rsidRPr="001F6084">
            <w:rPr>
              <w:bdr w:val="none" w:sz="0" w:space="0" w:color="auto" w:frame="1"/>
            </w:rPr>
            <w:t>).</w:t>
          </w:r>
        </w:p>
        <w:p w:rsidR="004B6B37" w:rsidRPr="001F6084" w:rsidRDefault="004B6B37" w:rsidP="00963F9B">
          <w:pPr>
            <w:pStyle w:val="1-BULLETS"/>
          </w:pPr>
          <w:r w:rsidRPr="001F6084">
            <w:rPr>
              <w:b/>
              <w:bCs/>
            </w:rPr>
            <w:t xml:space="preserve">Private </w:t>
          </w:r>
          <w:r>
            <w:rPr>
              <w:b/>
              <w:bCs/>
            </w:rPr>
            <w:t>t</w:t>
          </w:r>
          <w:r w:rsidRPr="001F6084">
            <w:rPr>
              <w:b/>
              <w:bCs/>
            </w:rPr>
            <w:t>raining:</w:t>
          </w:r>
          <w:r w:rsidRPr="001F6084">
            <w:t xml:space="preserve"> Personalized training at your location, on your schedule.</w:t>
          </w:r>
        </w:p>
        <w:p w:rsidR="004B6B37" w:rsidRPr="001F6084" w:rsidRDefault="004B6B37" w:rsidP="00963F9B">
          <w:pPr>
            <w:pStyle w:val="1-BULLETS"/>
            <w:rPr>
              <w:lang w:val="en-CA"/>
            </w:rPr>
          </w:pPr>
          <w:r w:rsidRPr="001F6084">
            <w:rPr>
              <w:b/>
              <w:bCs/>
              <w:lang w:val="en-CA"/>
            </w:rPr>
            <w:t>Train-the-</w:t>
          </w:r>
          <w:r>
            <w:rPr>
              <w:b/>
              <w:bCs/>
              <w:lang w:val="en-CA"/>
            </w:rPr>
            <w:t>t</w:t>
          </w:r>
          <w:r w:rsidRPr="001F6084">
            <w:rPr>
              <w:b/>
              <w:bCs/>
              <w:lang w:val="en-CA"/>
            </w:rPr>
            <w:t>rainer:</w:t>
          </w:r>
          <w:r w:rsidRPr="001F6084">
            <w:rPr>
              <w:lang w:val="en-CA"/>
            </w:rPr>
            <w:t xml:space="preserve"> Certify one of your staff members to deliver a</w:t>
          </w:r>
          <w:r>
            <w:rPr>
              <w:lang w:val="en-CA"/>
            </w:rPr>
            <w:t>n ACHIEVE workshop</w:t>
          </w:r>
          <w:r w:rsidRPr="001F6084">
            <w:rPr>
              <w:lang w:val="en-CA"/>
            </w:rPr>
            <w:t xml:space="preserve"> as many times as you need in your own organization.</w:t>
          </w:r>
        </w:p>
        <w:p w:rsidR="004B6B37" w:rsidRPr="001F6084" w:rsidRDefault="004B6B37" w:rsidP="00963F9B">
          <w:pPr>
            <w:pStyle w:val="1-BULLETS"/>
            <w:rPr>
              <w:lang w:val="en-CA"/>
            </w:rPr>
          </w:pPr>
          <w:r w:rsidRPr="001F6084">
            <w:rPr>
              <w:b/>
              <w:bCs/>
              <w:lang w:val="en-CA"/>
            </w:rPr>
            <w:t xml:space="preserve">Public </w:t>
          </w:r>
          <w:r>
            <w:rPr>
              <w:b/>
              <w:bCs/>
              <w:lang w:val="en-CA"/>
            </w:rPr>
            <w:t>w</w:t>
          </w:r>
          <w:r w:rsidRPr="001F6084">
            <w:rPr>
              <w:b/>
              <w:bCs/>
              <w:lang w:val="en-CA"/>
            </w:rPr>
            <w:t>orkshops:</w:t>
          </w:r>
          <w:r w:rsidRPr="001F6084">
            <w:rPr>
              <w:lang w:val="en-CA"/>
            </w:rPr>
            <w:t xml:space="preserve"> Hands-on training from one of our experienced facilitators, offered virtually or in person.</w:t>
          </w:r>
        </w:p>
        <w:p w:rsidR="004B6B37" w:rsidRPr="001F6084" w:rsidRDefault="004B6B37" w:rsidP="00963F9B">
          <w:pPr>
            <w:pStyle w:val="1-BULLETS"/>
            <w:rPr>
              <w:lang w:val="en-CA"/>
            </w:rPr>
          </w:pPr>
          <w:r w:rsidRPr="001F6084">
            <w:rPr>
              <w:b/>
              <w:bCs/>
              <w:lang w:val="en-CA"/>
            </w:rPr>
            <w:t>On-</w:t>
          </w:r>
          <w:r>
            <w:rPr>
              <w:b/>
              <w:bCs/>
              <w:lang w:val="en-CA"/>
            </w:rPr>
            <w:t>d</w:t>
          </w:r>
          <w:r w:rsidRPr="001F6084">
            <w:rPr>
              <w:b/>
              <w:bCs/>
              <w:lang w:val="en-CA"/>
            </w:rPr>
            <w:t xml:space="preserve">emand </w:t>
          </w:r>
          <w:r>
            <w:rPr>
              <w:b/>
              <w:bCs/>
              <w:lang w:val="en-CA"/>
            </w:rPr>
            <w:t>v</w:t>
          </w:r>
          <w:r w:rsidRPr="001F6084">
            <w:rPr>
              <w:b/>
              <w:bCs/>
              <w:lang w:val="en-CA"/>
            </w:rPr>
            <w:t xml:space="preserve">ideo </w:t>
          </w:r>
          <w:r>
            <w:rPr>
              <w:b/>
              <w:bCs/>
              <w:lang w:val="en-CA"/>
            </w:rPr>
            <w:t>t</w:t>
          </w:r>
          <w:r w:rsidRPr="001F6084">
            <w:rPr>
              <w:b/>
              <w:bCs/>
              <w:lang w:val="en-CA"/>
            </w:rPr>
            <w:t>raining:</w:t>
          </w:r>
          <w:r w:rsidRPr="001F6084">
            <w:rPr>
              <w:lang w:val="en-CA"/>
            </w:rPr>
            <w:t xml:space="preserve"> Recordings of our workshops and webinars that you can watch anywhere, anytime.</w:t>
          </w:r>
        </w:p>
        <w:p w:rsidR="004B6B37" w:rsidRPr="001F6084" w:rsidRDefault="004B6B37" w:rsidP="00963F9B">
          <w:pPr>
            <w:pStyle w:val="1-BULLETS"/>
            <w:rPr>
              <w:lang w:val="en-CA"/>
            </w:rPr>
          </w:pPr>
          <w:r w:rsidRPr="001F6084">
            <w:rPr>
              <w:b/>
              <w:bCs/>
              <w:lang w:val="en-CA"/>
            </w:rPr>
            <w:t xml:space="preserve">Member </w:t>
          </w:r>
          <w:r>
            <w:rPr>
              <w:b/>
              <w:bCs/>
              <w:lang w:val="en-CA"/>
            </w:rPr>
            <w:t>p</w:t>
          </w:r>
          <w:r w:rsidRPr="001F6084">
            <w:rPr>
              <w:b/>
              <w:bCs/>
              <w:lang w:val="en-CA"/>
            </w:rPr>
            <w:t xml:space="preserve">lan </w:t>
          </w:r>
          <w:r>
            <w:rPr>
              <w:b/>
              <w:bCs/>
              <w:lang w:val="en-CA"/>
            </w:rPr>
            <w:t>s</w:t>
          </w:r>
          <w:r w:rsidRPr="001F6084">
            <w:rPr>
              <w:b/>
              <w:bCs/>
              <w:lang w:val="en-CA"/>
            </w:rPr>
            <w:t>ubscription</w:t>
          </w:r>
          <w:r>
            <w:rPr>
              <w:b/>
              <w:bCs/>
              <w:lang w:val="en-CA"/>
            </w:rPr>
            <w:t>s</w:t>
          </w:r>
          <w:r w:rsidRPr="001F6084">
            <w:rPr>
              <w:b/>
              <w:bCs/>
              <w:lang w:val="en-CA"/>
            </w:rPr>
            <w:t>:</w:t>
          </w:r>
          <w:r w:rsidRPr="001F6084">
            <w:rPr>
              <w:lang w:val="en-CA"/>
            </w:rPr>
            <w:t xml:space="preserve"> Unlimited access to our entire webinar library, as well as exclusive discounts on our training and resources.</w:t>
          </w:r>
        </w:p>
        <w:p w:rsidR="004B6B37" w:rsidRPr="001F6084" w:rsidRDefault="004B6B37" w:rsidP="00963F9B">
          <w:pPr>
            <w:pStyle w:val="1-BODY"/>
            <w:rPr>
              <w:lang w:val="en-US"/>
            </w:rPr>
          </w:pPr>
        </w:p>
        <w:bookmarkEnd w:id="8"/>
        <w:p w:rsidR="004B6B37" w:rsidRPr="001F6084" w:rsidRDefault="004B6B37" w:rsidP="00963F9B">
          <w:pPr>
            <w:pStyle w:val="1-SUBHEADA"/>
            <w:rPr>
              <w:rFonts w:eastAsia="Cambria"/>
              <w:bdr w:val="none" w:sz="0" w:space="0" w:color="auto" w:frame="1"/>
            </w:rPr>
          </w:pPr>
          <w:r>
            <w:rPr>
              <w:rFonts w:eastAsia="Cambria"/>
            </w:rPr>
            <w:t>Consulting</w:t>
          </w:r>
        </w:p>
        <w:p w:rsidR="004B6B37" w:rsidRDefault="004B6B37" w:rsidP="00963F9B">
          <w:pPr>
            <w:pStyle w:val="1-BODY"/>
            <w:rPr>
              <w:bdr w:val="none" w:sz="0" w:space="0" w:color="auto" w:frame="1"/>
            </w:rPr>
          </w:pPr>
          <w:r w:rsidRPr="00BA75B9">
            <w:rPr>
              <w:bdr w:val="none" w:sz="0" w:space="0" w:color="auto" w:frame="1"/>
            </w:rPr>
            <w:t>Our consulting services can help you create workplaces where people love to be. Through coaching, facilitation, mediation, succession and strategic planning, or workplace climate assessments, we can help you discover your strengths and support your organization as it evolves.</w:t>
          </w:r>
        </w:p>
        <w:p w:rsidR="004B6B37" w:rsidRPr="001F6084" w:rsidRDefault="004B6B37" w:rsidP="00963F9B">
          <w:pPr>
            <w:pStyle w:val="1-BODY"/>
            <w:rPr>
              <w:bdr w:val="none" w:sz="0" w:space="0" w:color="auto" w:frame="1"/>
            </w:rPr>
          </w:pPr>
        </w:p>
        <w:p w:rsidR="004B6B37" w:rsidRPr="001F6084" w:rsidRDefault="004B6B37" w:rsidP="00963F9B">
          <w:pPr>
            <w:pStyle w:val="1-SUBHEADA"/>
            <w:rPr>
              <w:bdr w:val="none" w:sz="0" w:space="0" w:color="auto" w:frame="1"/>
            </w:rPr>
          </w:pPr>
          <w:r w:rsidRPr="001F6084">
            <w:rPr>
              <w:bdr w:val="none" w:sz="0" w:space="0" w:color="auto" w:frame="1"/>
            </w:rPr>
            <w:t xml:space="preserve">Free </w:t>
          </w:r>
          <w:r w:rsidRPr="001F6084">
            <w:t>Resources</w:t>
          </w:r>
        </w:p>
        <w:p w:rsidR="004B6B37" w:rsidRDefault="004B6B37" w:rsidP="00963F9B">
          <w:pPr>
            <w:pStyle w:val="1-BODY"/>
            <w:rPr>
              <w:lang w:eastAsia="en-CA"/>
            </w:rPr>
          </w:pPr>
          <w:r w:rsidRPr="001F6084">
            <w:rPr>
              <w:lang w:eastAsia="en-CA"/>
            </w:rPr>
            <w:t xml:space="preserve">Visit </w:t>
          </w:r>
          <w:r>
            <w:rPr>
              <w:lang w:eastAsia="en-CA"/>
            </w:rPr>
            <w:t>achievecentre</w:t>
          </w:r>
          <w:r w:rsidRPr="001F6084">
            <w:rPr>
              <w:lang w:eastAsia="en-CA"/>
            </w:rPr>
            <w:t xml:space="preserve">.com to check out </w:t>
          </w:r>
          <w:r w:rsidRPr="001F6084">
            <w:t>our</w:t>
          </w:r>
          <w:r w:rsidRPr="001F6084">
            <w:rPr>
              <w:lang w:eastAsia="en-CA"/>
            </w:rPr>
            <w:t xml:space="preserve"> free </w:t>
          </w:r>
          <w:r w:rsidRPr="001F6084">
            <w:t>resources</w:t>
          </w:r>
          <w:r w:rsidRPr="001F6084">
            <w:rPr>
              <w:lang w:eastAsia="en-CA"/>
            </w:rPr>
            <w:t xml:space="preserve">, including a complimentary webinar, printable handouts, </w:t>
          </w:r>
          <w:r w:rsidRPr="001F6084">
            <w:t>audio</w:t>
          </w:r>
          <w:r w:rsidRPr="001F6084">
            <w:rPr>
              <w:lang w:eastAsia="en-CA"/>
            </w:rPr>
            <w:t xml:space="preserve"> exercises, and </w:t>
          </w:r>
          <w:r>
            <w:rPr>
              <w:lang w:eastAsia="en-CA"/>
            </w:rPr>
            <w:t>more</w:t>
          </w:r>
          <w:r w:rsidRPr="001F6084">
            <w:rPr>
              <w:lang w:eastAsia="en-CA"/>
            </w:rPr>
            <w:t>. We also have a regular podcast and blog.</w:t>
          </w:r>
        </w:p>
        <w:p w:rsidR="004B6B37" w:rsidRPr="001F6084" w:rsidRDefault="004B6B37" w:rsidP="00963F9B">
          <w:pPr>
            <w:pStyle w:val="1-BODY"/>
            <w:rPr>
              <w:lang w:eastAsia="en-CA"/>
            </w:rPr>
          </w:pPr>
        </w:p>
        <w:p w:rsidR="004B6B37" w:rsidRPr="001F6084" w:rsidRDefault="004B6B37" w:rsidP="00963F9B">
          <w:pPr>
            <w:pStyle w:val="1-BODY"/>
          </w:pPr>
          <w:r w:rsidRPr="001F6084">
            <w:rPr>
              <w:noProof/>
            </w:rPr>
            <mc:AlternateContent>
              <mc:Choice Requires="wps">
                <w:drawing>
                  <wp:anchor distT="45720" distB="45720" distL="114300" distR="114300" simplePos="0" relativeHeight="251736064" behindDoc="0" locked="0" layoutInCell="1" allowOverlap="1" wp14:anchorId="35DDC6A3" wp14:editId="181A2ADE">
                    <wp:simplePos x="0" y="0"/>
                    <wp:positionH relativeFrom="margin">
                      <wp:align>right</wp:align>
                    </wp:positionH>
                    <wp:positionV relativeFrom="paragraph">
                      <wp:posOffset>15113</wp:posOffset>
                    </wp:positionV>
                    <wp:extent cx="5949315" cy="658368"/>
                    <wp:effectExtent l="0" t="0" r="0" b="8890"/>
                    <wp:wrapNone/>
                    <wp:docPr id="531068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315" cy="658368"/>
                            </a:xfrm>
                            <a:prstGeom prst="roundRect">
                              <a:avLst/>
                            </a:prstGeom>
                            <a:solidFill>
                              <a:schemeClr val="bg1">
                                <a:lumMod val="85000"/>
                              </a:schemeClr>
                            </a:solidFill>
                            <a:ln w="9525">
                              <a:noFill/>
                              <a:miter lim="800000"/>
                              <a:headEnd/>
                              <a:tailEnd/>
                            </a:ln>
                          </wps:spPr>
                          <wps:txbx>
                            <w:txbxContent>
                              <w:p w:rsidR="004B6B37" w:rsidRPr="002B5BD5" w:rsidRDefault="004B6B37" w:rsidP="00313E06">
                                <w:pPr>
                                  <w:pStyle w:val="1-CALLOUTTEXT"/>
                                  <w:spacing w:after="120"/>
                                </w:pPr>
                                <w:r w:rsidRPr="002B5BD5">
                                  <w:t>Sign up for our newsletter to stay up to date on everything we have to offer!</w:t>
                                </w:r>
                              </w:p>
                              <w:p w:rsidR="004B6B37" w:rsidRPr="000F6734" w:rsidRDefault="004B6B37" w:rsidP="00D66CDF">
                                <w:pPr>
                                  <w:pStyle w:val="1-CALLOUTTEXT"/>
                                </w:pPr>
                                <w:r w:rsidRPr="000F6734">
                                  <w:t>ACHIEVECENTRE.COM/NEWSLETTER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5DDC6A3" id="_x0000_s1028" style="position:absolute;margin-left:417.25pt;margin-top:1.2pt;width:468.45pt;height:51.85pt;z-index:2517360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" fillcolor="#d8d8d8 [2732]" stroked="f">
                    <v:stroke joinstyle="miter"/>
                    <v:textbox>
                      <w:txbxContent>
                        <w:p w:rsidR="004B6B37" w:rsidRPr="002B5BD5" w:rsidRDefault="004B6B37" w:rsidP="00313E06">
                          <w:pPr>
                            <w:pStyle w:val="1-CALLOUTTEXT"/>
                            <w:spacing w:after="120"/>
                          </w:pPr>
                          <w:r w:rsidRPr="002B5BD5">
                            <w:t>Sign up for our newsletter to stay up to date on everything we have to offer!</w:t>
                          </w:r>
                        </w:p>
                        <w:p w:rsidR="004B6B37" w:rsidRPr="000F6734" w:rsidRDefault="004B6B37" w:rsidP="00D66CDF">
                          <w:pPr>
                            <w:pStyle w:val="1-CALLOUTTEXT"/>
                          </w:pPr>
                          <w:r w:rsidRPr="000F6734">
                            <w:t>ACHIEVECENTRE.COM/NEWSLETTER</w:t>
                          </w:r>
                        </w:p>
                      </w:txbxContent>
                    </v:textbox>
                    <w10:wrap anchorx="margin"/>
                  </v:roundrect>
                </w:pict>
              </mc:Fallback>
            </mc:AlternateContent>
          </w:r>
          <w:r w:rsidRPr="001F6084">
            <w:br w:type="page"/>
          </w:r>
        </w:p>
        <w:bookmarkEnd w:id="6"/>
        <w:bookmarkEnd w:id="7"/>
        <w:p w:rsidR="004B6B37" w:rsidRPr="001F6084" w:rsidRDefault="004B6B37" w:rsidP="00963F9B">
          <w:pPr>
            <w:pStyle w:val="1-SECTIONHEADING"/>
            <w:rPr>
              <w:lang w:val="en-CA"/>
            </w:rPr>
          </w:pPr>
          <w:r w:rsidRPr="001F6084">
            <w:rPr>
              <w:lang w:val="en-CA"/>
            </w:rPr>
            <w:t>Workshop Evaluation Form</w:t>
          </w:r>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1276"/>
            <w:gridCol w:w="567"/>
            <w:gridCol w:w="422"/>
            <w:gridCol w:w="339"/>
            <w:gridCol w:w="15"/>
            <w:gridCol w:w="324"/>
            <w:gridCol w:w="169"/>
            <w:gridCol w:w="170"/>
            <w:gridCol w:w="339"/>
            <w:gridCol w:w="342"/>
          </w:tblGrid>
          <w:tr w:rsidR="004B6B37" w:rsidRPr="00461754" w:rsidTr="007E4611">
            <w:trPr>
              <w:trHeight w:val="459"/>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rPr>
                    <w:color w:val="D9D9D9" w:themeColor="background1" w:themeShade="D9"/>
                    <w:lang w:val="en-CA"/>
                  </w:rPr>
                </w:pPr>
              </w:p>
            </w:tc>
            <w:tc>
              <w:tcPr>
                <w:tcW w:w="1843" w:type="dxa"/>
                <w:gridSpan w:val="2"/>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8"/>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lang w:val="en-CA"/>
                  </w:rPr>
                </w:pPr>
              </w:p>
            </w:tc>
          </w:tr>
          <w:tr w:rsidR="004B6B37" w:rsidRPr="00461754"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rsidR="004B6B37" w:rsidRPr="007E4611" w:rsidRDefault="004B6B37" w:rsidP="00413DFC">
                <w:pPr>
                  <w:pStyle w:val="None"/>
                  <w:numPr>
                    <w:ilvl w:val="0"/>
                    <w:numId w:val="0"/>
                  </w:numPr>
                  <w:spacing w:before="0" w:after="0"/>
                  <w:jc w:val="center"/>
                  <w:rPr>
                    <w:sz w:val="22"/>
                    <w:szCs w:val="22"/>
                    <w:lang w:val="en-CA"/>
                  </w:rPr>
                </w:pPr>
                <w:r w:rsidRPr="007E4611">
                  <w:rPr>
                    <w:sz w:val="22"/>
                    <w:szCs w:val="22"/>
                    <w:lang w:val="en-CA"/>
                  </w:rPr>
                  <w:t>Place an “X” in the box that best represents your rating for each statement.</w:t>
                </w:r>
              </w:p>
              <w:p w:rsidR="004B6B37" w:rsidRPr="007E4611" w:rsidRDefault="004B6B37" w:rsidP="00413DFC">
                <w:pPr>
                  <w:pStyle w:val="None"/>
                  <w:numPr>
                    <w:ilvl w:val="0"/>
                    <w:numId w:val="0"/>
                  </w:numPr>
                  <w:spacing w:before="0" w:after="0"/>
                  <w:jc w:val="center"/>
                  <w:rPr>
                    <w:i/>
                    <w:iCs/>
                    <w:color w:val="D9D9D9" w:themeColor="background1" w:themeShade="D9"/>
                    <w:sz w:val="22"/>
                    <w:szCs w:val="22"/>
                    <w:lang w:val="en-CA"/>
                  </w:rPr>
                </w:pPr>
                <w:r w:rsidRPr="007E4611">
                  <w:rPr>
                    <w:i/>
                    <w:iCs/>
                    <w:sz w:val="22"/>
                    <w:szCs w:val="22"/>
                    <w:lang w:val="en-CA"/>
                  </w:rPr>
                  <w:t>1 = Unsatisfactory | 2 = Below average | 3 = Average | 4 = Good | 5 = Excellent</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workshop’s learning objectives were met.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03</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information was current and relevant.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04</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05</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06</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met my expectations.</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07</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workshop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08</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held my interest and attention.</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09</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knew a lot about the topic.</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10</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facilitator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11</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registration process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12</w:t>
                </w:r>
              </w:p>
            </w:tc>
            <w:tc>
              <w:tcPr>
                <w:tcW w:w="7086" w:type="dxa"/>
                <w:gridSpan w:val="8"/>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My requests for accommodation were met (if applicable).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tcBorders>
                  <w:bottom w:val="single" w:sz="8" w:space="0" w:color="D9D9D9" w:themeColor="background1" w:themeShade="D9"/>
                </w:tcBorders>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13</w:t>
                </w:r>
              </w:p>
            </w:tc>
            <w:tc>
              <w:tcPr>
                <w:tcW w:w="7086" w:type="dxa"/>
                <w:gridSpan w:val="8"/>
                <w:tcBorders>
                  <w:bottom w:val="single" w:sz="8" w:space="0" w:color="D9D9D9" w:themeColor="background1" w:themeShade="D9"/>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4"/>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1706367911"/>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447822856"/>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No</w:t>
                </w: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What were the strengths of this workshop?</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How could this workshop be improved?</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Additional comments:</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rPr>
              <w:trHeight w:val="87"/>
            </w:trPr>
            <w:tc>
              <w:tcPr>
                <w:tcW w:w="6658" w:type="dxa"/>
                <w:gridSpan w:val="7"/>
                <w:shd w:val="clear" w:color="auto" w:fill="D9D9D9" w:themeFill="background1" w:themeFillShade="D9"/>
                <w:vAlign w:val="center"/>
              </w:tcPr>
              <w:p w:rsidR="004B6B37" w:rsidRPr="00461754" w:rsidRDefault="004B6B37" w:rsidP="00413DFC">
                <w:pPr>
                  <w:pStyle w:val="None"/>
                  <w:numPr>
                    <w:ilvl w:val="0"/>
                    <w:numId w:val="0"/>
                  </w:numPr>
                  <w:spacing w:before="0" w:after="0"/>
                  <w:rPr>
                    <w:lang w:val="en-CA"/>
                  </w:rPr>
                </w:pPr>
                <w:r w:rsidRPr="00461754">
                  <w:rPr>
                    <w:lang w:val="en-CA"/>
                  </w:rPr>
                  <w:t xml:space="preserve">Can </w:t>
                </w:r>
                <w:r>
                  <w:rPr>
                    <w:lang w:val="en-CA"/>
                  </w:rPr>
                  <w:t>ACHIEVE</w:t>
                </w:r>
                <w:r w:rsidRPr="00461754">
                  <w:rPr>
                    <w:lang w:val="en-CA"/>
                  </w:rPr>
                  <w:t xml:space="preserve"> use your comments in promotional material?</w:t>
                </w:r>
              </w:p>
            </w:tc>
            <w:tc>
              <w:tcPr>
                <w:tcW w:w="1343" w:type="dxa"/>
                <w:gridSpan w:val="4"/>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250003494"/>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344" w:type="dxa"/>
                <w:gridSpan w:val="5"/>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138230971"/>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6658" w:type="dxa"/>
                <w:gridSpan w:val="7"/>
                <w:tcBorders>
                  <w:bottom w:val="single" w:sz="8" w:space="0" w:color="808080" w:themeColor="background1" w:themeShade="80"/>
                </w:tcBorders>
                <w:shd w:val="clear" w:color="auto" w:fill="D9D9D9" w:themeFill="background1" w:themeFillShade="D9"/>
                <w:vAlign w:val="center"/>
              </w:tcPr>
              <w:p w:rsidR="004B6B37" w:rsidRPr="00461754" w:rsidRDefault="004B6B37" w:rsidP="00413DFC">
                <w:pPr>
                  <w:pStyle w:val="1-BODY"/>
                  <w:spacing w:after="0"/>
                  <w:rPr>
                    <w:lang w:val="en-CA"/>
                  </w:rPr>
                </w:pPr>
                <w:r w:rsidRPr="00461754">
                  <w:rPr>
                    <w:lang w:val="en-CA"/>
                  </w:rPr>
                  <w:t>Want to join our email newsletter?</w:t>
                </w:r>
              </w:p>
            </w:tc>
            <w:tc>
              <w:tcPr>
                <w:tcW w:w="1343" w:type="dxa"/>
                <w:gridSpan w:val="4"/>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966388951"/>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344" w:type="dxa"/>
                <w:gridSpan w:val="5"/>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313707223"/>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rsidR="004B6B37" w:rsidRPr="00461754" w:rsidRDefault="004B6B37"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4B6B37" w:rsidRPr="00461754"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988"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1749"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rsidR="004B6B37" w:rsidRPr="00461754" w:rsidRDefault="004B6B37" w:rsidP="00413DFC">
                <w:pPr>
                  <w:pStyle w:val="None"/>
                  <w:numPr>
                    <w:ilvl w:val="0"/>
                    <w:numId w:val="0"/>
                  </w:numPr>
                  <w:tabs>
                    <w:tab w:val="left" w:pos="1034"/>
                  </w:tabs>
                  <w:spacing w:before="0" w:after="0"/>
                  <w:rPr>
                    <w:lang w:val="en-CA"/>
                  </w:rPr>
                </w:pPr>
              </w:p>
            </w:tc>
            <w:tc>
              <w:tcPr>
                <w:tcW w:w="1822"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Position:</w:t>
                </w:r>
              </w:p>
            </w:tc>
            <w:tc>
              <w:tcPr>
                <w:tcW w:w="2687" w:type="dxa"/>
                <w:gridSpan w:val="9"/>
                <w:vAlign w:val="center"/>
              </w:tcPr>
              <w:p w:rsidR="004B6B37" w:rsidRPr="00461754" w:rsidRDefault="004B6B37" w:rsidP="00413DFC">
                <w:pPr>
                  <w:pStyle w:val="None"/>
                  <w:numPr>
                    <w:ilvl w:val="0"/>
                    <w:numId w:val="0"/>
                  </w:numPr>
                  <w:tabs>
                    <w:tab w:val="left" w:pos="1034"/>
                  </w:tabs>
                  <w:spacing w:before="0" w:after="0"/>
                  <w:rPr>
                    <w:lang w:val="en-CA"/>
                  </w:rPr>
                </w:pPr>
              </w:p>
            </w:tc>
          </w:tr>
        </w:tbl>
        <w:p w:rsidR="004B6B37" w:rsidRDefault="004B6B37" w:rsidP="00963F9B">
          <w:pPr>
            <w:spacing w:line="259" w:lineRule="auto"/>
            <w:jc w:val="both"/>
            <w:rPr>
              <w:rFonts w:ascii="Nunito Sans" w:hAnsi="Nunito Sans" w:cs="Open Sans"/>
              <w:lang w:eastAsia="ja-JP"/>
            </w:rPr>
          </w:pPr>
        </w:p>
        <w:p w:rsidR="004B6B37" w:rsidRPr="001F6084" w:rsidRDefault="004B6B37" w:rsidP="00963F9B">
          <w:pPr>
            <w:spacing w:line="259" w:lineRule="auto"/>
            <w:jc w:val="both"/>
            <w:rPr>
              <w:rFonts w:ascii="Nunito Sans" w:hAnsi="Nunito Sans" w:cs="Open Sans"/>
              <w:lang w:eastAsia="ja-JP"/>
            </w:rPr>
            <w:sectPr w:rsidR="004B6B37" w:rsidRPr="001F6084" w:rsidSect="004B6B37">
              <w:footerReference w:type="even" r:id="rId10"/>
              <w:footerReference w:type="default" r:id="rId11"/>
              <w:pgSz w:w="12240" w:h="15840" w:code="1"/>
              <w:pgMar w:top="1440" w:right="1440" w:bottom="1440" w:left="1440" w:header="709" w:footer="709" w:gutter="0"/>
              <w:cols w:space="720"/>
              <w:docGrid w:linePitch="326"/>
            </w:sectPr>
          </w:pPr>
        </w:p>
        <w:p w:rsidR="004B6B37" w:rsidRPr="007E4611" w:rsidRDefault="004B6B37" w:rsidP="007E4611">
          <w:pPr>
            <w:pStyle w:val="1-BODY"/>
          </w:pPr>
          <w:bookmarkStart w:id="9" w:name="_Hlk83713552"/>
          <w:r w:rsidRPr="001F6084">
            <w:rPr>
              <w:noProof/>
            </w:rPr>
            <mc:AlternateContent>
              <mc:Choice Requires="wps">
                <w:drawing>
                  <wp:anchor distT="45720" distB="45720" distL="114300" distR="114300" simplePos="0" relativeHeight="251737088" behindDoc="0" locked="0" layoutInCell="1" allowOverlap="1" wp14:anchorId="3EEB3D59" wp14:editId="619D49BC">
                    <wp:simplePos x="0" y="0"/>
                    <wp:positionH relativeFrom="margin">
                      <wp:align>center</wp:align>
                    </wp:positionH>
                    <wp:positionV relativeFrom="margin">
                      <wp:align>center</wp:align>
                    </wp:positionV>
                    <wp:extent cx="4638040" cy="571500"/>
                    <wp:effectExtent l="0" t="0" r="0" b="0"/>
                    <wp:wrapNone/>
                    <wp:docPr id="515927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chemeClr val="bg1">
                                <a:lumMod val="85000"/>
                              </a:schemeClr>
                            </a:solidFill>
                            <a:ln w="9525">
                              <a:noFill/>
                              <a:miter lim="800000"/>
                              <a:headEnd/>
                              <a:tailEnd/>
                            </a:ln>
                          </wps:spPr>
                          <wps:txbx>
                            <w:txbxContent>
                              <w:p w:rsidR="004B6B37" w:rsidRDefault="004B6B37" w:rsidP="00963F9B">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63F9B">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EEB3D59" id="_x0000_s1029" style="position:absolute;margin-left:0;margin-top:0;width:365.2pt;height:45pt;z-index:251737088;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" fillcolor="#d8d8d8 [2732]" stroked="f">
                    <v:stroke joinstyle="miter"/>
                    <v:textbox>
                      <w:txbxContent>
                        <w:p w:rsidR="004B6B37" w:rsidRDefault="004B6B37" w:rsidP="00963F9B">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63F9B">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9"/>
        </w:p>
        <w:p w:rsidR="004A3C8C" w:rsidRDefault="004A3C8C"/>
      </w:docPartBody>
    </w:docPart>
    <w:docPart>
      <w:docPartPr>
        <w:name w:val="Cobranded Workshop Back-Matter"/>
        <w:style w:val="1-SECTION HEADING"/>
        <w:category>
          <w:name w:val="Manual Front/Back Matter"/>
          <w:gallery w:val="docParts"/>
        </w:category>
        <w:behaviors>
          <w:behavior w:val="content"/>
        </w:behaviors>
        <w:guid w:val="{0DA302A4-50EC-44EB-B34F-BA1686075AD0}"/>
      </w:docPartPr>
      <w:docPartBody>
        <w:p w:rsidR="004B6B37" w:rsidRPr="00BB41BC" w:rsidRDefault="004B6B37" w:rsidP="00900E87">
          <w:pPr>
            <w:pStyle w:val="1-SECTIONHEADING"/>
            <w:rPr>
              <w:bdr w:val="none" w:sz="0" w:space="0" w:color="auto" w:frame="1"/>
              <w:lang w:val="en-CA"/>
            </w:rPr>
          </w:pPr>
          <w:bookmarkStart w:id="10" w:name="_Toc222912327"/>
          <w:r w:rsidRPr="00BB41BC">
            <w:rPr>
              <w:bdr w:val="none" w:sz="0" w:space="0" w:color="auto" w:frame="1"/>
              <w:lang w:val="en-CA"/>
            </w:rPr>
            <w:t>CTRI</w:t>
          </w:r>
          <w:r>
            <w:rPr>
              <w:bdr w:val="none" w:sz="0" w:space="0" w:color="auto" w:frame="1"/>
              <w:lang w:val="en-CA"/>
            </w:rPr>
            <w:t xml:space="preserve"> &amp; ACHIEVE</w:t>
          </w:r>
          <w:r w:rsidRPr="00BB41BC">
            <w:rPr>
              <w:bdr w:val="none" w:sz="0" w:space="0" w:color="auto" w:frame="1"/>
              <w:lang w:val="en-CA"/>
            </w:rPr>
            <w:t xml:space="preserve"> Workshops and Services</w:t>
          </w:r>
          <w:bookmarkEnd w:id="10"/>
        </w:p>
        <w:p w:rsidR="004B6B37" w:rsidRPr="00BB41BC" w:rsidRDefault="004B6B37" w:rsidP="00900E87">
          <w:pPr>
            <w:pStyle w:val="1-SUBHEADA"/>
            <w:rPr>
              <w:rFonts w:eastAsia="Arial Unicode MS"/>
              <w:bdr w:val="none" w:sz="0" w:space="0" w:color="auto" w:frame="1"/>
            </w:rPr>
          </w:pPr>
          <w:bookmarkStart w:id="11" w:name="_Hlk45004533"/>
          <w:r w:rsidRPr="00BB41BC">
            <w:t>training</w:t>
          </w:r>
        </w:p>
        <w:p w:rsidR="004B6B37" w:rsidRPr="00BB41BC" w:rsidRDefault="004B6B37" w:rsidP="00900E87">
          <w:pPr>
            <w:pStyle w:val="1-BODY"/>
          </w:pPr>
          <w:r w:rsidRPr="00BB41BC">
            <w:rPr>
              <w:bdr w:val="none" w:sz="0" w:space="0" w:color="auto" w:frame="1"/>
            </w:rPr>
            <w:t xml:space="preserve">Explore a wide range of training topics, each available in a variety of formats to suit your learning </w:t>
          </w:r>
          <w:r w:rsidRPr="00BB41BC">
            <w:t>needs</w:t>
          </w:r>
          <w:r w:rsidRPr="00BB41BC">
            <w:rPr>
              <w:bdr w:val="none" w:sz="0" w:space="0" w:color="auto" w:frame="1"/>
            </w:rPr>
            <w:t xml:space="preserve">. Visit </w:t>
          </w:r>
          <w:r>
            <w:t>our websites</w:t>
          </w:r>
          <w:r>
            <w:rPr>
              <w:bdr w:val="none" w:sz="0" w:space="0" w:color="auto" w:frame="1"/>
            </w:rPr>
            <w:t xml:space="preserve"> </w:t>
          </w:r>
          <w:r w:rsidRPr="00BB41BC">
            <w:rPr>
              <w:bdr w:val="none" w:sz="0" w:space="0" w:color="auto" w:frame="1"/>
            </w:rPr>
            <w:t xml:space="preserve">to explore everything we have to offer or contact us if </w:t>
          </w:r>
          <w:r w:rsidRPr="00BB41BC">
            <w:t>you</w:t>
          </w:r>
          <w:r w:rsidRPr="00BB41BC">
            <w:rPr>
              <w:bdr w:val="none" w:sz="0" w:space="0" w:color="auto" w:frame="1"/>
            </w:rPr>
            <w:t xml:space="preserve"> have any </w:t>
          </w:r>
          <w:r w:rsidRPr="004D0AFC">
            <w:t>questions (</w:t>
          </w:r>
          <w:hyperlink r:id="rId12" w:history="1">
            <w:r w:rsidRPr="004D0AFC">
              <w:t>info@ctrinstitute.com</w:t>
            </w:r>
          </w:hyperlink>
          <w:r w:rsidRPr="004D0AFC">
            <w:t xml:space="preserve"> | info@achievecentre.com</w:t>
          </w:r>
          <w:r w:rsidRPr="00BB41BC">
            <w:rPr>
              <w:bdr w:val="none" w:sz="0" w:space="0" w:color="auto" w:frame="1"/>
            </w:rPr>
            <w:t>).</w:t>
          </w:r>
        </w:p>
        <w:p w:rsidR="004B6B37" w:rsidRPr="00BB41BC" w:rsidRDefault="004B6B37" w:rsidP="00900E87">
          <w:pPr>
            <w:pStyle w:val="1-BULLETS"/>
            <w:rPr>
              <w:lang w:val="en-CA"/>
            </w:rPr>
          </w:pPr>
          <w:r w:rsidRPr="00BB41BC">
            <w:rPr>
              <w:b/>
              <w:bCs/>
              <w:lang w:val="en-CA"/>
            </w:rPr>
            <w:t xml:space="preserve">Private </w:t>
          </w:r>
          <w:r>
            <w:rPr>
              <w:b/>
              <w:bCs/>
              <w:lang w:val="en-CA"/>
            </w:rPr>
            <w:t>t</w:t>
          </w:r>
          <w:r w:rsidRPr="00BB41BC">
            <w:rPr>
              <w:b/>
              <w:bCs/>
              <w:lang w:val="en-CA"/>
            </w:rPr>
            <w:t>raining:</w:t>
          </w:r>
          <w:r w:rsidRPr="00BB41BC">
            <w:rPr>
              <w:lang w:val="en-CA"/>
            </w:rPr>
            <w:t xml:space="preserve"> Personalized training at your location, on your schedule.</w:t>
          </w:r>
        </w:p>
        <w:p w:rsidR="004B6B37" w:rsidRPr="00BB41BC" w:rsidRDefault="004B6B37" w:rsidP="00900E87">
          <w:pPr>
            <w:pStyle w:val="1-BULLETS"/>
            <w:rPr>
              <w:lang w:val="en-CA"/>
            </w:rPr>
          </w:pPr>
          <w:r w:rsidRPr="00BB41BC">
            <w:rPr>
              <w:b/>
              <w:bCs/>
              <w:lang w:val="en-CA"/>
            </w:rPr>
            <w:t>Consulting:</w:t>
          </w:r>
          <w:r w:rsidRPr="00BB41BC">
            <w:rPr>
              <w:lang w:val="en-CA"/>
            </w:rPr>
            <w:t xml:space="preserve"> Hands-on support to help you debrief a critical incident, create a crisis response plan, improve your workplace culture, and more.</w:t>
          </w:r>
        </w:p>
        <w:p w:rsidR="004B6B37" w:rsidRPr="00BB41BC" w:rsidRDefault="004B6B37" w:rsidP="00900E87">
          <w:pPr>
            <w:pStyle w:val="1-BULLETS"/>
            <w:rPr>
              <w:lang w:val="en-CA"/>
            </w:rPr>
          </w:pPr>
          <w:r w:rsidRPr="00BB41BC">
            <w:rPr>
              <w:b/>
              <w:bCs/>
              <w:lang w:val="en-CA"/>
            </w:rPr>
            <w:t>Train-the-</w:t>
          </w:r>
          <w:r>
            <w:rPr>
              <w:b/>
              <w:bCs/>
              <w:lang w:val="en-CA"/>
            </w:rPr>
            <w:t>t</w:t>
          </w:r>
          <w:r w:rsidRPr="00BB41BC">
            <w:rPr>
              <w:b/>
              <w:bCs/>
              <w:lang w:val="en-CA"/>
            </w:rPr>
            <w:t>rainer:</w:t>
          </w:r>
          <w:r w:rsidRPr="00BB41BC">
            <w:rPr>
              <w:lang w:val="en-CA"/>
            </w:rPr>
            <w:t xml:space="preserve"> Certify one of your staff members to deliver </w:t>
          </w:r>
          <w:r>
            <w:rPr>
              <w:lang w:val="en-CA"/>
            </w:rPr>
            <w:t>one of our</w:t>
          </w:r>
          <w:r w:rsidRPr="00BB41BC">
            <w:rPr>
              <w:lang w:val="en-CA"/>
            </w:rPr>
            <w:t xml:space="preserve"> </w:t>
          </w:r>
          <w:r>
            <w:rPr>
              <w:lang w:val="en-CA"/>
            </w:rPr>
            <w:t>workshops</w:t>
          </w:r>
          <w:r w:rsidRPr="00BB41BC">
            <w:rPr>
              <w:lang w:val="en-CA"/>
            </w:rPr>
            <w:t xml:space="preserve"> as many times as you need in your own organization.</w:t>
          </w:r>
        </w:p>
        <w:p w:rsidR="004B6B37" w:rsidRPr="00BB41BC" w:rsidRDefault="004B6B37" w:rsidP="00900E87">
          <w:pPr>
            <w:pStyle w:val="1-BULLETS"/>
            <w:rPr>
              <w:lang w:val="en-CA"/>
            </w:rPr>
          </w:pPr>
          <w:r w:rsidRPr="00BB41BC">
            <w:rPr>
              <w:b/>
              <w:bCs/>
              <w:lang w:val="en-CA"/>
            </w:rPr>
            <w:t xml:space="preserve">Public </w:t>
          </w:r>
          <w:r>
            <w:rPr>
              <w:b/>
              <w:bCs/>
              <w:lang w:val="en-CA"/>
            </w:rPr>
            <w:t>w</w:t>
          </w:r>
          <w:r w:rsidRPr="00BB41BC">
            <w:rPr>
              <w:b/>
              <w:bCs/>
              <w:lang w:val="en-CA"/>
            </w:rPr>
            <w:t>orkshops:</w:t>
          </w:r>
          <w:r w:rsidRPr="00BB41BC">
            <w:rPr>
              <w:lang w:val="en-CA"/>
            </w:rPr>
            <w:t xml:space="preserve"> Hands-on training from one of our experienced facilitators, offered virtually or in person.</w:t>
          </w:r>
        </w:p>
        <w:p w:rsidR="004B6B37" w:rsidRPr="00BB41BC" w:rsidRDefault="004B6B37" w:rsidP="00900E87">
          <w:pPr>
            <w:pStyle w:val="1-BULLETS"/>
            <w:rPr>
              <w:lang w:val="en-CA"/>
            </w:rPr>
          </w:pPr>
          <w:r w:rsidRPr="00BB41BC">
            <w:rPr>
              <w:b/>
              <w:bCs/>
              <w:lang w:val="en-CA"/>
            </w:rPr>
            <w:t>On-</w:t>
          </w:r>
          <w:r>
            <w:rPr>
              <w:b/>
              <w:bCs/>
              <w:lang w:val="en-CA"/>
            </w:rPr>
            <w:t>d</w:t>
          </w:r>
          <w:r w:rsidRPr="00BB41BC">
            <w:rPr>
              <w:b/>
              <w:bCs/>
              <w:lang w:val="en-CA"/>
            </w:rPr>
            <w:t xml:space="preserve">emand </w:t>
          </w:r>
          <w:r>
            <w:rPr>
              <w:b/>
              <w:bCs/>
              <w:lang w:val="en-CA"/>
            </w:rPr>
            <w:t>v</w:t>
          </w:r>
          <w:r w:rsidRPr="00BB41BC">
            <w:rPr>
              <w:b/>
              <w:bCs/>
              <w:lang w:val="en-CA"/>
            </w:rPr>
            <w:t xml:space="preserve">ideo </w:t>
          </w:r>
          <w:r>
            <w:rPr>
              <w:b/>
              <w:bCs/>
              <w:lang w:val="en-CA"/>
            </w:rPr>
            <w:t>t</w:t>
          </w:r>
          <w:r w:rsidRPr="00BB41BC">
            <w:rPr>
              <w:b/>
              <w:bCs/>
              <w:lang w:val="en-CA"/>
            </w:rPr>
            <w:t>raining:</w:t>
          </w:r>
          <w:r w:rsidRPr="00BB41BC">
            <w:rPr>
              <w:lang w:val="en-CA"/>
            </w:rPr>
            <w:t xml:space="preserve"> Recordings of our workshops and webinars that you can watch anywhere, anytime.</w:t>
          </w:r>
        </w:p>
        <w:p w:rsidR="004B6B37" w:rsidRPr="00BB41BC" w:rsidRDefault="004B6B37" w:rsidP="00900E87">
          <w:pPr>
            <w:pStyle w:val="1-BULLETS"/>
            <w:rPr>
              <w:lang w:val="en-CA"/>
            </w:rPr>
          </w:pPr>
          <w:r w:rsidRPr="00BB41BC">
            <w:rPr>
              <w:b/>
              <w:bCs/>
              <w:lang w:val="en-CA"/>
            </w:rPr>
            <w:t xml:space="preserve">Member </w:t>
          </w:r>
          <w:r>
            <w:rPr>
              <w:b/>
              <w:bCs/>
              <w:lang w:val="en-CA"/>
            </w:rPr>
            <w:t>p</w:t>
          </w:r>
          <w:r w:rsidRPr="00BB41BC">
            <w:rPr>
              <w:b/>
              <w:bCs/>
              <w:lang w:val="en-CA"/>
            </w:rPr>
            <w:t xml:space="preserve">lan </w:t>
          </w:r>
          <w:r>
            <w:rPr>
              <w:b/>
              <w:bCs/>
              <w:lang w:val="en-CA"/>
            </w:rPr>
            <w:t>s</w:t>
          </w:r>
          <w:r w:rsidRPr="00BB41BC">
            <w:rPr>
              <w:b/>
              <w:bCs/>
              <w:lang w:val="en-CA"/>
            </w:rPr>
            <w:t>ubscription</w:t>
          </w:r>
          <w:r>
            <w:rPr>
              <w:b/>
              <w:bCs/>
              <w:lang w:val="en-CA"/>
            </w:rPr>
            <w:t>s</w:t>
          </w:r>
          <w:r w:rsidRPr="00BB41BC">
            <w:rPr>
              <w:b/>
              <w:bCs/>
              <w:lang w:val="en-CA"/>
            </w:rPr>
            <w:t>:</w:t>
          </w:r>
          <w:r w:rsidRPr="00BB41BC">
            <w:rPr>
              <w:lang w:val="en-CA"/>
            </w:rPr>
            <w:t xml:space="preserve"> Unlimited access to our entire webinar library, as well as exclusive discounts on our training and resources.</w:t>
          </w:r>
        </w:p>
        <w:p w:rsidR="004B6B37" w:rsidRPr="00BB41BC" w:rsidRDefault="004B6B37" w:rsidP="00900E87">
          <w:pPr>
            <w:pStyle w:val="1-BODY"/>
          </w:pPr>
        </w:p>
        <w:bookmarkEnd w:id="11"/>
        <w:p w:rsidR="004B6B37" w:rsidRPr="00BB41BC" w:rsidRDefault="004B6B37" w:rsidP="00900E87">
          <w:pPr>
            <w:pStyle w:val="1-SUBHEADA"/>
            <w:rPr>
              <w:rFonts w:eastAsia="Cambria"/>
              <w:bdr w:val="none" w:sz="0" w:space="0" w:color="auto" w:frame="1"/>
            </w:rPr>
          </w:pPr>
          <w:r w:rsidRPr="00BB41BC">
            <w:rPr>
              <w:rFonts w:eastAsia="Cambria"/>
            </w:rPr>
            <w:t xml:space="preserve">Indigenous </w:t>
          </w:r>
          <w:r w:rsidRPr="00BB41BC">
            <w:t>training</w:t>
          </w:r>
          <w:r w:rsidRPr="00BB41BC">
            <w:rPr>
              <w:rFonts w:eastAsia="Cambria"/>
            </w:rPr>
            <w:t xml:space="preserve"> and Resources</w:t>
          </w:r>
        </w:p>
        <w:p w:rsidR="004B6B37" w:rsidRPr="00BB41BC" w:rsidRDefault="004B6B37" w:rsidP="00900E87">
          <w:pPr>
            <w:pStyle w:val="1-BODY"/>
            <w:rPr>
              <w:bdr w:val="none" w:sz="0" w:space="0" w:color="auto" w:frame="1"/>
            </w:rPr>
          </w:pPr>
          <w:r w:rsidRPr="00BB41BC">
            <w:rPr>
              <w:bdr w:val="none" w:sz="0" w:space="0" w:color="auto" w:frame="1"/>
            </w:rPr>
            <w:t xml:space="preserve">Our Indigenous trainings weave together Western and Indigenous </w:t>
          </w:r>
          <w:r w:rsidRPr="00BB41BC">
            <w:t>knowledge</w:t>
          </w:r>
          <w:r w:rsidRPr="00BB41BC">
            <w:rPr>
              <w:bdr w:val="none" w:sz="0" w:space="0" w:color="auto" w:frame="1"/>
            </w:rPr>
            <w:t xml:space="preserve"> to provide culturally relevant perspectives and practical tools for supporting others. Our facilitators understand Indigenous communities and can come to you to deliver training, even if you’re in a remove community. We believe that building relationships and listening humbly are fundamental to all our work with Indigenous peoples.</w:t>
          </w:r>
        </w:p>
        <w:p w:rsidR="004B6B37" w:rsidRPr="00BB41BC" w:rsidRDefault="004B6B37" w:rsidP="00900E87">
          <w:pPr>
            <w:pStyle w:val="1-BODY"/>
            <w:rPr>
              <w:bdr w:val="none" w:sz="0" w:space="0" w:color="auto" w:frame="1"/>
            </w:rPr>
          </w:pPr>
        </w:p>
        <w:p w:rsidR="004B6B37" w:rsidRPr="00BB41BC" w:rsidRDefault="004B6B37" w:rsidP="00900E87">
          <w:pPr>
            <w:pStyle w:val="1-SUBHEADA"/>
            <w:rPr>
              <w:bdr w:val="none" w:sz="0" w:space="0" w:color="auto" w:frame="1"/>
            </w:rPr>
          </w:pPr>
          <w:r w:rsidRPr="00BB41BC">
            <w:rPr>
              <w:bdr w:val="none" w:sz="0" w:space="0" w:color="auto" w:frame="1"/>
            </w:rPr>
            <w:t xml:space="preserve">Free </w:t>
          </w:r>
          <w:r w:rsidRPr="00BB41BC">
            <w:t>Resources</w:t>
          </w:r>
        </w:p>
        <w:p w:rsidR="004B6B37" w:rsidRPr="00BB41BC" w:rsidRDefault="004B6B37" w:rsidP="00900E87">
          <w:pPr>
            <w:pStyle w:val="1-BODY"/>
            <w:rPr>
              <w:lang w:eastAsia="en-CA"/>
            </w:rPr>
          </w:pPr>
          <w:r w:rsidRPr="00BB41BC">
            <w:rPr>
              <w:lang w:eastAsia="en-CA"/>
            </w:rPr>
            <w:t>Visit ctrinstitute.com</w:t>
          </w:r>
          <w:r>
            <w:rPr>
              <w:lang w:eastAsia="en-CA"/>
            </w:rPr>
            <w:t xml:space="preserve"> or achievecentre.com</w:t>
          </w:r>
          <w:r w:rsidRPr="00BB41BC">
            <w:rPr>
              <w:lang w:eastAsia="en-CA"/>
            </w:rPr>
            <w:t xml:space="preserve"> to check out </w:t>
          </w:r>
          <w:r w:rsidRPr="00BB41BC">
            <w:t>our</w:t>
          </w:r>
          <w:r w:rsidRPr="00BB41BC">
            <w:rPr>
              <w:lang w:eastAsia="en-CA"/>
            </w:rPr>
            <w:t xml:space="preserve"> free </w:t>
          </w:r>
          <w:r w:rsidRPr="00BB41BC">
            <w:t>resources</w:t>
          </w:r>
          <w:r w:rsidRPr="00BB41BC">
            <w:rPr>
              <w:lang w:eastAsia="en-CA"/>
            </w:rPr>
            <w:t xml:space="preserve">, including a complimentary webinar, printable handouts, </w:t>
          </w:r>
          <w:r w:rsidRPr="00BB41BC">
            <w:t>audio</w:t>
          </w:r>
          <w:r w:rsidRPr="00BB41BC">
            <w:rPr>
              <w:lang w:eastAsia="en-CA"/>
            </w:rPr>
            <w:t xml:space="preserve"> exercises, and our Trauma-Informed Workplace Assessment. We also have a regular podcast and blog.</w:t>
          </w:r>
        </w:p>
        <w:p w:rsidR="004B6B37" w:rsidRPr="00BB41BC" w:rsidRDefault="004B6B37" w:rsidP="00900E87">
          <w:pPr>
            <w:pStyle w:val="1-BODY"/>
          </w:pPr>
          <w:r w:rsidRPr="00BB41BC">
            <w:rPr>
              <w:noProof/>
            </w:rPr>
            <mc:AlternateContent>
              <mc:Choice Requires="wps">
                <w:drawing>
                  <wp:anchor distT="45720" distB="45720" distL="114300" distR="114300" simplePos="0" relativeHeight="251740160" behindDoc="0" locked="0" layoutInCell="1" allowOverlap="1" wp14:anchorId="098CDA6D" wp14:editId="7BA42D95">
                    <wp:simplePos x="0" y="0"/>
                    <wp:positionH relativeFrom="margin">
                      <wp:align>right</wp:align>
                    </wp:positionH>
                    <wp:positionV relativeFrom="paragraph">
                      <wp:posOffset>273216</wp:posOffset>
                    </wp:positionV>
                    <wp:extent cx="5949538" cy="636104"/>
                    <wp:effectExtent l="0" t="0" r="0" b="0"/>
                    <wp:wrapNone/>
                    <wp:docPr id="21150946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9538" cy="636104"/>
                            </a:xfrm>
                            <a:prstGeom prst="roundRect">
                              <a:avLst/>
                            </a:prstGeom>
                            <a:solidFill>
                              <a:schemeClr val="bg1">
                                <a:lumMod val="85000"/>
                              </a:schemeClr>
                            </a:solidFill>
                            <a:ln w="9525">
                              <a:noFill/>
                              <a:miter lim="800000"/>
                              <a:headEnd/>
                              <a:tailEnd/>
                            </a:ln>
                          </wps:spPr>
                          <wps:txbx>
                            <w:txbxContent>
                              <w:p w:rsidR="004B6B37" w:rsidRPr="002B5BD5" w:rsidRDefault="004B6B37" w:rsidP="00900E87">
                                <w:pPr>
                                  <w:spacing w:after="120"/>
                                  <w:jc w:val="center"/>
                                  <w:rPr>
                                    <w:rFonts w:ascii="Nunito Sans" w:hAnsi="Nunito Sans"/>
                                    <w:b/>
                                    <w:bCs/>
                                  </w:rPr>
                                </w:pPr>
                                <w:r w:rsidRPr="002B5BD5">
                                  <w:rPr>
                                    <w:rFonts w:ascii="Nunito Sans" w:hAnsi="Nunito Sans"/>
                                    <w:b/>
                                    <w:bCs/>
                                  </w:rPr>
                                  <w:t>Sign up for our newsletter</w:t>
                                </w:r>
                                <w:r>
                                  <w:rPr>
                                    <w:rFonts w:ascii="Nunito Sans" w:hAnsi="Nunito Sans"/>
                                    <w:b/>
                                    <w:bCs/>
                                  </w:rPr>
                                  <w:t>s</w:t>
                                </w:r>
                                <w:r w:rsidRPr="002B5BD5">
                                  <w:rPr>
                                    <w:rFonts w:ascii="Nunito Sans" w:hAnsi="Nunito Sans"/>
                                    <w:b/>
                                    <w:bCs/>
                                  </w:rPr>
                                  <w:t xml:space="preserve"> to stay up to date on everything we have to offer!</w:t>
                                </w:r>
                              </w:p>
                              <w:p w:rsidR="004B6B37" w:rsidRPr="00802A0F" w:rsidRDefault="004B6B37" w:rsidP="00900E87">
                                <w:pPr>
                                  <w:spacing w:after="120"/>
                                  <w:jc w:val="center"/>
                                  <w:rPr>
                                    <w:rFonts w:ascii="Nunito Sans" w:hAnsi="Nunito Sans"/>
                                    <w:b/>
                                    <w:bCs/>
                                  </w:rPr>
                                </w:pPr>
                                <w:r w:rsidRPr="00802A0F">
                                  <w:rPr>
                                    <w:rFonts w:ascii="Nunito Sans" w:hAnsi="Nunito Sans"/>
                                    <w:b/>
                                    <w:bCs/>
                                  </w:rPr>
                                  <w:t>CTRINSTITUTE.COM | ACHIEVECENTRE.COM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98CDA6D" id="_x0000_s1030" style="position:absolute;margin-left:417.25pt;margin-top:21.5pt;width:468.45pt;height:50.1pt;z-index:2517401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" fillcolor="#d8d8d8 [2732]" stroked="f">
                    <v:stroke joinstyle="miter"/>
                    <v:textbox>
                      <w:txbxContent>
                        <w:p w:rsidR="004B6B37" w:rsidRPr="002B5BD5" w:rsidRDefault="004B6B37" w:rsidP="00900E87">
                          <w:pPr>
                            <w:spacing w:after="120"/>
                            <w:jc w:val="center"/>
                            <w:rPr>
                              <w:rFonts w:ascii="Nunito Sans" w:hAnsi="Nunito Sans"/>
                              <w:b/>
                              <w:bCs/>
                            </w:rPr>
                          </w:pPr>
                          <w:r w:rsidRPr="002B5BD5">
                            <w:rPr>
                              <w:rFonts w:ascii="Nunito Sans" w:hAnsi="Nunito Sans"/>
                              <w:b/>
                              <w:bCs/>
                            </w:rPr>
                            <w:t>Sign up for our newsletter</w:t>
                          </w:r>
                          <w:r>
                            <w:rPr>
                              <w:rFonts w:ascii="Nunito Sans" w:hAnsi="Nunito Sans"/>
                              <w:b/>
                              <w:bCs/>
                            </w:rPr>
                            <w:t>s</w:t>
                          </w:r>
                          <w:r w:rsidRPr="002B5BD5">
                            <w:rPr>
                              <w:rFonts w:ascii="Nunito Sans" w:hAnsi="Nunito Sans"/>
                              <w:b/>
                              <w:bCs/>
                            </w:rPr>
                            <w:t xml:space="preserve"> to stay up to date on everything we have to offer!</w:t>
                          </w:r>
                        </w:p>
                        <w:p w:rsidR="004B6B37" w:rsidRPr="00802A0F" w:rsidRDefault="004B6B37" w:rsidP="00900E87">
                          <w:pPr>
                            <w:spacing w:after="120"/>
                            <w:jc w:val="center"/>
                            <w:rPr>
                              <w:rFonts w:ascii="Nunito Sans" w:hAnsi="Nunito Sans"/>
                              <w:b/>
                              <w:bCs/>
                            </w:rPr>
                          </w:pPr>
                          <w:r w:rsidRPr="00802A0F">
                            <w:rPr>
                              <w:rFonts w:ascii="Nunito Sans" w:hAnsi="Nunito Sans"/>
                              <w:b/>
                              <w:bCs/>
                            </w:rPr>
                            <w:t>CTRINSTITUTE.COM | ACHIEVECENTRE.COM</w:t>
                          </w:r>
                        </w:p>
                      </w:txbxContent>
                    </v:textbox>
                    <w10:wrap anchorx="margin"/>
                  </v:roundrect>
                </w:pict>
              </mc:Fallback>
            </mc:AlternateContent>
          </w:r>
        </w:p>
        <w:p w:rsidR="004B6B37" w:rsidRPr="00BB41BC" w:rsidRDefault="004B6B37" w:rsidP="00900E87">
          <w:pPr>
            <w:pStyle w:val="1-BODY"/>
          </w:pPr>
          <w:r w:rsidRPr="00BB41BC">
            <w:br w:type="page"/>
          </w:r>
        </w:p>
        <w:p w:rsidR="004B6B37" w:rsidRPr="001F6084" w:rsidRDefault="004B6B37" w:rsidP="00963F9B">
          <w:pPr>
            <w:pStyle w:val="1-SECTIONHEADING"/>
            <w:rPr>
              <w:lang w:val="en-CA"/>
            </w:rPr>
          </w:pPr>
          <w:bookmarkStart w:id="12" w:name="_Toc222912328"/>
          <w:r w:rsidRPr="001F6084">
            <w:rPr>
              <w:lang w:val="en-CA"/>
            </w:rPr>
            <w:t>Workshop Evaluation Form</w:t>
          </w:r>
          <w:bookmarkEnd w:id="12"/>
        </w:p>
        <w:tbl>
          <w:tblPr>
            <w:tblStyle w:val="TableGrid"/>
            <w:tblW w:w="0" w:type="auto"/>
            <w:tblInd w:w="-5"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561"/>
            <w:gridCol w:w="427"/>
            <w:gridCol w:w="761"/>
            <w:gridCol w:w="373"/>
            <w:gridCol w:w="2714"/>
            <w:gridCol w:w="546"/>
            <w:gridCol w:w="567"/>
            <w:gridCol w:w="142"/>
            <w:gridCol w:w="1134"/>
            <w:gridCol w:w="422"/>
            <w:gridCol w:w="339"/>
            <w:gridCol w:w="339"/>
            <w:gridCol w:w="169"/>
            <w:gridCol w:w="170"/>
            <w:gridCol w:w="339"/>
            <w:gridCol w:w="342"/>
          </w:tblGrid>
          <w:tr w:rsidR="004B6B37" w:rsidRPr="00461754" w:rsidTr="003E7650">
            <w:trPr>
              <w:trHeight w:val="473"/>
            </w:trPr>
            <w:tc>
              <w:tcPr>
                <w:tcW w:w="2122" w:type="dxa"/>
                <w:gridSpan w:val="4"/>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Facilitator name:</w:t>
                </w:r>
              </w:p>
            </w:tc>
            <w:tc>
              <w:tcPr>
                <w:tcW w:w="3260" w:type="dxa"/>
                <w:gridSpan w:val="2"/>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rPr>
                    <w:color w:val="D9D9D9" w:themeColor="background1" w:themeShade="D9"/>
                    <w:lang w:val="en-CA"/>
                  </w:rPr>
                </w:pPr>
              </w:p>
            </w:tc>
            <w:tc>
              <w:tcPr>
                <w:tcW w:w="1843" w:type="dxa"/>
                <w:gridSpan w:val="3"/>
                <w:tcBorders>
                  <w:bottom w:val="single" w:sz="8" w:space="0" w:color="D9D9D9" w:themeColor="background1" w:themeShade="D9"/>
                  <w:right w:val="single" w:sz="8" w:space="0" w:color="D9D9D9" w:themeColor="background1" w:themeShade="D9"/>
                </w:tcBorders>
                <w:shd w:val="clear" w:color="auto" w:fill="808080" w:themeFill="background1" w:themeFillShade="80"/>
                <w:vAlign w:val="center"/>
              </w:tcPr>
              <w:p w:rsidR="004B6B37" w:rsidRPr="00461754" w:rsidRDefault="004B6B37" w:rsidP="00413DFC">
                <w:pPr>
                  <w:pStyle w:val="None"/>
                  <w:numPr>
                    <w:ilvl w:val="0"/>
                    <w:numId w:val="0"/>
                  </w:numPr>
                  <w:spacing w:before="0" w:after="0"/>
                  <w:jc w:val="center"/>
                  <w:rPr>
                    <w:b/>
                    <w:bCs/>
                    <w:color w:val="FFFFFF" w:themeColor="background1"/>
                    <w:lang w:val="en-CA"/>
                  </w:rPr>
                </w:pPr>
                <w:r w:rsidRPr="00461754">
                  <w:rPr>
                    <w:b/>
                    <w:bCs/>
                    <w:color w:val="FFFFFF" w:themeColor="background1"/>
                    <w:lang w:val="en-CA"/>
                  </w:rPr>
                  <w:t>Training date:</w:t>
                </w:r>
              </w:p>
            </w:tc>
            <w:tc>
              <w:tcPr>
                <w:tcW w:w="2120" w:type="dxa"/>
                <w:gridSpan w:val="7"/>
                <w:tcBorders>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lang w:val="en-CA"/>
                  </w:rPr>
                </w:pPr>
              </w:p>
            </w:tc>
          </w:tr>
          <w:tr w:rsidR="004B6B37" w:rsidRPr="00461754" w:rsidTr="00413DFC">
            <w:trPr>
              <w:trHeight w:val="266"/>
            </w:trPr>
            <w:tc>
              <w:tcPr>
                <w:tcW w:w="9345" w:type="dxa"/>
                <w:gridSpan w:val="16"/>
                <w:tcBorders>
                  <w:right w:val="single" w:sz="8" w:space="0" w:color="D9D9D9" w:themeColor="background1" w:themeShade="D9"/>
                </w:tcBorders>
                <w:shd w:val="clear" w:color="auto" w:fill="D9D9D9" w:themeFill="background1" w:themeFillShade="D9"/>
                <w:vAlign w:val="center"/>
              </w:tcPr>
              <w:p w:rsidR="004B6B37" w:rsidRPr="003E7650" w:rsidRDefault="004B6B37" w:rsidP="00413DFC">
                <w:pPr>
                  <w:pStyle w:val="None"/>
                  <w:numPr>
                    <w:ilvl w:val="0"/>
                    <w:numId w:val="0"/>
                  </w:numPr>
                  <w:spacing w:before="0" w:after="0"/>
                  <w:jc w:val="center"/>
                  <w:rPr>
                    <w:sz w:val="22"/>
                    <w:szCs w:val="22"/>
                    <w:lang w:val="en-CA"/>
                  </w:rPr>
                </w:pPr>
                <w:r w:rsidRPr="003E7650">
                  <w:rPr>
                    <w:sz w:val="22"/>
                    <w:szCs w:val="22"/>
                    <w:lang w:val="en-CA"/>
                  </w:rPr>
                  <w:t>Place an “X” in the box that best represents your rating for each statement.</w:t>
                </w:r>
              </w:p>
              <w:p w:rsidR="004B6B37" w:rsidRPr="003E7650" w:rsidRDefault="004B6B37" w:rsidP="00413DFC">
                <w:pPr>
                  <w:pStyle w:val="None"/>
                  <w:numPr>
                    <w:ilvl w:val="0"/>
                    <w:numId w:val="0"/>
                  </w:numPr>
                  <w:spacing w:before="0" w:after="0"/>
                  <w:jc w:val="center"/>
                  <w:rPr>
                    <w:i/>
                    <w:iCs/>
                    <w:color w:val="D9D9D9" w:themeColor="background1" w:themeShade="D9"/>
                    <w:sz w:val="22"/>
                    <w:szCs w:val="22"/>
                    <w:lang w:val="en-CA"/>
                  </w:rPr>
                </w:pPr>
                <w:r w:rsidRPr="003E7650">
                  <w:rPr>
                    <w:i/>
                    <w:iCs/>
                    <w:sz w:val="22"/>
                    <w:szCs w:val="22"/>
                    <w:lang w:val="en-CA"/>
                  </w:rPr>
                  <w:t>1 = Unsatisfactory | 2 = Below average | 3 = Average | 4 = Good | 5 = Excellent</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01</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workshop’s learning objectives were met.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02</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was well organized, and the delivery was clear.</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03</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information was current and relevant.</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04</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case studies and/or small group discussions were valuable.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05</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training materials (manual, PowerPoint, etc.) were helpful.</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06</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workshop met my expectations.</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07</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workshop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08</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held my interest and attention.</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09</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The facilitator knew a lot about the topic.</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10</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facilitator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11</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Rate the registration process on a scale of 1-5.</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12</w:t>
                </w:r>
              </w:p>
            </w:tc>
            <w:tc>
              <w:tcPr>
                <w:tcW w:w="7086" w:type="dxa"/>
                <w:gridSpan w:val="9"/>
                <w:tcBorders>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My requests for accommodation were met (if applicable).</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1</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2</w:t>
                </w:r>
              </w:p>
            </w:tc>
            <w:tc>
              <w:tcPr>
                <w:tcW w:w="339" w:type="dxa"/>
                <w:gridSpan w:val="2"/>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3</w:t>
                </w:r>
              </w:p>
            </w:tc>
            <w:tc>
              <w:tcPr>
                <w:tcW w:w="339"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4</w:t>
                </w:r>
              </w:p>
            </w:tc>
            <w:tc>
              <w:tcPr>
                <w:tcW w:w="342" w:type="dxa"/>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4B6B37" w:rsidP="00413DFC">
                <w:pPr>
                  <w:pStyle w:val="None"/>
                  <w:numPr>
                    <w:ilvl w:val="0"/>
                    <w:numId w:val="0"/>
                  </w:numPr>
                  <w:spacing w:before="0" w:after="0"/>
                  <w:jc w:val="center"/>
                  <w:rPr>
                    <w:color w:val="D9D9D9" w:themeColor="background1" w:themeShade="D9"/>
                    <w:sz w:val="14"/>
                    <w:szCs w:val="14"/>
                    <w:lang w:val="en-CA"/>
                  </w:rPr>
                </w:pPr>
                <w:r w:rsidRPr="00461754">
                  <w:rPr>
                    <w:color w:val="D9D9D9" w:themeColor="background1" w:themeShade="D9"/>
                    <w:sz w:val="14"/>
                    <w:szCs w:val="14"/>
                    <w:lang w:val="en-CA"/>
                  </w:rPr>
                  <w:t>5</w:t>
                </w:r>
              </w:p>
            </w:tc>
          </w:tr>
          <w:tr w:rsidR="004B6B37" w:rsidRPr="00461754" w:rsidTr="00413DFC">
            <w:tc>
              <w:tcPr>
                <w:tcW w:w="561" w:type="dxa"/>
                <w:tcBorders>
                  <w:bottom w:val="single" w:sz="8" w:space="0" w:color="D9D9D9" w:themeColor="background1" w:themeShade="D9"/>
                </w:tcBorders>
                <w:shd w:val="clear" w:color="auto" w:fill="D9D9D9" w:themeFill="background1" w:themeFillShade="D9"/>
                <w:vAlign w:val="center"/>
              </w:tcPr>
              <w:p w:rsidR="004B6B37" w:rsidRPr="00461754" w:rsidRDefault="004B6B37" w:rsidP="00413DFC">
                <w:pPr>
                  <w:pStyle w:val="None"/>
                  <w:numPr>
                    <w:ilvl w:val="0"/>
                    <w:numId w:val="0"/>
                  </w:numPr>
                  <w:spacing w:before="0" w:after="0"/>
                  <w:jc w:val="center"/>
                  <w:rPr>
                    <w:b/>
                    <w:bCs/>
                    <w:lang w:val="en-CA"/>
                  </w:rPr>
                </w:pPr>
                <w:r w:rsidRPr="00461754">
                  <w:rPr>
                    <w:b/>
                    <w:bCs/>
                    <w:lang w:val="en-CA"/>
                  </w:rPr>
                  <w:t>13</w:t>
                </w:r>
              </w:p>
            </w:tc>
            <w:tc>
              <w:tcPr>
                <w:tcW w:w="7086" w:type="dxa"/>
                <w:gridSpan w:val="9"/>
                <w:tcBorders>
                  <w:bottom w:val="single" w:sz="8" w:space="0" w:color="D9D9D9" w:themeColor="background1" w:themeShade="D9"/>
                  <w:right w:val="single" w:sz="8" w:space="0" w:color="D9D9D9" w:themeColor="background1" w:themeShade="D9"/>
                </w:tcBorders>
              </w:tcPr>
              <w:p w:rsidR="004B6B37" w:rsidRPr="00461754" w:rsidRDefault="004B6B37" w:rsidP="00413DFC">
                <w:pPr>
                  <w:pStyle w:val="None"/>
                  <w:numPr>
                    <w:ilvl w:val="0"/>
                    <w:numId w:val="0"/>
                  </w:numPr>
                  <w:spacing w:before="0" w:after="0"/>
                  <w:rPr>
                    <w:lang w:val="en-CA"/>
                  </w:rPr>
                </w:pPr>
                <w:r w:rsidRPr="00461754">
                  <w:rPr>
                    <w:lang w:val="en-CA"/>
                  </w:rPr>
                  <w:t>I would recommend this training to a friend or colleague.</w:t>
                </w:r>
              </w:p>
            </w:tc>
            <w:tc>
              <w:tcPr>
                <w:tcW w:w="847"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1943516379"/>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Yes</w:t>
                </w:r>
              </w:p>
            </w:tc>
            <w:tc>
              <w:tcPr>
                <w:tcW w:w="851" w:type="dxa"/>
                <w:gridSpan w:val="3"/>
                <w:tc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tcBorders>
                <w:vAlign w:val="center"/>
              </w:tcPr>
              <w:p w:rsidR="004B6B37" w:rsidRPr="00461754" w:rsidRDefault="00000000" w:rsidP="00413DFC">
                <w:pPr>
                  <w:pStyle w:val="None"/>
                  <w:numPr>
                    <w:ilvl w:val="0"/>
                    <w:numId w:val="0"/>
                  </w:numPr>
                  <w:spacing w:before="0" w:after="0"/>
                  <w:rPr>
                    <w:color w:val="D9D9D9" w:themeColor="background1" w:themeShade="D9"/>
                    <w:sz w:val="14"/>
                    <w:szCs w:val="14"/>
                    <w:lang w:val="en-CA"/>
                  </w:rPr>
                </w:pPr>
                <w:sdt>
                  <w:sdtPr>
                    <w:rPr>
                      <w:sz w:val="22"/>
                      <w:szCs w:val="22"/>
                    </w:rPr>
                    <w:id w:val="410059323"/>
                    <w14:checkbox>
                      <w14:checked w14:val="0"/>
                      <w14:checkedState w14:val="2612" w14:font="MS Gothic"/>
                      <w14:uncheckedState w14:val="2610" w14:font="MS Gothic"/>
                    </w14:checkbox>
                  </w:sdtPr>
                  <w:sdtContent>
                    <w:r w:rsidR="004B6B37" w:rsidRPr="00461754">
                      <w:rPr>
                        <w:rFonts w:ascii="MS Gothic" w:eastAsia="MS Gothic" w:hAnsi="MS Gothic"/>
                        <w:sz w:val="22"/>
                        <w:szCs w:val="22"/>
                        <w:lang w:val="en-CA"/>
                      </w:rPr>
                      <w:t>☐</w:t>
                    </w:r>
                  </w:sdtContent>
                </w:sdt>
                <w:r w:rsidR="004B6B37" w:rsidRPr="00461754">
                  <w:rPr>
                    <w:sz w:val="22"/>
                    <w:szCs w:val="22"/>
                    <w:lang w:val="en-CA"/>
                  </w:rPr>
                  <w:t xml:space="preserve"> No</w:t>
                </w: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What were the strengths of this workshop?</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How could this workshop be improved?</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c>
              <w:tcPr>
                <w:tcW w:w="9345" w:type="dxa"/>
                <w:gridSpan w:val="16"/>
                <w:shd w:val="clear" w:color="auto" w:fill="D9D9D9" w:themeFill="background1" w:themeFillShade="D9"/>
              </w:tcPr>
              <w:p w:rsidR="004B6B37" w:rsidRPr="00461754" w:rsidRDefault="004B6B37" w:rsidP="00413DFC">
                <w:pPr>
                  <w:pStyle w:val="None"/>
                  <w:numPr>
                    <w:ilvl w:val="0"/>
                    <w:numId w:val="0"/>
                  </w:numPr>
                  <w:spacing w:before="0" w:after="0"/>
                  <w:rPr>
                    <w:lang w:val="en-CA"/>
                  </w:rPr>
                </w:pPr>
                <w:r w:rsidRPr="00461754">
                  <w:rPr>
                    <w:lang w:val="en-CA"/>
                  </w:rPr>
                  <w:t>Additional comments:</w:t>
                </w:r>
              </w:p>
            </w:tc>
          </w:tr>
          <w:tr w:rsidR="004B6B37" w:rsidRPr="00461754" w:rsidTr="00413DFC">
            <w:trPr>
              <w:trHeight w:val="850"/>
            </w:trPr>
            <w:tc>
              <w:tcPr>
                <w:tcW w:w="9345" w:type="dxa"/>
                <w:gridSpan w:val="16"/>
              </w:tcPr>
              <w:p w:rsidR="004B6B37" w:rsidRPr="00461754" w:rsidRDefault="004B6B37" w:rsidP="00413DFC">
                <w:pPr>
                  <w:pStyle w:val="None"/>
                  <w:numPr>
                    <w:ilvl w:val="0"/>
                    <w:numId w:val="0"/>
                  </w:numPr>
                  <w:spacing w:before="0" w:after="0"/>
                  <w:rPr>
                    <w:lang w:val="en-CA"/>
                  </w:rPr>
                </w:pPr>
              </w:p>
            </w:tc>
          </w:tr>
          <w:tr w:rsidR="004B6B37" w:rsidRPr="00461754" w:rsidTr="00413DFC">
            <w:trPr>
              <w:trHeight w:val="87"/>
            </w:trPr>
            <w:tc>
              <w:tcPr>
                <w:tcW w:w="5949" w:type="dxa"/>
                <w:gridSpan w:val="7"/>
                <w:shd w:val="clear" w:color="auto" w:fill="D9D9D9" w:themeFill="background1" w:themeFillShade="D9"/>
                <w:vAlign w:val="center"/>
              </w:tcPr>
              <w:p w:rsidR="004B6B37" w:rsidRPr="00461754" w:rsidRDefault="004B6B37" w:rsidP="00413DFC">
                <w:pPr>
                  <w:pStyle w:val="None"/>
                  <w:numPr>
                    <w:ilvl w:val="0"/>
                    <w:numId w:val="0"/>
                  </w:numPr>
                  <w:spacing w:before="0" w:after="0"/>
                  <w:rPr>
                    <w:lang w:val="en-CA"/>
                  </w:rPr>
                </w:pPr>
                <w:r w:rsidRPr="00461754">
                  <w:rPr>
                    <w:lang w:val="en-CA"/>
                  </w:rPr>
                  <w:t xml:space="preserve">Can </w:t>
                </w:r>
                <w:r>
                  <w:rPr>
                    <w:lang w:val="en-CA"/>
                  </w:rPr>
                  <w:t>we</w:t>
                </w:r>
                <w:r w:rsidRPr="00461754">
                  <w:rPr>
                    <w:lang w:val="en-CA"/>
                  </w:rPr>
                  <w:t xml:space="preserve"> use your comments in promotional material?</w:t>
                </w:r>
              </w:p>
            </w:tc>
            <w:tc>
              <w:tcPr>
                <w:tcW w:w="1698" w:type="dxa"/>
                <w:gridSpan w:val="3"/>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517316136"/>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98" w:type="dxa"/>
                <w:gridSpan w:val="6"/>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377467243"/>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5949" w:type="dxa"/>
                <w:gridSpan w:val="7"/>
                <w:tcBorders>
                  <w:bottom w:val="single" w:sz="8" w:space="0" w:color="808080" w:themeColor="background1" w:themeShade="80"/>
                </w:tcBorders>
                <w:shd w:val="clear" w:color="auto" w:fill="D9D9D9" w:themeFill="background1" w:themeFillShade="D9"/>
                <w:vAlign w:val="center"/>
              </w:tcPr>
              <w:p w:rsidR="004B6B37" w:rsidRPr="00461754" w:rsidRDefault="004B6B37" w:rsidP="00413DFC">
                <w:pPr>
                  <w:pStyle w:val="1-BODY"/>
                  <w:spacing w:after="0"/>
                  <w:rPr>
                    <w:lang w:val="en-CA"/>
                  </w:rPr>
                </w:pPr>
                <w:r w:rsidRPr="00461754">
                  <w:rPr>
                    <w:lang w:val="en-CA"/>
                  </w:rPr>
                  <w:t>Want to join our email newsletter?</w:t>
                </w:r>
              </w:p>
            </w:tc>
            <w:tc>
              <w:tcPr>
                <w:tcW w:w="1698" w:type="dxa"/>
                <w:gridSpan w:val="3"/>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98718757"/>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Yes</w:t>
                </w:r>
              </w:p>
            </w:tc>
            <w:tc>
              <w:tcPr>
                <w:tcW w:w="1698" w:type="dxa"/>
                <w:gridSpan w:val="6"/>
                <w:tcBorders>
                  <w:bottom w:val="single" w:sz="8" w:space="0" w:color="808080" w:themeColor="background1" w:themeShade="80"/>
                </w:tcBorders>
                <w:vAlign w:val="center"/>
              </w:tcPr>
              <w:p w:rsidR="004B6B37" w:rsidRPr="00461754" w:rsidRDefault="00000000" w:rsidP="00413DFC">
                <w:pPr>
                  <w:pStyle w:val="None"/>
                  <w:numPr>
                    <w:ilvl w:val="0"/>
                    <w:numId w:val="0"/>
                  </w:numPr>
                  <w:tabs>
                    <w:tab w:val="left" w:pos="1034"/>
                  </w:tabs>
                  <w:spacing w:before="0" w:after="0"/>
                  <w:jc w:val="center"/>
                  <w:rPr>
                    <w:lang w:val="en-CA"/>
                  </w:rPr>
                </w:pPr>
                <w:sdt>
                  <w:sdtPr>
                    <w:id w:val="1547339027"/>
                    <w14:checkbox>
                      <w14:checked w14:val="0"/>
                      <w14:checkedState w14:val="2612" w14:font="MS Gothic"/>
                      <w14:uncheckedState w14:val="2610" w14:font="MS Gothic"/>
                    </w14:checkbox>
                  </w:sdtPr>
                  <w:sdtContent>
                    <w:r w:rsidR="004B6B37" w:rsidRPr="00461754">
                      <w:rPr>
                        <w:rFonts w:ascii="MS Gothic" w:eastAsia="MS Gothic" w:hAnsi="MS Gothic"/>
                        <w:lang w:val="en-CA"/>
                      </w:rPr>
                      <w:t>☐</w:t>
                    </w:r>
                  </w:sdtContent>
                </w:sdt>
                <w:r w:rsidR="004B6B37" w:rsidRPr="00461754">
                  <w:rPr>
                    <w:lang w:val="en-CA"/>
                  </w:rPr>
                  <w:t xml:space="preserve"> No</w:t>
                </w:r>
              </w:p>
            </w:tc>
          </w:tr>
          <w:tr w:rsidR="004B6B37" w:rsidRPr="00461754" w:rsidTr="00413DFC">
            <w:trPr>
              <w:trHeight w:val="87"/>
            </w:trPr>
            <w:tc>
              <w:tcPr>
                <w:tcW w:w="9345" w:type="dxa"/>
                <w:gridSpan w:val="16"/>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shd w:val="clear" w:color="auto" w:fill="808080" w:themeFill="background1" w:themeFillShade="80"/>
                <w:vAlign w:val="center"/>
              </w:tcPr>
              <w:p w:rsidR="004B6B37" w:rsidRPr="00461754" w:rsidRDefault="004B6B37" w:rsidP="00413DFC">
                <w:pPr>
                  <w:pStyle w:val="None"/>
                  <w:numPr>
                    <w:ilvl w:val="0"/>
                    <w:numId w:val="0"/>
                  </w:numPr>
                  <w:tabs>
                    <w:tab w:val="left" w:pos="1034"/>
                  </w:tabs>
                  <w:spacing w:before="0" w:after="0"/>
                  <w:rPr>
                    <w:b/>
                    <w:bCs/>
                    <w:color w:val="FFFFFF" w:themeColor="background1"/>
                    <w:lang w:val="en-CA"/>
                  </w:rPr>
                </w:pPr>
                <w:r w:rsidRPr="00461754">
                  <w:rPr>
                    <w:b/>
                    <w:bCs/>
                    <w:color w:val="FFFFFF" w:themeColor="background1"/>
                    <w:lang w:val="en-CA"/>
                  </w:rPr>
                  <w:t>If you answered “Yes” to one of the above, please provide the following Info:</w:t>
                </w:r>
              </w:p>
            </w:tc>
          </w:tr>
          <w:tr w:rsidR="004B6B37" w:rsidRPr="00461754" w:rsidTr="00413DFC">
            <w:trPr>
              <w:trHeight w:val="471"/>
            </w:trPr>
            <w:tc>
              <w:tcPr>
                <w:tcW w:w="988" w:type="dxa"/>
                <w:gridSpan w:val="2"/>
                <w:tcBorders>
                  <w:top w:val="single" w:sz="8" w:space="0" w:color="808080" w:themeColor="background1" w:themeShade="80"/>
                </w:tcBorders>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Email:</w:t>
                </w:r>
              </w:p>
            </w:tc>
            <w:tc>
              <w:tcPr>
                <w:tcW w:w="8357" w:type="dxa"/>
                <w:gridSpan w:val="14"/>
                <w:tcBorders>
                  <w:top w:val="single" w:sz="8" w:space="0" w:color="808080" w:themeColor="background1" w:themeShade="80"/>
                </w:tcBorders>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988" w:type="dxa"/>
                <w:gridSpan w:val="2"/>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Name:</w:t>
                </w:r>
              </w:p>
            </w:tc>
            <w:tc>
              <w:tcPr>
                <w:tcW w:w="8357" w:type="dxa"/>
                <w:gridSpan w:val="14"/>
                <w:vAlign w:val="center"/>
              </w:tcPr>
              <w:p w:rsidR="004B6B37" w:rsidRPr="00461754" w:rsidRDefault="004B6B37" w:rsidP="00413DFC">
                <w:pPr>
                  <w:pStyle w:val="None"/>
                  <w:numPr>
                    <w:ilvl w:val="0"/>
                    <w:numId w:val="0"/>
                  </w:numPr>
                  <w:tabs>
                    <w:tab w:val="left" w:pos="1034"/>
                  </w:tabs>
                  <w:spacing w:before="0" w:after="0"/>
                  <w:rPr>
                    <w:lang w:val="en-CA"/>
                  </w:rPr>
                </w:pPr>
              </w:p>
            </w:tc>
          </w:tr>
          <w:tr w:rsidR="004B6B37" w:rsidRPr="00461754" w:rsidTr="00413DFC">
            <w:trPr>
              <w:trHeight w:val="471"/>
            </w:trPr>
            <w:tc>
              <w:tcPr>
                <w:tcW w:w="1749"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Organization:</w:t>
                </w:r>
              </w:p>
            </w:tc>
            <w:tc>
              <w:tcPr>
                <w:tcW w:w="3087" w:type="dxa"/>
                <w:gridSpan w:val="2"/>
                <w:vAlign w:val="center"/>
              </w:tcPr>
              <w:p w:rsidR="004B6B37" w:rsidRPr="00461754" w:rsidRDefault="004B6B37" w:rsidP="00413DFC">
                <w:pPr>
                  <w:pStyle w:val="None"/>
                  <w:numPr>
                    <w:ilvl w:val="0"/>
                    <w:numId w:val="0"/>
                  </w:numPr>
                  <w:tabs>
                    <w:tab w:val="left" w:pos="1034"/>
                  </w:tabs>
                  <w:spacing w:before="0" w:after="0"/>
                  <w:rPr>
                    <w:lang w:val="en-CA"/>
                  </w:rPr>
                </w:pPr>
              </w:p>
            </w:tc>
            <w:tc>
              <w:tcPr>
                <w:tcW w:w="1255" w:type="dxa"/>
                <w:gridSpan w:val="3"/>
                <w:shd w:val="clear" w:color="auto" w:fill="D9D9D9" w:themeFill="background1" w:themeFillShade="D9"/>
                <w:vAlign w:val="center"/>
              </w:tcPr>
              <w:p w:rsidR="004B6B37" w:rsidRPr="00461754" w:rsidRDefault="004B6B37" w:rsidP="00413DFC">
                <w:pPr>
                  <w:pStyle w:val="None"/>
                  <w:numPr>
                    <w:ilvl w:val="0"/>
                    <w:numId w:val="0"/>
                  </w:numPr>
                  <w:tabs>
                    <w:tab w:val="left" w:pos="1034"/>
                  </w:tabs>
                  <w:spacing w:before="0" w:after="0"/>
                  <w:rPr>
                    <w:lang w:val="en-CA"/>
                  </w:rPr>
                </w:pPr>
                <w:r w:rsidRPr="00461754">
                  <w:rPr>
                    <w:lang w:val="en-CA"/>
                  </w:rPr>
                  <w:t>Position:</w:t>
                </w:r>
              </w:p>
            </w:tc>
            <w:tc>
              <w:tcPr>
                <w:tcW w:w="3254" w:type="dxa"/>
                <w:gridSpan w:val="8"/>
                <w:vAlign w:val="center"/>
              </w:tcPr>
              <w:p w:rsidR="004B6B37" w:rsidRPr="00461754" w:rsidRDefault="004B6B37" w:rsidP="00413DFC">
                <w:pPr>
                  <w:pStyle w:val="None"/>
                  <w:numPr>
                    <w:ilvl w:val="0"/>
                    <w:numId w:val="0"/>
                  </w:numPr>
                  <w:tabs>
                    <w:tab w:val="left" w:pos="1034"/>
                  </w:tabs>
                  <w:spacing w:before="0" w:after="0"/>
                  <w:rPr>
                    <w:lang w:val="en-CA"/>
                  </w:rPr>
                </w:pPr>
              </w:p>
            </w:tc>
          </w:tr>
        </w:tbl>
        <w:p w:rsidR="004B6B37" w:rsidRDefault="004B6B37" w:rsidP="00900E87">
          <w:pPr>
            <w:spacing w:line="259" w:lineRule="auto"/>
            <w:jc w:val="both"/>
            <w:rPr>
              <w:rFonts w:ascii="Nunito Sans" w:eastAsia="Times New Roman" w:hAnsi="Nunito Sans" w:cs="Open Sans"/>
              <w:sz w:val="22"/>
              <w:szCs w:val="22"/>
              <w:lang w:eastAsia="ja-JP"/>
            </w:rPr>
          </w:pPr>
        </w:p>
        <w:p w:rsidR="004B6B37" w:rsidRPr="00900E87" w:rsidRDefault="004B6B37" w:rsidP="00900E87">
          <w:pPr>
            <w:spacing w:line="259" w:lineRule="auto"/>
            <w:jc w:val="both"/>
            <w:rPr>
              <w:rFonts w:ascii="Nunito Sans" w:eastAsia="Times New Roman" w:hAnsi="Nunito Sans" w:cs="Open Sans"/>
              <w:sz w:val="22"/>
              <w:szCs w:val="22"/>
              <w:lang w:eastAsia="ja-JP"/>
            </w:rPr>
            <w:sectPr w:rsidR="004B6B37" w:rsidRPr="00900E87" w:rsidSect="004B6B37">
              <w:footerReference w:type="even" r:id="rId13"/>
              <w:footerReference w:type="default" r:id="rId14"/>
              <w:pgSz w:w="12240" w:h="15840" w:code="1"/>
              <w:pgMar w:top="1440" w:right="1440" w:bottom="1440" w:left="1440" w:header="709" w:footer="709" w:gutter="0"/>
              <w:pgNumType w:start="1"/>
              <w:cols w:space="720"/>
              <w:docGrid w:linePitch="326"/>
            </w:sectPr>
          </w:pPr>
        </w:p>
        <w:p w:rsidR="004B6B37" w:rsidRPr="00423381" w:rsidRDefault="004B6B37" w:rsidP="003E7650">
          <w:pPr>
            <w:pStyle w:val="1-BODY"/>
          </w:pPr>
          <w:bookmarkStart w:id="13" w:name="_Hlk83713552"/>
          <w:r w:rsidRPr="00900E87">
            <w:rPr>
              <w:rFonts w:eastAsia="Times New Roman"/>
              <w:noProof/>
            </w:rPr>
            <mc:AlternateContent>
              <mc:Choice Requires="wps">
                <w:drawing>
                  <wp:anchor distT="45720" distB="45720" distL="114300" distR="114300" simplePos="0" relativeHeight="251739136" behindDoc="0" locked="0" layoutInCell="1" allowOverlap="1" wp14:anchorId="6475B0DA" wp14:editId="120E81A0">
                    <wp:simplePos x="0" y="0"/>
                    <wp:positionH relativeFrom="margin">
                      <wp:align>center</wp:align>
                    </wp:positionH>
                    <wp:positionV relativeFrom="margin">
                      <wp:align>center</wp:align>
                    </wp:positionV>
                    <wp:extent cx="4638040" cy="571500"/>
                    <wp:effectExtent l="0" t="0" r="0" b="0"/>
                    <wp:wrapNone/>
                    <wp:docPr id="11853090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040" cy="571500"/>
                            </a:xfrm>
                            <a:prstGeom prst="roundRect">
                              <a:avLst/>
                            </a:prstGeom>
                            <a:solidFill>
                              <a:sysClr val="window" lastClr="FFFFFF">
                                <a:lumMod val="85000"/>
                              </a:sysClr>
                            </a:solidFill>
                            <a:ln w="9525">
                              <a:noFill/>
                              <a:miter lim="800000"/>
                              <a:headEnd/>
                              <a:tailEnd/>
                            </a:ln>
                          </wps:spPr>
                          <wps:txbx>
                            <w:txbxContent>
                              <w:p w:rsidR="004B6B37" w:rsidRDefault="004B6B37" w:rsidP="00900E87">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00E87">
                                <w:pPr>
                                  <w:jc w:val="center"/>
                                  <w:rPr>
                                    <w:rFonts w:ascii="Nunito Sans" w:hAnsi="Nunito Sans"/>
                                    <w:b/>
                                    <w:bCs/>
                                    <w:spacing w:val="100"/>
                                    <w:lang w:val="en-US"/>
                                  </w:rPr>
                                </w:pPr>
                                <w:r>
                                  <w:rPr>
                                    <w:rFonts w:ascii="Nunito Sans" w:hAnsi="Nunito Sans"/>
                                    <w:b/>
                                    <w:bCs/>
                                    <w:spacing w:val="100"/>
                                    <w:lang w:val="en-US"/>
                                  </w:rPr>
                                  <w:t>EVALUATION ON OTHER 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6475B0DA" id="_x0000_s1031" style="position:absolute;margin-left:0;margin-top:0;width:365.2pt;height:45pt;z-index:25173913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" fillcolor="#d9d9d9" stroked="f">
                    <v:stroke joinstyle="miter"/>
                    <v:textbox>
                      <w:txbxContent>
                        <w:p w:rsidR="004B6B37" w:rsidRDefault="004B6B37" w:rsidP="00900E87">
                          <w:pPr>
                            <w:jc w:val="center"/>
                            <w:rPr>
                              <w:rFonts w:ascii="Nunito Sans" w:hAnsi="Nunito Sans"/>
                              <w:b/>
                              <w:bCs/>
                              <w:spacing w:val="100"/>
                              <w:lang w:val="en-US"/>
                            </w:rPr>
                          </w:pPr>
                          <w:r>
                            <w:rPr>
                              <w:rFonts w:ascii="Nunito Sans" w:hAnsi="Nunito Sans"/>
                              <w:b/>
                              <w:bCs/>
                              <w:spacing w:val="100"/>
                              <w:lang w:val="en-US"/>
                            </w:rPr>
                            <w:t>DO NOT WRITE ON THIS PAGE</w:t>
                          </w:r>
                        </w:p>
                        <w:p w:rsidR="004B6B37" w:rsidRPr="00481D57" w:rsidRDefault="004B6B37" w:rsidP="00900E87">
                          <w:pPr>
                            <w:jc w:val="center"/>
                            <w:rPr>
                              <w:rFonts w:ascii="Nunito Sans" w:hAnsi="Nunito Sans"/>
                              <w:b/>
                              <w:bCs/>
                              <w:spacing w:val="100"/>
                              <w:lang w:val="en-US"/>
                            </w:rPr>
                          </w:pPr>
                          <w:r>
                            <w:rPr>
                              <w:rFonts w:ascii="Nunito Sans" w:hAnsi="Nunito Sans"/>
                              <w:b/>
                              <w:bCs/>
                              <w:spacing w:val="100"/>
                              <w:lang w:val="en-US"/>
                            </w:rPr>
                            <w:t>EVALUATION ON OTHER SIDE</w:t>
                          </w:r>
                        </w:p>
                      </w:txbxContent>
                    </v:textbox>
                    <w10:wrap anchorx="margin" anchory="margin"/>
                  </v:roundrect>
                </w:pict>
              </mc:Fallback>
            </mc:AlternateContent>
          </w:r>
          <w:bookmarkEnd w:id="13"/>
        </w:p>
        <w:p w:rsidR="004A3C8C" w:rsidRDefault="004A3C8C"/>
      </w:docPartBody>
    </w:docPart>
    <w:docPart>
      <w:docPartPr>
        <w:name w:val="CTRI Workshop Front-Matter"/>
        <w:style w:val="1-BODY"/>
        <w:category>
          <w:name w:val="Manual Front/Back Matter"/>
          <w:gallery w:val="docParts"/>
        </w:category>
        <w:behaviors>
          <w:behavior w:val="content"/>
        </w:behaviors>
        <w:guid w:val="{65DD7620-E29D-4693-8DAA-9B88CEFFEFF2}"/>
      </w:docPartPr>
      <w:docPartBody>
        <w:p w:rsidR="00ED4108" w:rsidRPr="00BB41BC"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Default="00ED4108" w:rsidP="00B2687D">
          <w:pPr>
            <w:pStyle w:val="1-BODY"/>
            <w:rPr>
              <w:rFonts w:eastAsia="MS Mincho"/>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rPr>
              <w:rFonts w:eastAsia="Times New Roman"/>
            </w:rPr>
          </w:pPr>
        </w:p>
        <w:p w:rsidR="00ED4108" w:rsidRPr="00BB41BC" w:rsidRDefault="00ED4108" w:rsidP="00B2687D">
          <w:pPr>
            <w:pStyle w:val="1-BODY"/>
          </w:pPr>
        </w:p>
        <w:p w:rsidR="00ED4108" w:rsidRPr="00BB41BC" w:rsidRDefault="00ED4108" w:rsidP="00B2687D">
          <w:pPr>
            <w:pStyle w:val="1-SUBHEADE"/>
            <w:rPr>
              <w:lang w:val="en-CA"/>
            </w:rPr>
          </w:pPr>
          <w:r w:rsidRPr="00BB41BC">
            <w:rPr>
              <w:lang w:val="en-CA"/>
            </w:rPr>
            <w:t>Terms and Conditions of Use</w:t>
          </w:r>
        </w:p>
        <w:p w:rsidR="00ED4108" w:rsidRPr="00BB41BC" w:rsidRDefault="00ED4108" w:rsidP="00B2687D">
          <w:pPr>
            <w:pStyle w:val="1-BODY"/>
            <w:rPr>
              <w:rFonts w:eastAsia="MS Mincho"/>
              <w:i/>
              <w:iCs/>
            </w:rPr>
          </w:pPr>
          <w:r w:rsidRPr="00BB41BC">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CTRI Crisis &amp; Trauma Resource Institute Inc.</w:t>
          </w:r>
        </w:p>
        <w:p w:rsidR="00ED4108" w:rsidRPr="00BB41BC" w:rsidRDefault="00ED4108" w:rsidP="00B2687D">
          <w:pPr>
            <w:pStyle w:val="1-BODY"/>
            <w:rPr>
              <w:rFonts w:eastAsia="MS Mincho"/>
              <w:i/>
              <w:iCs/>
            </w:rPr>
          </w:pPr>
          <w:r w:rsidRPr="00BB41BC">
            <w:rPr>
              <w:rFonts w:eastAsia="MS Mincho"/>
              <w:i/>
              <w:iCs/>
            </w:rPr>
            <w:t>Purchased manuals are intended for personal use only, or not-for-profit training purposes (e.g., internal training, university or college courses, etc.). Use of resource manuals by for-profit training organizations, hosting of public workshops using CTRI resources manuals, or representing oneself as a CTRI trainer is not permitted. Please contact us if you have any questions.</w:t>
          </w:r>
        </w:p>
        <w:p w:rsidR="00ED4108" w:rsidRPr="00BB41BC" w:rsidRDefault="00ED4108" w:rsidP="00B2687D">
          <w:pPr>
            <w:pStyle w:val="1-BODY"/>
            <w:jc w:val="right"/>
            <w:rPr>
              <w:rFonts w:eastAsia="MS Mincho"/>
            </w:rPr>
          </w:pPr>
          <w:r w:rsidRPr="00BB41BC">
            <w:rPr>
              <w:rFonts w:eastAsia="MS Mincho"/>
            </w:rPr>
            <w:t>V0</w:t>
          </w:r>
          <w:r>
            <w:rPr>
              <w:rFonts w:eastAsia="MS Mincho"/>
            </w:rPr>
            <w:t>2</w:t>
          </w:r>
          <w:r w:rsidRPr="00BB41BC">
            <w:rPr>
              <w:rFonts w:eastAsia="MS Mincho"/>
            </w:rPr>
            <w:t>_202</w:t>
          </w:r>
          <w:r>
            <w:rPr>
              <w:rFonts w:eastAsia="MS Mincho"/>
            </w:rPr>
            <w:t>6</w:t>
          </w:r>
          <w:r w:rsidRPr="00BB41BC">
            <w:rPr>
              <w:rFonts w:eastAsia="MS Mincho"/>
            </w:rPr>
            <w:t>.0</w:t>
          </w:r>
          <w:r>
            <w:rPr>
              <w:rFonts w:eastAsia="MS Mincho"/>
            </w:rPr>
            <w:t>3</w:t>
          </w:r>
          <w:r w:rsidRPr="00BB41BC">
            <w:rPr>
              <w:rFonts w:eastAsia="MS Mincho"/>
            </w:rPr>
            <w:br w:type="page"/>
          </w:r>
        </w:p>
        <w:p w:rsidR="00ED4108" w:rsidRPr="00BB41BC" w:rsidRDefault="00ED4108" w:rsidP="00B2687D">
          <w:pPr>
            <w:pStyle w:val="1-SUBHEADE"/>
            <w:rPr>
              <w:lang w:val="en-CA"/>
            </w:rPr>
          </w:pPr>
          <w:r w:rsidRPr="00BB41BC">
            <w:rPr>
              <w:lang w:val="en-CA"/>
            </w:rPr>
            <w:t>Disclaimer</w:t>
          </w:r>
        </w:p>
        <w:p w:rsidR="00ED4108" w:rsidRPr="00BB41BC" w:rsidRDefault="00ED4108" w:rsidP="00B2687D">
          <w:pPr>
            <w:pStyle w:val="1-BODY"/>
            <w:rPr>
              <w:rFonts w:eastAsia="MS Mincho"/>
              <w:u w:val="single"/>
            </w:rPr>
          </w:pPr>
          <w:r w:rsidRPr="00BB41BC">
            <w:rPr>
              <w:rFonts w:eastAsia="MS Mincho"/>
            </w:rPr>
            <w:t xml:space="preserve">All information provided in or throughout this course, manuals,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Crisis &amp; Trauma Resource Institute Inc. (CTRI) believes that the information is accurate and reliable as presented, we do not guarantee that the information will always be accurate or current. We and </w:t>
          </w:r>
          <w:r w:rsidRPr="00BB41BC">
            <w:rPr>
              <w:rFonts w:eastAsia="MS Mincho"/>
              <w:bCs/>
            </w:rPr>
            <w:t>any of our employees, directors, shareholders, officers, agents, affiliates, licensors, or suppliers</w:t>
          </w:r>
          <w:r w:rsidRPr="00BB41BC">
            <w:rPr>
              <w:rFonts w:eastAsia="MS Mincho"/>
            </w:rPr>
            <w:t xml:space="preserve"> are not legally liable to any person for damages arising out of or related to the use or application of the contents of this course, manual, and/or training and the information contained within them. You agree at all times to indemnify, defend, and hold harmless CTRI and trainers of all actions, proceedings, costs, claims, damages, demands, liabilities, and expenses whatsoever (including legal and other fees and disbursements) sustained, incurred, or paid by us directly or indirectly in respect of the use or application of the contents of this course, manual, and/or training</w:t>
          </w:r>
          <w:r w:rsidRPr="00BB41BC">
            <w:rPr>
              <w:rFonts w:eastAsia="MS Mincho"/>
              <w:bCs/>
            </w:rPr>
            <w:t xml:space="preserve"> and the information.</w:t>
          </w:r>
        </w:p>
        <w:p w:rsidR="00ED4108" w:rsidRPr="000042B0" w:rsidRDefault="00ED4108" w:rsidP="000042B0">
          <w:pPr>
            <w:pStyle w:val="1-BODY"/>
          </w:pPr>
        </w:p>
        <w:p w:rsidR="00ED4108" w:rsidRPr="00BB41BC" w:rsidRDefault="00ED4108" w:rsidP="00B2687D">
          <w:pPr>
            <w:pStyle w:val="1-SUBHEADE"/>
            <w:rPr>
              <w:lang w:val="en-CA"/>
            </w:rPr>
          </w:pPr>
          <w:r w:rsidRPr="00BB41BC">
            <w:rPr>
              <w:lang w:val="en-CA"/>
            </w:rPr>
            <w:t>Purchasing Additional Manuals</w:t>
          </w:r>
        </w:p>
        <w:p w:rsidR="00ED4108" w:rsidRPr="00BB41BC" w:rsidRDefault="00ED4108" w:rsidP="00B2687D">
          <w:pPr>
            <w:pStyle w:val="1-BODY"/>
            <w:rPr>
              <w:rFonts w:eastAsia="MS Mincho"/>
            </w:rPr>
          </w:pPr>
          <w:r w:rsidRPr="00BB41BC">
            <w:rPr>
              <w:rFonts w:eastAsia="MS Mincho"/>
            </w:rPr>
            <w:t xml:space="preserve">Available in PDF or print format, copies of this manual and others by CTRI can be purchased from our website (www.ctrinstitute.com). </w:t>
          </w:r>
        </w:p>
        <w:p w:rsidR="00ED4108" w:rsidRPr="00BB41BC" w:rsidRDefault="00ED4108" w:rsidP="00B2687D">
          <w:pPr>
            <w:pStyle w:val="1-BODY"/>
            <w:rPr>
              <w:rFonts w:eastAsia="MS Mincho"/>
            </w:rPr>
          </w:pPr>
        </w:p>
        <w:p w:rsidR="00ED4108" w:rsidRPr="00BB41BC" w:rsidRDefault="00ED4108" w:rsidP="00B2687D">
          <w:pPr>
            <w:pStyle w:val="1-SUBHEADE"/>
            <w:rPr>
              <w:lang w:val="en-CA"/>
            </w:rPr>
          </w:pPr>
          <w:r w:rsidRPr="00BB41BC">
            <w:rPr>
              <w:lang w:val="en-CA"/>
            </w:rPr>
            <w:t>Continuing Education Credits</w:t>
          </w:r>
        </w:p>
        <w:p w:rsidR="00ED4108" w:rsidRPr="00BB41BC" w:rsidRDefault="00ED4108" w:rsidP="00B2687D">
          <w:pPr>
            <w:pStyle w:val="1-BODY"/>
            <w:rPr>
              <w:rFonts w:eastAsia="MS Mincho"/>
            </w:rPr>
          </w:pPr>
          <w:r w:rsidRPr="00BB41BC">
            <w:rPr>
              <w:rFonts w:eastAsia="MS Mincho"/>
            </w:rPr>
            <w:t>A variety of licensing boards, professional colleges, and associations accept CTRI workshops for continuing education credits. Please go to the Continuing Education Credits section of our website for more information.</w:t>
          </w:r>
        </w:p>
        <w:p w:rsidR="00ED4108" w:rsidRPr="00BB41BC" w:rsidRDefault="00ED4108" w:rsidP="00B2687D">
          <w:pPr>
            <w:pStyle w:val="1-BODY"/>
          </w:pPr>
          <w:r w:rsidRPr="00BB41BC">
            <w:t>CTRI Crisis and Trauma Resource Institute Inc. (CTRI), provider number 1214, is approved to offer social work continuing education by the Association of Social Work Boards (ASWB) Approved Continuing Education (ACE) program. Organizations, not individual courses, are approved as ACE providers. State and provincial regulatory boards have the final authority to determine whether an individual course may be accepted for continuing education credit. CTRI maintains responsibility for this course. ACE provider approval period: August 10, 2023 – August 10, 2026.</w:t>
          </w:r>
        </w:p>
        <w:p w:rsidR="00ED4108" w:rsidRPr="00BB41BC" w:rsidRDefault="00ED4108" w:rsidP="00B2687D">
          <w:pPr>
            <w:pStyle w:val="1-BODY"/>
          </w:pPr>
          <w:r w:rsidRPr="00BB41BC">
            <w:br w:type="page"/>
          </w:r>
        </w:p>
        <w:p w:rsidR="00ED4108" w:rsidRPr="00833885" w:rsidRDefault="00ED4108" w:rsidP="00833885">
          <w:pPr>
            <w:pStyle w:val="1-BODY"/>
            <w:spacing w:after="240"/>
            <w:rPr>
              <w:rFonts w:ascii="Nunito Sans Black" w:eastAsiaTheme="minorHAnsi" w:hAnsi="Nunito Sans Black"/>
              <w:sz w:val="40"/>
              <w:szCs w:val="40"/>
            </w:rPr>
          </w:pPr>
          <w:r w:rsidRPr="00833885">
            <w:rPr>
              <w:rFonts w:ascii="Nunito Sans Black" w:eastAsiaTheme="minorHAnsi" w:hAnsi="Nunito Sans Black"/>
              <w:sz w:val="40"/>
              <w:szCs w:val="40"/>
            </w:rPr>
            <w:t>Table of Contents</w:t>
          </w:r>
        </w:p>
        <w:p w:rsidR="00ED4108" w:rsidRDefault="00ED4108">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7056197" w:history="1">
            <w:r w:rsidRPr="00B70867">
              <w:rPr>
                <w:rStyle w:val="Hyperlink"/>
                <w:rFonts w:eastAsiaTheme="majorEastAsia"/>
                <w:noProof/>
              </w:rPr>
              <w:t>Section 01 | Subheadings</w:t>
            </w:r>
            <w:r>
              <w:rPr>
                <w:noProof/>
                <w:webHidden/>
              </w:rPr>
              <w:tab/>
            </w:r>
            <w:r>
              <w:rPr>
                <w:noProof/>
                <w:webHidden/>
              </w:rPr>
              <w:fldChar w:fldCharType="begin"/>
            </w:r>
            <w:r>
              <w:rPr>
                <w:noProof/>
                <w:webHidden/>
              </w:rPr>
              <w:instrText xml:space="preserve"> PAGEREF _Toc227056197 \h </w:instrText>
            </w:r>
            <w:r>
              <w:rPr>
                <w:noProof/>
                <w:webHidden/>
              </w:rPr>
            </w:r>
            <w:r>
              <w:rPr>
                <w:noProof/>
                <w:webHidden/>
              </w:rPr>
              <w:fldChar w:fldCharType="separate"/>
            </w:r>
            <w:r>
              <w:rPr>
                <w:noProof/>
                <w:webHidden/>
              </w:rPr>
              <w:t>1</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198" w:history="1">
            <w:r w:rsidRPr="00B70867">
              <w:rPr>
                <w:rStyle w:val="Hyperlink"/>
                <w:rFonts w:eastAsiaTheme="majorEastAsia"/>
                <w:noProof/>
              </w:rPr>
              <w:t>Section 02 | Lists</w:t>
            </w:r>
            <w:r>
              <w:rPr>
                <w:noProof/>
                <w:webHidden/>
              </w:rPr>
              <w:tab/>
            </w:r>
            <w:r>
              <w:rPr>
                <w:noProof/>
                <w:webHidden/>
              </w:rPr>
              <w:fldChar w:fldCharType="begin"/>
            </w:r>
            <w:r>
              <w:rPr>
                <w:noProof/>
                <w:webHidden/>
              </w:rPr>
              <w:instrText xml:space="preserve"> PAGEREF _Toc227056198 \h </w:instrText>
            </w:r>
            <w:r>
              <w:rPr>
                <w:noProof/>
                <w:webHidden/>
              </w:rPr>
            </w:r>
            <w:r>
              <w:rPr>
                <w:noProof/>
                <w:webHidden/>
              </w:rPr>
              <w:fldChar w:fldCharType="separate"/>
            </w:r>
            <w:r>
              <w:rPr>
                <w:noProof/>
                <w:webHidden/>
              </w:rPr>
              <w:t>2</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199" w:history="1">
            <w:r w:rsidRPr="00B70867">
              <w:rPr>
                <w:rStyle w:val="Hyperlink"/>
                <w:noProof/>
              </w:rPr>
              <w:t>Section 03 | Callout Boxes, Questions, Notes</w:t>
            </w:r>
            <w:r>
              <w:rPr>
                <w:noProof/>
                <w:webHidden/>
              </w:rPr>
              <w:tab/>
            </w:r>
            <w:r>
              <w:rPr>
                <w:noProof/>
                <w:webHidden/>
              </w:rPr>
              <w:fldChar w:fldCharType="begin"/>
            </w:r>
            <w:r>
              <w:rPr>
                <w:noProof/>
                <w:webHidden/>
              </w:rPr>
              <w:instrText xml:space="preserve"> PAGEREF _Toc227056199 \h </w:instrText>
            </w:r>
            <w:r>
              <w:rPr>
                <w:noProof/>
                <w:webHidden/>
              </w:rPr>
            </w:r>
            <w:r>
              <w:rPr>
                <w:noProof/>
                <w:webHidden/>
              </w:rPr>
              <w:fldChar w:fldCharType="separate"/>
            </w:r>
            <w:r>
              <w:rPr>
                <w:noProof/>
                <w:webHidden/>
              </w:rPr>
              <w:t>4</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200" w:history="1">
            <w:r w:rsidRPr="00B70867">
              <w:rPr>
                <w:rStyle w:val="Hyperlink"/>
                <w:noProof/>
                <w:bdr w:val="none" w:sz="0" w:space="0" w:color="auto" w:frame="1"/>
              </w:rPr>
              <w:t>CTRI Workshops and Services</w:t>
            </w:r>
            <w:r>
              <w:rPr>
                <w:noProof/>
                <w:webHidden/>
              </w:rPr>
              <w:tab/>
            </w:r>
            <w:r>
              <w:rPr>
                <w:noProof/>
                <w:webHidden/>
              </w:rPr>
              <w:fldChar w:fldCharType="begin"/>
            </w:r>
            <w:r>
              <w:rPr>
                <w:noProof/>
                <w:webHidden/>
              </w:rPr>
              <w:instrText xml:space="preserve"> PAGEREF _Toc227056200 \h </w:instrText>
            </w:r>
            <w:r>
              <w:rPr>
                <w:noProof/>
                <w:webHidden/>
              </w:rPr>
            </w:r>
            <w:r>
              <w:rPr>
                <w:noProof/>
                <w:webHidden/>
              </w:rPr>
              <w:fldChar w:fldCharType="separate"/>
            </w:r>
            <w:r>
              <w:rPr>
                <w:noProof/>
                <w:webHidden/>
              </w:rPr>
              <w:t>5</w:t>
            </w:r>
            <w:r>
              <w:rPr>
                <w:noProof/>
                <w:webHidden/>
              </w:rPr>
              <w:fldChar w:fldCharType="end"/>
            </w:r>
          </w:hyperlink>
        </w:p>
        <w:p w:rsidR="00ED4108" w:rsidRDefault="00ED4108">
          <w:pPr>
            <w:pStyle w:val="TOC1"/>
            <w:tabs>
              <w:tab w:val="right" w:leader="dot" w:pos="9350"/>
            </w:tabs>
            <w:rPr>
              <w:rFonts w:asciiTheme="minorHAnsi" w:hAnsiTheme="minorHAnsi" w:cstheme="minorBidi"/>
              <w:noProof/>
              <w:kern w:val="2"/>
              <w:lang w:eastAsia="en-CA"/>
              <w14:ligatures w14:val="standardContextual"/>
            </w:rPr>
          </w:pPr>
          <w:hyperlink w:anchor="_Toc227056201" w:history="1">
            <w:r w:rsidRPr="00B70867">
              <w:rPr>
                <w:rStyle w:val="Hyperlink"/>
                <w:noProof/>
              </w:rPr>
              <w:t>Workshop Evaluation Form</w:t>
            </w:r>
            <w:r>
              <w:rPr>
                <w:noProof/>
                <w:webHidden/>
              </w:rPr>
              <w:tab/>
            </w:r>
            <w:r>
              <w:rPr>
                <w:noProof/>
                <w:webHidden/>
              </w:rPr>
              <w:fldChar w:fldCharType="begin"/>
            </w:r>
            <w:r>
              <w:rPr>
                <w:noProof/>
                <w:webHidden/>
              </w:rPr>
              <w:instrText xml:space="preserve"> PAGEREF _Toc227056201 \h </w:instrText>
            </w:r>
            <w:r>
              <w:rPr>
                <w:noProof/>
                <w:webHidden/>
              </w:rPr>
            </w:r>
            <w:r>
              <w:rPr>
                <w:noProof/>
                <w:webHidden/>
              </w:rPr>
              <w:fldChar w:fldCharType="separate"/>
            </w:r>
            <w:r>
              <w:rPr>
                <w:noProof/>
                <w:webHidden/>
              </w:rPr>
              <w:t>6</w:t>
            </w:r>
            <w:r>
              <w:rPr>
                <w:noProof/>
                <w:webHidden/>
              </w:rPr>
              <w:fldChar w:fldCharType="end"/>
            </w:r>
          </w:hyperlink>
        </w:p>
        <w:p w:rsidR="00ED4108" w:rsidRDefault="00ED4108" w:rsidP="00395E7B">
          <w:pPr>
            <w:pStyle w:val="1-BODY"/>
            <w:rPr>
              <w:rFonts w:asciiTheme="minorHAnsi" w:eastAsiaTheme="minorHAnsi" w:hAnsiTheme="minorHAnsi" w:cstheme="minorBidi"/>
              <w:lang w:eastAsia="en-US"/>
            </w:rPr>
            <w:sectPr w:rsidR="00ED4108" w:rsidSect="00ED4108">
              <w:footerReference w:type="even" r:id="rId15"/>
              <w:footerReference w:type="default" r:id="rId16"/>
              <w:footerReference w:type="first" r:id="rId17"/>
              <w:pgSz w:w="12240" w:h="15840" w:code="1"/>
              <w:pgMar w:top="1440" w:right="1440" w:bottom="1440" w:left="1440" w:header="709" w:footer="709" w:gutter="0"/>
              <w:cols w:space="720"/>
              <w:titlePg/>
              <w:docGrid w:linePitch="326"/>
            </w:sectPr>
          </w:pPr>
          <w:r>
            <w:rPr>
              <w:rFonts w:asciiTheme="minorHAnsi" w:eastAsiaTheme="minorHAnsi" w:hAnsiTheme="minorHAnsi" w:cstheme="minorBidi"/>
              <w:lang w:eastAsia="en-US"/>
            </w:rPr>
            <w:fldChar w:fldCharType="end"/>
          </w:r>
        </w:p>
        <w:p w:rsidR="00ED4108" w:rsidRDefault="00ED4108" w:rsidP="009F0E72">
          <w:pPr>
            <w:pStyle w:val="1-SECTIONHEADING"/>
            <w:rPr>
              <w:rFonts w:eastAsiaTheme="majorEastAsia"/>
            </w:rPr>
          </w:pPr>
          <w:bookmarkStart w:id="14" w:name="_Toc222913010"/>
          <w:bookmarkStart w:id="15" w:name="_Toc227056197"/>
          <w:r>
            <w:rPr>
              <w:rFonts w:eastAsiaTheme="majorEastAsia"/>
            </w:rPr>
            <w:t>Section 01</w:t>
          </w:r>
          <w:bookmarkEnd w:id="14"/>
          <w:bookmarkEnd w:id="15"/>
        </w:p>
        <w:p w:rsidR="00ED4108" w:rsidRPr="00F718A8" w:rsidRDefault="00ED4108" w:rsidP="009F0E72">
          <w:pPr>
            <w:pStyle w:val="1-BODY"/>
          </w:pPr>
          <w:r>
            <w:rPr>
              <w:rFonts w:eastAsiaTheme="majorEastAsia"/>
            </w:rPr>
            <w:br w:type="page"/>
          </w:r>
        </w:p>
        <w:p w:rsidR="00ED4108" w:rsidRPr="00FF26E9" w:rsidRDefault="00ED4108" w:rsidP="009F0E72">
          <w:pPr>
            <w:pStyle w:val="1-SECTIONHEADING"/>
            <w:rPr>
              <w:rFonts w:eastAsiaTheme="majorEastAsia"/>
            </w:rPr>
          </w:pPr>
          <w:bookmarkStart w:id="16" w:name="_Toc222908965"/>
          <w:bookmarkStart w:id="17" w:name="_Toc222911785"/>
          <w:bookmarkStart w:id="18" w:name="_Toc222912902"/>
          <w:bookmarkStart w:id="19" w:name="_Toc222913011"/>
          <w:bookmarkStart w:id="20" w:name="_Toc227056198"/>
          <w:r>
            <w:rPr>
              <w:rFonts w:eastAsiaTheme="majorEastAsia"/>
            </w:rPr>
            <w:t>Section 02</w:t>
          </w:r>
          <w:bookmarkEnd w:id="16"/>
          <w:bookmarkEnd w:id="17"/>
          <w:bookmarkEnd w:id="18"/>
          <w:bookmarkEnd w:id="19"/>
          <w:bookmarkEnd w:id="20"/>
        </w:p>
        <w:p w:rsidR="00ED4108" w:rsidRDefault="00ED4108" w:rsidP="009F0E72">
          <w:pPr>
            <w:spacing w:line="259" w:lineRule="auto"/>
            <w:rPr>
              <w:rFonts w:ascii="Nunito Sans" w:hAnsi="Nunito Sans" w:cs="Open Sans"/>
            </w:rPr>
          </w:pPr>
          <w:r>
            <w:br w:type="page"/>
          </w:r>
        </w:p>
        <w:p w:rsidR="003466CD" w:rsidRDefault="003466CD"/>
      </w:docPartBody>
    </w:docPart>
    <w:docPart>
      <w:docPartPr>
        <w:name w:val="ACHIEVE Workshop Front-Matter"/>
        <w:style w:val="1-BODY"/>
        <w:category>
          <w:name w:val="Manual Front/Back Matter"/>
          <w:gallery w:val="docParts"/>
        </w:category>
        <w:behaviors>
          <w:behavior w:val="content"/>
        </w:behaviors>
        <w:guid w:val="{37512438-35FC-442A-BAE3-3F4563E85C9E}"/>
      </w:docPartPr>
      <w:docPartBody>
        <w:p w:rsidR="003466CD" w:rsidRDefault="003466CD" w:rsidP="00B2687D">
          <w:pPr>
            <w:pStyle w:val="1-BODY"/>
            <w:rPr>
              <w:rFonts w:eastAsia="MS Mincho"/>
            </w:rPr>
          </w:pPr>
          <w:bookmarkStart w:id="21" w:name="_Toc222913010"/>
          <w:bookmarkStart w:id="22" w:name="_Toc227056197"/>
        </w:p>
        <w:p w:rsidR="003466CD" w:rsidRDefault="003466CD" w:rsidP="00B2687D">
          <w:pPr>
            <w:pStyle w:val="1-BODY"/>
            <w:rPr>
              <w:rFonts w:eastAsia="MS Mincho"/>
            </w:rPr>
          </w:pPr>
        </w:p>
        <w:p w:rsidR="003466CD" w:rsidRDefault="003466CD" w:rsidP="00B2687D">
          <w:pPr>
            <w:pStyle w:val="1-BODY"/>
            <w:rPr>
              <w:rFonts w:eastAsia="MS Mincho"/>
            </w:rPr>
          </w:pPr>
        </w:p>
        <w:p w:rsidR="003466CD" w:rsidRDefault="003466CD" w:rsidP="00B2687D">
          <w:pPr>
            <w:pStyle w:val="1-BODY"/>
            <w:rPr>
              <w:rFonts w:eastAsia="MS Mincho"/>
            </w:rPr>
          </w:pPr>
        </w:p>
        <w:p w:rsidR="003466CD" w:rsidRDefault="003466CD" w:rsidP="00B2687D">
          <w:pPr>
            <w:pStyle w:val="1-BODY"/>
            <w:rPr>
              <w:rFonts w:eastAsia="MS Mincho"/>
            </w:rPr>
          </w:pPr>
        </w:p>
        <w:p w:rsidR="003466CD" w:rsidRDefault="003466CD" w:rsidP="00B2687D">
          <w:pPr>
            <w:pStyle w:val="1-BODY"/>
            <w:rPr>
              <w:rFonts w:eastAsia="MS Mincho"/>
            </w:rPr>
          </w:pPr>
        </w:p>
        <w:p w:rsidR="003466CD" w:rsidRPr="00BB41BC" w:rsidRDefault="003466CD" w:rsidP="00B2687D">
          <w:pPr>
            <w:pStyle w:val="1-BODY"/>
            <w:rPr>
              <w:rFonts w:eastAsia="MS Mincho"/>
            </w:rPr>
          </w:pPr>
        </w:p>
        <w:p w:rsidR="003466CD" w:rsidRDefault="003466CD" w:rsidP="00B2687D">
          <w:pPr>
            <w:pStyle w:val="1-BODY"/>
            <w:rPr>
              <w:rFonts w:eastAsia="MS Mincho"/>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70670C" w:rsidRDefault="003466CD" w:rsidP="0070670C">
          <w:pPr>
            <w:pStyle w:val="1-BODY"/>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rPr>
              <w:rFonts w:eastAsia="Times New Roman"/>
            </w:rPr>
          </w:pPr>
        </w:p>
        <w:p w:rsidR="003466CD" w:rsidRPr="00BB41BC" w:rsidRDefault="003466CD" w:rsidP="00B2687D">
          <w:pPr>
            <w:pStyle w:val="1-BODY"/>
          </w:pPr>
        </w:p>
        <w:p w:rsidR="003466CD" w:rsidRPr="001F6084" w:rsidRDefault="003466CD" w:rsidP="00FA1965">
          <w:pPr>
            <w:pStyle w:val="1-SUBHEADE"/>
            <w:rPr>
              <w:lang w:val="en-CA"/>
            </w:rPr>
          </w:pPr>
          <w:r w:rsidRPr="001F6084">
            <w:rPr>
              <w:lang w:val="en-CA"/>
            </w:rPr>
            <w:t>Terms and Conditions of Use</w:t>
          </w:r>
        </w:p>
        <w:p w:rsidR="003466CD" w:rsidRPr="001F6084" w:rsidRDefault="003466CD" w:rsidP="00FA1965">
          <w:pPr>
            <w:pStyle w:val="1-BODY"/>
            <w:rPr>
              <w:rFonts w:eastAsia="MS Mincho"/>
              <w:i/>
              <w:iCs/>
            </w:rPr>
          </w:pPr>
          <w:r w:rsidRPr="001F6084">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ACHIEVE Centre for Leadership.</w:t>
          </w:r>
        </w:p>
        <w:p w:rsidR="003466CD" w:rsidRPr="001F6084" w:rsidRDefault="003466CD" w:rsidP="00FA1965">
          <w:pPr>
            <w:pStyle w:val="1-BODY"/>
            <w:rPr>
              <w:rFonts w:eastAsia="MS Mincho"/>
              <w:i/>
              <w:iCs/>
            </w:rPr>
          </w:pPr>
          <w:r w:rsidRPr="001F6084">
            <w:rPr>
              <w:rFonts w:eastAsia="MS Mincho"/>
              <w:i/>
              <w:iCs/>
            </w:rPr>
            <w:t>Purchased manuals are intended for individual use only. For not-for-profit training purposes (e.g., internal training, university or college courses, etc.) material may be used when manuals are purchased for each participant. Use of resource manuals by for profit training organizations, hosting of public workshops using ACHIEVE resource manuals, or representing oneself as an ACHIEVE trainer is not permitted. Please contact us if you have questions.</w:t>
          </w:r>
        </w:p>
        <w:p w:rsidR="003466CD" w:rsidRPr="001F6084" w:rsidRDefault="003466CD" w:rsidP="00FA1965">
          <w:pPr>
            <w:pStyle w:val="1-BODY"/>
            <w:jc w:val="right"/>
            <w:rPr>
              <w:rFonts w:eastAsia="MS Mincho"/>
            </w:rPr>
          </w:pPr>
          <w:r w:rsidRPr="001F6084">
            <w:rPr>
              <w:rFonts w:eastAsia="MS Mincho"/>
            </w:rPr>
            <w:t>V0</w:t>
          </w:r>
          <w:r>
            <w:rPr>
              <w:rFonts w:eastAsia="MS Mincho"/>
            </w:rPr>
            <w:t>2</w:t>
          </w:r>
          <w:r w:rsidRPr="001F6084">
            <w:rPr>
              <w:rFonts w:eastAsia="MS Mincho"/>
            </w:rPr>
            <w:t>_202</w:t>
          </w:r>
          <w:r>
            <w:rPr>
              <w:rFonts w:eastAsia="MS Mincho"/>
            </w:rPr>
            <w:t>6</w:t>
          </w:r>
          <w:r w:rsidRPr="001F6084">
            <w:rPr>
              <w:rFonts w:eastAsia="MS Mincho"/>
            </w:rPr>
            <w:t>.0</w:t>
          </w:r>
          <w:r>
            <w:rPr>
              <w:rFonts w:eastAsia="MS Mincho"/>
            </w:rPr>
            <w:t>1</w:t>
          </w:r>
          <w:r w:rsidRPr="001F6084">
            <w:rPr>
              <w:rFonts w:eastAsia="MS Mincho"/>
            </w:rPr>
            <w:br w:type="page"/>
          </w:r>
        </w:p>
        <w:p w:rsidR="003466CD" w:rsidRPr="001F6084" w:rsidRDefault="003466CD" w:rsidP="00FA1965">
          <w:pPr>
            <w:pStyle w:val="1-SUBHEADE"/>
            <w:rPr>
              <w:lang w:val="en-CA"/>
            </w:rPr>
          </w:pPr>
          <w:r w:rsidRPr="001F6084">
            <w:rPr>
              <w:lang w:val="en-CA"/>
            </w:rPr>
            <w:t>Disclaimer</w:t>
          </w:r>
        </w:p>
        <w:p w:rsidR="003466CD" w:rsidRPr="001F6084" w:rsidRDefault="003466CD" w:rsidP="00FA1965">
          <w:pPr>
            <w:pStyle w:val="1-BODY"/>
            <w:rPr>
              <w:rFonts w:eastAsia="MS Mincho"/>
            </w:rPr>
          </w:pPr>
          <w:r w:rsidRPr="001F6084">
            <w:rPr>
              <w:rFonts w:eastAsia="MS Mincho"/>
            </w:rPr>
            <w:t>All information provided in or throughout this course, manuals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ACHIEVE Centre for Leadership believes that the information is accurate and reliable as presented, we do not guarantee that the information will always be accurate or current. We and any of our employees, directors, shareholders, officers, agents, affiliates, licensors or suppliers are not legally liable to any person for damages arising out of or related to the use or application of the contents of this course, manual, and/or training and the information contained within them. You agree at all times to indemnify, defend and hold harmless ACHIEVE Centre for Leadership and trainers of all actions, proceedings, costs, claims, damages, demands, liabilities and expenses whatsoever (including legal and other fees and disbursements) sustained, incurred or paid by us directly or indirectly in respect of the use or application of the contents of this course, manual, and/or training and the information.</w:t>
          </w:r>
        </w:p>
        <w:p w:rsidR="003466CD" w:rsidRPr="001F6084" w:rsidRDefault="003466CD" w:rsidP="00FA1965">
          <w:pPr>
            <w:pStyle w:val="1-BODY"/>
          </w:pPr>
        </w:p>
        <w:p w:rsidR="003466CD" w:rsidRPr="001F6084" w:rsidRDefault="003466CD" w:rsidP="00FA1965">
          <w:pPr>
            <w:pStyle w:val="1-SUBHEADE"/>
            <w:rPr>
              <w:lang w:val="en-CA"/>
            </w:rPr>
          </w:pPr>
          <w:r w:rsidRPr="001F6084">
            <w:rPr>
              <w:lang w:val="en-CA"/>
            </w:rPr>
            <w:t>Purchasing Additional Manuals</w:t>
          </w:r>
        </w:p>
        <w:p w:rsidR="003466CD" w:rsidRPr="001F6084" w:rsidRDefault="003466CD" w:rsidP="00FA1965">
          <w:pPr>
            <w:pStyle w:val="1-BODY"/>
            <w:rPr>
              <w:rFonts w:eastAsia="MS Mincho"/>
            </w:rPr>
          </w:pPr>
          <w:r w:rsidRPr="001F6084">
            <w:rPr>
              <w:rFonts w:eastAsia="MS Mincho"/>
            </w:rPr>
            <w:t>Available in PDF or print form</w:t>
          </w:r>
          <w:r>
            <w:rPr>
              <w:rFonts w:eastAsia="MS Mincho"/>
            </w:rPr>
            <w:t>at</w:t>
          </w:r>
          <w:r w:rsidRPr="001F6084">
            <w:rPr>
              <w:rFonts w:eastAsia="MS Mincho"/>
            </w:rPr>
            <w:t xml:space="preserve">, copies of this manual and others by ACHIEVE can be purchased at </w:t>
          </w:r>
          <w:r w:rsidRPr="00BC5427">
            <w:rPr>
              <w:rFonts w:eastAsia="MS Mincho"/>
            </w:rPr>
            <w:t>www.achievecentre.com</w:t>
          </w:r>
          <w:r w:rsidRPr="001F6084">
            <w:rPr>
              <w:rFonts w:eastAsia="MS Mincho"/>
            </w:rPr>
            <w:t>.</w:t>
          </w:r>
        </w:p>
        <w:p w:rsidR="003466CD" w:rsidRPr="001F6084" w:rsidRDefault="003466CD" w:rsidP="00FA1965">
          <w:pPr>
            <w:pStyle w:val="1-BODY"/>
            <w:rPr>
              <w:rFonts w:eastAsia="MS Mincho"/>
            </w:rPr>
          </w:pPr>
        </w:p>
        <w:p w:rsidR="003466CD" w:rsidRPr="001F6084" w:rsidRDefault="003466CD" w:rsidP="00FA1965">
          <w:pPr>
            <w:pStyle w:val="1-SUBHEADE"/>
            <w:rPr>
              <w:lang w:val="en-CA"/>
            </w:rPr>
          </w:pPr>
          <w:r w:rsidRPr="001F6084">
            <w:rPr>
              <w:lang w:val="en-CA"/>
            </w:rPr>
            <w:t>Contact</w:t>
          </w:r>
        </w:p>
        <w:p w:rsidR="003466CD" w:rsidRPr="001F6084" w:rsidRDefault="003466CD" w:rsidP="00FA1965">
          <w:pPr>
            <w:pStyle w:val="1-BODY"/>
          </w:pPr>
          <w:r w:rsidRPr="001F6084">
            <w:t>877.270.9776</w:t>
          </w:r>
        </w:p>
        <w:p w:rsidR="003466CD" w:rsidRPr="001F6084" w:rsidRDefault="003466CD" w:rsidP="00FA1965">
          <w:pPr>
            <w:pStyle w:val="1-BODY"/>
          </w:pPr>
          <w:r w:rsidRPr="00BC5427">
            <w:t>info@achievecentre.com</w:t>
          </w:r>
        </w:p>
        <w:p w:rsidR="003466CD" w:rsidRPr="001F6084" w:rsidRDefault="003466CD" w:rsidP="00FA1965">
          <w:pPr>
            <w:pStyle w:val="1-BODY"/>
          </w:pPr>
          <w:r w:rsidRPr="00BC5427">
            <w:t>www.achievecentre.com</w:t>
          </w:r>
        </w:p>
        <w:p w:rsidR="003466CD" w:rsidRPr="001F6084" w:rsidRDefault="003466CD" w:rsidP="00FA1965">
          <w:pPr>
            <w:pStyle w:val="1-BODY"/>
          </w:pPr>
          <w:r w:rsidRPr="001F6084">
            <w:br w:type="page"/>
          </w:r>
        </w:p>
        <w:p w:rsidR="003466CD" w:rsidRPr="00E91552" w:rsidRDefault="003466CD" w:rsidP="00E91552">
          <w:pPr>
            <w:pStyle w:val="1-BODY"/>
            <w:spacing w:after="240"/>
            <w:rPr>
              <w:rFonts w:ascii="Nunito Sans Black" w:eastAsiaTheme="minorHAnsi" w:hAnsi="Nunito Sans Black"/>
              <w:sz w:val="40"/>
              <w:szCs w:val="40"/>
            </w:rPr>
          </w:pPr>
          <w:r w:rsidRPr="00E91552">
            <w:rPr>
              <w:rFonts w:ascii="Nunito Sans Black" w:eastAsiaTheme="minorHAnsi" w:hAnsi="Nunito Sans Black"/>
              <w:sz w:val="40"/>
              <w:szCs w:val="40"/>
            </w:rPr>
            <w:t>Table of Contents</w:t>
          </w:r>
        </w:p>
        <w:p w:rsidR="003466CD" w:rsidRDefault="003466CD">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8367182" w:history="1">
            <w:r w:rsidRPr="00C81FEE">
              <w:rPr>
                <w:rStyle w:val="Hyperlink"/>
                <w:noProof/>
              </w:rPr>
              <w:t>Section 01</w:t>
            </w:r>
            <w:r>
              <w:rPr>
                <w:noProof/>
                <w:webHidden/>
              </w:rPr>
              <w:tab/>
            </w:r>
            <w:r>
              <w:rPr>
                <w:noProof/>
                <w:webHidden/>
              </w:rPr>
              <w:fldChar w:fldCharType="begin"/>
            </w:r>
            <w:r>
              <w:rPr>
                <w:noProof/>
                <w:webHidden/>
              </w:rPr>
              <w:instrText xml:space="preserve"> PAGEREF _Toc228367182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3" w:history="1">
            <w:r w:rsidRPr="00C81FEE">
              <w:rPr>
                <w:rStyle w:val="Hyperlink"/>
                <w:noProof/>
              </w:rPr>
              <w:t>Section 02</w:t>
            </w:r>
            <w:r>
              <w:rPr>
                <w:noProof/>
                <w:webHidden/>
              </w:rPr>
              <w:tab/>
            </w:r>
            <w:r>
              <w:rPr>
                <w:noProof/>
                <w:webHidden/>
              </w:rPr>
              <w:fldChar w:fldCharType="begin"/>
            </w:r>
            <w:r>
              <w:rPr>
                <w:noProof/>
                <w:webHidden/>
              </w:rPr>
              <w:instrText xml:space="preserve"> PAGEREF _Toc228367183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4" w:history="1">
            <w:r w:rsidRPr="00C81FEE">
              <w:rPr>
                <w:rStyle w:val="Hyperlink"/>
                <w:rFonts w:eastAsiaTheme="majorEastAsia"/>
                <w:noProof/>
              </w:rPr>
              <w:t>Section 01 | Subheadings</w:t>
            </w:r>
            <w:r>
              <w:rPr>
                <w:noProof/>
                <w:webHidden/>
              </w:rPr>
              <w:tab/>
            </w:r>
            <w:r>
              <w:rPr>
                <w:noProof/>
                <w:webHidden/>
              </w:rPr>
              <w:fldChar w:fldCharType="begin"/>
            </w:r>
            <w:r>
              <w:rPr>
                <w:noProof/>
                <w:webHidden/>
              </w:rPr>
              <w:instrText xml:space="preserve"> PAGEREF _Toc228367184 \h </w:instrText>
            </w:r>
            <w:r>
              <w:rPr>
                <w:noProof/>
                <w:webHidden/>
              </w:rPr>
            </w:r>
            <w:r>
              <w:rPr>
                <w:noProof/>
                <w:webHidden/>
              </w:rPr>
              <w:fldChar w:fldCharType="separate"/>
            </w:r>
            <w:r>
              <w:rPr>
                <w:noProof/>
                <w:webHidden/>
              </w:rPr>
              <w:t>2</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5" w:history="1">
            <w:r w:rsidRPr="00C81FEE">
              <w:rPr>
                <w:rStyle w:val="Hyperlink"/>
                <w:rFonts w:eastAsiaTheme="majorEastAsia"/>
                <w:noProof/>
              </w:rPr>
              <w:t>Section 02</w:t>
            </w:r>
            <w:r>
              <w:rPr>
                <w:noProof/>
                <w:webHidden/>
              </w:rPr>
              <w:tab/>
            </w:r>
            <w:r>
              <w:rPr>
                <w:noProof/>
                <w:webHidden/>
              </w:rPr>
              <w:fldChar w:fldCharType="begin"/>
            </w:r>
            <w:r>
              <w:rPr>
                <w:noProof/>
                <w:webHidden/>
              </w:rPr>
              <w:instrText xml:space="preserve"> PAGEREF _Toc228367185 \h </w:instrText>
            </w:r>
            <w:r>
              <w:rPr>
                <w:noProof/>
                <w:webHidden/>
              </w:rPr>
            </w:r>
            <w:r>
              <w:rPr>
                <w:noProof/>
                <w:webHidden/>
              </w:rPr>
              <w:fldChar w:fldCharType="separate"/>
            </w:r>
            <w:r>
              <w:rPr>
                <w:noProof/>
                <w:webHidden/>
              </w:rPr>
              <w:t>3</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6" w:history="1">
            <w:r w:rsidRPr="00C81FEE">
              <w:rPr>
                <w:rStyle w:val="Hyperlink"/>
                <w:noProof/>
              </w:rPr>
              <w:t>Section 03 | Callout Boxes, Questions, Notes</w:t>
            </w:r>
            <w:r>
              <w:rPr>
                <w:noProof/>
                <w:webHidden/>
              </w:rPr>
              <w:tab/>
            </w:r>
            <w:r>
              <w:rPr>
                <w:noProof/>
                <w:webHidden/>
              </w:rPr>
              <w:fldChar w:fldCharType="begin"/>
            </w:r>
            <w:r>
              <w:rPr>
                <w:noProof/>
                <w:webHidden/>
              </w:rPr>
              <w:instrText xml:space="preserve"> PAGEREF _Toc228367186 \h </w:instrText>
            </w:r>
            <w:r>
              <w:rPr>
                <w:noProof/>
                <w:webHidden/>
              </w:rPr>
            </w:r>
            <w:r>
              <w:rPr>
                <w:noProof/>
                <w:webHidden/>
              </w:rPr>
              <w:fldChar w:fldCharType="separate"/>
            </w:r>
            <w:r>
              <w:rPr>
                <w:noProof/>
                <w:webHidden/>
              </w:rPr>
              <w:t>5</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7" w:history="1">
            <w:r w:rsidRPr="00C81FEE">
              <w:rPr>
                <w:rStyle w:val="Hyperlink"/>
                <w:noProof/>
                <w:bdr w:val="none" w:sz="0" w:space="0" w:color="auto" w:frame="1"/>
              </w:rPr>
              <w:t>CTRI Workshops and Services</w:t>
            </w:r>
            <w:r>
              <w:rPr>
                <w:noProof/>
                <w:webHidden/>
              </w:rPr>
              <w:tab/>
            </w:r>
            <w:r>
              <w:rPr>
                <w:noProof/>
                <w:webHidden/>
              </w:rPr>
              <w:fldChar w:fldCharType="begin"/>
            </w:r>
            <w:r>
              <w:rPr>
                <w:noProof/>
                <w:webHidden/>
              </w:rPr>
              <w:instrText xml:space="preserve"> PAGEREF _Toc228367187 \h </w:instrText>
            </w:r>
            <w:r>
              <w:rPr>
                <w:noProof/>
                <w:webHidden/>
              </w:rPr>
            </w:r>
            <w:r>
              <w:rPr>
                <w:noProof/>
                <w:webHidden/>
              </w:rPr>
              <w:fldChar w:fldCharType="separate"/>
            </w:r>
            <w:r>
              <w:rPr>
                <w:noProof/>
                <w:webHidden/>
              </w:rPr>
              <w:t>6</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188" w:history="1">
            <w:r w:rsidRPr="00C81FEE">
              <w:rPr>
                <w:rStyle w:val="Hyperlink"/>
                <w:noProof/>
              </w:rPr>
              <w:t>Workshop Evaluation Form</w:t>
            </w:r>
            <w:r>
              <w:rPr>
                <w:noProof/>
                <w:webHidden/>
              </w:rPr>
              <w:tab/>
            </w:r>
            <w:r>
              <w:rPr>
                <w:noProof/>
                <w:webHidden/>
              </w:rPr>
              <w:fldChar w:fldCharType="begin"/>
            </w:r>
            <w:r>
              <w:rPr>
                <w:noProof/>
                <w:webHidden/>
              </w:rPr>
              <w:instrText xml:space="preserve"> PAGEREF _Toc228367188 \h </w:instrText>
            </w:r>
            <w:r>
              <w:rPr>
                <w:noProof/>
                <w:webHidden/>
              </w:rPr>
            </w:r>
            <w:r>
              <w:rPr>
                <w:noProof/>
                <w:webHidden/>
              </w:rPr>
              <w:fldChar w:fldCharType="separate"/>
            </w:r>
            <w:r>
              <w:rPr>
                <w:noProof/>
                <w:webHidden/>
              </w:rPr>
              <w:t>7</w:t>
            </w:r>
            <w:r>
              <w:rPr>
                <w:noProof/>
                <w:webHidden/>
              </w:rPr>
              <w:fldChar w:fldCharType="end"/>
            </w:r>
          </w:hyperlink>
        </w:p>
        <w:p w:rsidR="003466CD" w:rsidRDefault="003466CD" w:rsidP="00395E7B">
          <w:pPr>
            <w:pStyle w:val="1-BODY"/>
            <w:rPr>
              <w:rFonts w:asciiTheme="minorHAnsi" w:eastAsiaTheme="minorHAnsi" w:hAnsiTheme="minorHAnsi" w:cstheme="minorBidi"/>
              <w:lang w:eastAsia="en-US"/>
            </w:rPr>
            <w:sectPr w:rsidR="003466CD" w:rsidSect="003466CD">
              <w:footerReference w:type="even" r:id="rId18"/>
              <w:footerReference w:type="default" r:id="rId19"/>
              <w:footerReference w:type="first" r:id="rId20"/>
              <w:pgSz w:w="12240" w:h="15840" w:code="1"/>
              <w:pgMar w:top="1440" w:right="1440" w:bottom="1440" w:left="1440" w:header="709" w:footer="709" w:gutter="0"/>
              <w:cols w:space="720"/>
              <w:titlePg/>
              <w:docGrid w:linePitch="326"/>
            </w:sectPr>
          </w:pPr>
          <w:r>
            <w:rPr>
              <w:rFonts w:asciiTheme="minorHAnsi" w:eastAsiaTheme="minorHAnsi" w:hAnsiTheme="minorHAnsi" w:cstheme="minorBidi"/>
              <w:lang w:eastAsia="en-US"/>
            </w:rPr>
            <w:fldChar w:fldCharType="end"/>
          </w:r>
        </w:p>
        <w:p w:rsidR="003466CD" w:rsidRDefault="003466CD" w:rsidP="009F0E72">
          <w:pPr>
            <w:pStyle w:val="1-SECTIONHEADING"/>
            <w:rPr>
              <w:rFonts w:eastAsiaTheme="majorEastAsia"/>
            </w:rPr>
          </w:pPr>
          <w:bookmarkStart w:id="23" w:name="_Toc228367184"/>
          <w:r>
            <w:rPr>
              <w:rFonts w:eastAsiaTheme="majorEastAsia"/>
            </w:rPr>
            <w:t>Section 01</w:t>
          </w:r>
          <w:bookmarkEnd w:id="21"/>
          <w:bookmarkEnd w:id="22"/>
          <w:bookmarkEnd w:id="23"/>
        </w:p>
        <w:p w:rsidR="003466CD" w:rsidRPr="00F718A8" w:rsidRDefault="003466CD" w:rsidP="009F0E72">
          <w:pPr>
            <w:pStyle w:val="1-BODY"/>
          </w:pPr>
          <w:r>
            <w:rPr>
              <w:rFonts w:eastAsiaTheme="majorEastAsia"/>
            </w:rPr>
            <w:br w:type="page"/>
          </w:r>
        </w:p>
        <w:p w:rsidR="003466CD" w:rsidRDefault="003466CD" w:rsidP="009F0E72">
          <w:pPr>
            <w:pStyle w:val="1-SECTIONHEADING"/>
            <w:rPr>
              <w:rFonts w:eastAsiaTheme="majorEastAsia"/>
            </w:rPr>
          </w:pPr>
          <w:bookmarkStart w:id="24" w:name="_Toc222908965"/>
          <w:bookmarkStart w:id="25" w:name="_Toc222911785"/>
          <w:bookmarkStart w:id="26" w:name="_Toc222912902"/>
          <w:bookmarkStart w:id="27" w:name="_Toc222913011"/>
          <w:bookmarkStart w:id="28" w:name="_Toc227056198"/>
          <w:bookmarkStart w:id="29" w:name="_Toc228367185"/>
          <w:r>
            <w:rPr>
              <w:rFonts w:eastAsiaTheme="majorEastAsia"/>
            </w:rPr>
            <w:t>Section 02</w:t>
          </w:r>
          <w:bookmarkEnd w:id="24"/>
          <w:bookmarkEnd w:id="25"/>
          <w:bookmarkEnd w:id="26"/>
          <w:bookmarkEnd w:id="27"/>
          <w:bookmarkEnd w:id="28"/>
          <w:bookmarkEnd w:id="29"/>
        </w:p>
        <w:p w:rsidR="003466CD" w:rsidRDefault="003466CD" w:rsidP="009F0E72">
          <w:pPr>
            <w:spacing w:line="259" w:lineRule="auto"/>
            <w:rPr>
              <w:rFonts w:ascii="Nunito Sans" w:hAnsi="Nunito Sans" w:cs="Open Sans"/>
            </w:rPr>
          </w:pPr>
          <w:r>
            <w:br w:type="page"/>
          </w:r>
        </w:p>
        <w:p w:rsidR="00833E42" w:rsidRDefault="00833E42"/>
      </w:docPartBody>
    </w:docPart>
    <w:docPart>
      <w:docPartPr>
        <w:name w:val="Cobranded Workshop Front-Matter"/>
        <w:style w:val="1-BODY"/>
        <w:category>
          <w:name w:val="Manual Front/Back Matter"/>
          <w:gallery w:val="docParts"/>
        </w:category>
        <w:behaviors>
          <w:behavior w:val="content"/>
        </w:behaviors>
        <w:guid w:val="{BC30A45F-3EBB-4D61-9DF7-3C9F7E510D09}"/>
      </w:docPartPr>
      <w:docPartBody>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Default="003466CD" w:rsidP="00D7594F">
          <w:pPr>
            <w:pStyle w:val="1-BODY"/>
            <w:rPr>
              <w:rFonts w:eastAsia="MS Mincho"/>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Default="003466CD" w:rsidP="00D7594F">
          <w:pPr>
            <w:pStyle w:val="1-BODY"/>
            <w:rPr>
              <w:rFonts w:eastAsia="Times New Roman"/>
            </w:rPr>
          </w:pPr>
        </w:p>
        <w:p w:rsidR="003466CD"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B41BC" w:rsidRDefault="003466CD" w:rsidP="00D7594F">
          <w:pPr>
            <w:pStyle w:val="1-BODY"/>
            <w:rPr>
              <w:rFonts w:eastAsia="Times New Roman"/>
            </w:rPr>
          </w:pPr>
        </w:p>
        <w:p w:rsidR="003466CD" w:rsidRPr="00B4631D" w:rsidRDefault="003466CD" w:rsidP="00D7594F">
          <w:pPr>
            <w:pStyle w:val="1-SUBHEADE"/>
          </w:pPr>
          <w:r w:rsidRPr="00B4631D">
            <w:t xml:space="preserve">Terms </w:t>
          </w:r>
          <w:r>
            <w:t>and</w:t>
          </w:r>
          <w:r w:rsidRPr="00B4631D">
            <w:t xml:space="preserve"> Conditions of Use</w:t>
          </w:r>
        </w:p>
        <w:p w:rsidR="003466CD" w:rsidRPr="00245BD4" w:rsidRDefault="003466CD" w:rsidP="00D7594F">
          <w:pPr>
            <w:pStyle w:val="1-BODY"/>
            <w:rPr>
              <w:rFonts w:eastAsia="MS Mincho"/>
              <w:i/>
              <w:iCs/>
            </w:rPr>
          </w:pPr>
          <w:r w:rsidRPr="00DF11D9">
            <w:rPr>
              <w:rFonts w:eastAsia="MS Mincho"/>
              <w:i/>
              <w:iCs/>
            </w:rPr>
            <w:t>All rights reserved. No part of this publication may be reproduced, stored in a retrieval system, or transmitted, in any form or by any means, electronic, mechanical, photocopying, recording, or otherwise, without the prior written permission of CTRI Crisis &amp; Trauma Resource Institute Inc.</w:t>
          </w:r>
          <w:r>
            <w:rPr>
              <w:rFonts w:eastAsia="MS Mincho"/>
              <w:i/>
              <w:iCs/>
            </w:rPr>
            <w:t xml:space="preserve"> and ACHIEVE Centre for Leadership.</w:t>
          </w:r>
        </w:p>
        <w:p w:rsidR="003466CD" w:rsidRPr="00DF11D9" w:rsidRDefault="003466CD" w:rsidP="00D7594F">
          <w:pPr>
            <w:pStyle w:val="1-BODY"/>
            <w:rPr>
              <w:rFonts w:eastAsia="MS Mincho"/>
              <w:i/>
              <w:iCs/>
            </w:rPr>
          </w:pPr>
          <w:r w:rsidRPr="00DF11D9">
            <w:rPr>
              <w:rFonts w:eastAsia="MS Mincho"/>
              <w:i/>
              <w:iCs/>
            </w:rPr>
            <w:t xml:space="preserve">Purchased manuals are intended for personal use only, or not-for-profit training purposes (e.g., internal training, university or college courses, etc.). Use of resource manuals by for-profit training organizations, hosting of public workshops using CTRI </w:t>
          </w:r>
          <w:r>
            <w:rPr>
              <w:rFonts w:eastAsia="MS Mincho"/>
              <w:i/>
              <w:iCs/>
            </w:rPr>
            <w:t xml:space="preserve">or ACHIEVE </w:t>
          </w:r>
          <w:r w:rsidRPr="00DF11D9">
            <w:rPr>
              <w:rFonts w:eastAsia="MS Mincho"/>
              <w:i/>
              <w:iCs/>
            </w:rPr>
            <w:t>resources manuals, or representing oneself as a CTRI</w:t>
          </w:r>
          <w:r>
            <w:rPr>
              <w:rFonts w:eastAsia="MS Mincho"/>
              <w:i/>
              <w:iCs/>
            </w:rPr>
            <w:t xml:space="preserve"> or ACHIEVE</w:t>
          </w:r>
          <w:r w:rsidRPr="00DF11D9">
            <w:rPr>
              <w:rFonts w:eastAsia="MS Mincho"/>
              <w:i/>
              <w:iCs/>
            </w:rPr>
            <w:t xml:space="preserve"> trainer is not permitted. Please contact us if you have </w:t>
          </w:r>
          <w:r>
            <w:rPr>
              <w:rFonts w:eastAsia="MS Mincho"/>
              <w:i/>
              <w:iCs/>
            </w:rPr>
            <w:t xml:space="preserve">any </w:t>
          </w:r>
          <w:r w:rsidRPr="00DF11D9">
            <w:rPr>
              <w:rFonts w:eastAsia="MS Mincho"/>
              <w:i/>
              <w:iCs/>
            </w:rPr>
            <w:t>questions.</w:t>
          </w:r>
        </w:p>
        <w:p w:rsidR="003466CD" w:rsidRDefault="003466CD" w:rsidP="00D7594F">
          <w:pPr>
            <w:pStyle w:val="1-BODY"/>
            <w:jc w:val="right"/>
            <w:rPr>
              <w:rFonts w:eastAsia="MS Mincho"/>
            </w:rPr>
          </w:pPr>
          <w:r w:rsidRPr="00B4631D">
            <w:rPr>
              <w:rFonts w:eastAsia="MS Mincho"/>
            </w:rPr>
            <w:t>V</w:t>
          </w:r>
          <w:r>
            <w:rPr>
              <w:rFonts w:eastAsia="MS Mincho"/>
            </w:rPr>
            <w:t>02</w:t>
          </w:r>
          <w:r w:rsidRPr="00B4631D">
            <w:rPr>
              <w:rFonts w:eastAsia="MS Mincho"/>
            </w:rPr>
            <w:t>_202</w:t>
          </w:r>
          <w:r>
            <w:rPr>
              <w:rFonts w:eastAsia="MS Mincho"/>
            </w:rPr>
            <w:t>6.03</w:t>
          </w:r>
          <w:r>
            <w:rPr>
              <w:rFonts w:eastAsia="MS Mincho"/>
            </w:rPr>
            <w:br w:type="page"/>
          </w:r>
        </w:p>
        <w:p w:rsidR="003466CD" w:rsidRPr="00B4631D" w:rsidRDefault="003466CD" w:rsidP="00D7594F">
          <w:pPr>
            <w:pStyle w:val="1-SUBHEADE"/>
          </w:pPr>
          <w:r w:rsidRPr="00B4631D">
            <w:t>Disclaimer</w:t>
          </w:r>
        </w:p>
        <w:p w:rsidR="003466CD" w:rsidRPr="00B4631D" w:rsidRDefault="003466CD" w:rsidP="00D7594F">
          <w:pPr>
            <w:pStyle w:val="1-BODY"/>
            <w:rPr>
              <w:rFonts w:eastAsia="MS Mincho"/>
              <w:u w:val="single"/>
            </w:rPr>
          </w:pPr>
          <w:r w:rsidRPr="00B4631D">
            <w:rPr>
              <w:rFonts w:eastAsia="MS Mincho"/>
            </w:rPr>
            <w:t>All information provided in or throughout this course, manuals</w:t>
          </w:r>
          <w:r>
            <w:rPr>
              <w:rFonts w:eastAsia="MS Mincho"/>
            </w:rPr>
            <w:t>,</w:t>
          </w:r>
          <w:r w:rsidRPr="00B4631D">
            <w:rPr>
              <w:rFonts w:eastAsia="MS Mincho"/>
            </w:rPr>
            <w:t xml:space="preserve"> and/or training is for educational and informational purposes only. It is not intended to provide individual counselling or advice and should not be relied upon for such purposes. You should assess whether you require additional information and, where appropriate, seek independent professional advice. Although the Crisis &amp; Trauma Resource Institute Inc.</w:t>
          </w:r>
          <w:r>
            <w:rPr>
              <w:rFonts w:eastAsia="MS Mincho"/>
            </w:rPr>
            <w:t xml:space="preserve"> (CTRI) and ACHIEVE Centre for Leadership</w:t>
          </w:r>
          <w:r w:rsidRPr="00B4631D">
            <w:rPr>
              <w:rFonts w:eastAsia="MS Mincho"/>
            </w:rPr>
            <w:t xml:space="preserve"> </w:t>
          </w:r>
          <w:r>
            <w:rPr>
              <w:rFonts w:eastAsia="MS Mincho"/>
            </w:rPr>
            <w:t xml:space="preserve">(ACHIEVE) </w:t>
          </w:r>
          <w:r w:rsidRPr="00B4631D">
            <w:rPr>
              <w:rFonts w:eastAsia="MS Mincho"/>
            </w:rPr>
            <w:t xml:space="preserve">believe that the information is accurate and reliable as presented, we do not guarantee that the information will always be accurate or current. We and </w:t>
          </w:r>
          <w:r w:rsidRPr="00B4631D">
            <w:rPr>
              <w:rFonts w:eastAsia="MS Mincho"/>
              <w:bCs/>
            </w:rPr>
            <w:t>any of our employees, directors, shareholders, officers, agents, affiliates, licensors</w:t>
          </w:r>
          <w:r>
            <w:rPr>
              <w:rFonts w:eastAsia="MS Mincho"/>
              <w:bCs/>
            </w:rPr>
            <w:t>,</w:t>
          </w:r>
          <w:r w:rsidRPr="00B4631D">
            <w:rPr>
              <w:rFonts w:eastAsia="MS Mincho"/>
              <w:bCs/>
            </w:rPr>
            <w:t xml:space="preserve"> or suppliers</w:t>
          </w:r>
          <w:r w:rsidRPr="00B4631D">
            <w:rPr>
              <w:rFonts w:eastAsia="MS Mincho"/>
            </w:rPr>
            <w:t xml:space="preserve"> are not legally liable to any person for damages arising out of or related to the use or application of the contents of this course, manual, and/or training and the information contained within them. You agree at all times to indemnify, defend</w:t>
          </w:r>
          <w:r>
            <w:rPr>
              <w:rFonts w:eastAsia="MS Mincho"/>
            </w:rPr>
            <w:t>,</w:t>
          </w:r>
          <w:r w:rsidRPr="00B4631D">
            <w:rPr>
              <w:rFonts w:eastAsia="MS Mincho"/>
            </w:rPr>
            <w:t xml:space="preserve"> and hold harmless CTRI</w:t>
          </w:r>
          <w:r>
            <w:rPr>
              <w:rFonts w:eastAsia="MS Mincho"/>
            </w:rPr>
            <w:t xml:space="preserve"> &amp; ACHIEVE</w:t>
          </w:r>
          <w:r w:rsidRPr="00B4631D">
            <w:rPr>
              <w:rFonts w:eastAsia="MS Mincho"/>
            </w:rPr>
            <w:t xml:space="preserve"> </w:t>
          </w:r>
          <w:r>
            <w:rPr>
              <w:rFonts w:eastAsia="MS Mincho"/>
            </w:rPr>
            <w:t xml:space="preserve">staff and </w:t>
          </w:r>
          <w:r w:rsidRPr="00B4631D">
            <w:rPr>
              <w:rFonts w:eastAsia="MS Mincho"/>
            </w:rPr>
            <w:t>trainers of all actions, proceedings, costs, claims, damages, demands, liabilities</w:t>
          </w:r>
          <w:r>
            <w:rPr>
              <w:rFonts w:eastAsia="MS Mincho"/>
            </w:rPr>
            <w:t>,</w:t>
          </w:r>
          <w:r w:rsidRPr="00B4631D">
            <w:rPr>
              <w:rFonts w:eastAsia="MS Mincho"/>
            </w:rPr>
            <w:t xml:space="preserve"> and expenses whatsoever (including legal and other fees and disbursements) sustained, incurred</w:t>
          </w:r>
          <w:r>
            <w:rPr>
              <w:rFonts w:eastAsia="MS Mincho"/>
            </w:rPr>
            <w:t>,</w:t>
          </w:r>
          <w:r w:rsidRPr="00B4631D">
            <w:rPr>
              <w:rFonts w:eastAsia="MS Mincho"/>
            </w:rPr>
            <w:t xml:space="preserve"> or paid by us directly or indirectly in respect of the use or application of the contents of this course, manual, and/or training</w:t>
          </w:r>
          <w:r w:rsidRPr="00B4631D">
            <w:rPr>
              <w:rFonts w:eastAsia="MS Mincho"/>
              <w:bCs/>
            </w:rPr>
            <w:t xml:space="preserve"> and the information.</w:t>
          </w:r>
        </w:p>
        <w:p w:rsidR="003466CD" w:rsidRPr="00265064" w:rsidRDefault="003466CD" w:rsidP="00D7594F">
          <w:pPr>
            <w:pStyle w:val="1-BODY"/>
          </w:pPr>
        </w:p>
        <w:p w:rsidR="003466CD" w:rsidRPr="00B4631D" w:rsidRDefault="003466CD" w:rsidP="00D7594F">
          <w:pPr>
            <w:pStyle w:val="1-SUBHEADE"/>
          </w:pPr>
          <w:r w:rsidRPr="00B4631D">
            <w:t>Purchasing Additional Manuals</w:t>
          </w:r>
        </w:p>
        <w:p w:rsidR="003466CD" w:rsidRPr="00F129C1" w:rsidRDefault="003466CD" w:rsidP="00D7594F">
          <w:pPr>
            <w:pStyle w:val="1-BODY"/>
            <w:rPr>
              <w:rFonts w:eastAsia="MS Mincho"/>
            </w:rPr>
          </w:pPr>
          <w:r w:rsidRPr="00F129C1">
            <w:rPr>
              <w:rFonts w:eastAsia="MS Mincho"/>
            </w:rPr>
            <w:t>Available in PDF or print format, copies of this manual and others by CTRI &amp; ACHIEVE can be purchased from our websites (</w:t>
          </w:r>
          <w:r w:rsidRPr="00963F9B">
            <w:rPr>
              <w:rFonts w:eastAsia="MS Mincho"/>
            </w:rPr>
            <w:t>www.ctrinstitute.com</w:t>
          </w:r>
          <w:r w:rsidRPr="00F129C1">
            <w:rPr>
              <w:rFonts w:eastAsia="MS Mincho"/>
            </w:rPr>
            <w:t xml:space="preserve"> | www.achievecentre.com). </w:t>
          </w:r>
        </w:p>
        <w:p w:rsidR="003466CD" w:rsidRPr="00B4631D" w:rsidRDefault="003466CD" w:rsidP="00D7594F">
          <w:pPr>
            <w:pStyle w:val="1-BODY"/>
            <w:rPr>
              <w:rFonts w:eastAsia="MS Mincho"/>
            </w:rPr>
          </w:pPr>
        </w:p>
        <w:p w:rsidR="003466CD" w:rsidRPr="00B4631D" w:rsidRDefault="003466CD" w:rsidP="00D7594F">
          <w:pPr>
            <w:pStyle w:val="1-SUBHEADE"/>
          </w:pPr>
          <w:r w:rsidRPr="00B4631D">
            <w:t xml:space="preserve">Continuing </w:t>
          </w:r>
          <w:r>
            <w:t xml:space="preserve">Education </w:t>
          </w:r>
          <w:r w:rsidRPr="00B4631D">
            <w:t>Credit</w:t>
          </w:r>
          <w:r>
            <w:t>s</w:t>
          </w:r>
        </w:p>
        <w:p w:rsidR="003466CD" w:rsidRDefault="003466CD" w:rsidP="00D7594F">
          <w:pPr>
            <w:pStyle w:val="1-BODY"/>
            <w:rPr>
              <w:rFonts w:eastAsia="MS Mincho"/>
            </w:rPr>
          </w:pPr>
          <w:r w:rsidRPr="00130C02">
            <w:rPr>
              <w:rFonts w:eastAsia="MS Mincho"/>
            </w:rPr>
            <w:t xml:space="preserve">A variety of licensing boards, professional colleges, and associations accept CTRI </w:t>
          </w:r>
          <w:r>
            <w:rPr>
              <w:rFonts w:eastAsia="MS Mincho"/>
            </w:rPr>
            <w:t xml:space="preserve">&amp; ACHIEVE </w:t>
          </w:r>
          <w:r w:rsidRPr="00130C02">
            <w:rPr>
              <w:rFonts w:eastAsia="MS Mincho"/>
            </w:rPr>
            <w:t>workshops for continuing education credits. Please go to the Continuing Education Credits section of our website</w:t>
          </w:r>
          <w:r>
            <w:rPr>
              <w:rFonts w:eastAsia="MS Mincho"/>
            </w:rPr>
            <w:t>s</w:t>
          </w:r>
          <w:r w:rsidRPr="00130C02">
            <w:rPr>
              <w:rFonts w:eastAsia="MS Mincho"/>
            </w:rPr>
            <w:t xml:space="preserve"> for more information.</w:t>
          </w:r>
        </w:p>
        <w:p w:rsidR="003466CD" w:rsidRDefault="003466CD" w:rsidP="00DB2925">
          <w:pPr>
            <w:pStyle w:val="1-BODY"/>
          </w:pPr>
          <w:r w:rsidRPr="00130C02">
            <w:t>CTRI Crisis and Trauma Resource Institute Inc. (CTRI), provider number 1214, is approved to offer social work continuing education by the Association of Social Work Boards (ASWB) Approved Continuing Education (ACE) program. Organizations, not individual courses, are approved as ACE providers. State and provincial regulatory boards have the final authority to determine whether an individual course may be accepted for continuing education credit. CTRI maintains responsibility for this course. ACE provider approval period: August 10, 2023 – August 10, 2026</w:t>
          </w:r>
          <w:r>
            <w:t>.</w:t>
          </w:r>
        </w:p>
        <w:p w:rsidR="003466CD" w:rsidRDefault="003466CD" w:rsidP="00D7594F">
          <w:pPr>
            <w:spacing w:line="259" w:lineRule="auto"/>
            <w:rPr>
              <w:rFonts w:ascii="Nunito Sans" w:hAnsi="Nunito Sans" w:cs="Open Sans"/>
              <w:lang w:eastAsia="ja-JP"/>
            </w:rPr>
          </w:pPr>
          <w:r>
            <w:br w:type="page"/>
          </w:r>
        </w:p>
        <w:p w:rsidR="003466CD" w:rsidRPr="00E77368" w:rsidRDefault="003466CD" w:rsidP="00D7594F">
          <w:pPr>
            <w:pStyle w:val="1-BODY"/>
            <w:spacing w:after="240"/>
            <w:rPr>
              <w:rFonts w:ascii="Nunito Sans Black" w:hAnsi="Nunito Sans Black"/>
              <w:sz w:val="40"/>
              <w:szCs w:val="40"/>
            </w:rPr>
          </w:pPr>
          <w:r>
            <w:rPr>
              <w:rFonts w:ascii="Nunito Sans Black" w:hAnsi="Nunito Sans Black"/>
              <w:sz w:val="40"/>
              <w:szCs w:val="40"/>
            </w:rPr>
            <w:t>Table of Contents</w:t>
          </w:r>
        </w:p>
        <w:p w:rsidR="003466CD" w:rsidRDefault="003466CD">
          <w:pPr>
            <w:pStyle w:val="TOC1"/>
            <w:tabs>
              <w:tab w:val="right" w:leader="dot" w:pos="9350"/>
            </w:tabs>
            <w:rPr>
              <w:rFonts w:asciiTheme="minorHAnsi" w:hAnsiTheme="minorHAnsi" w:cstheme="minorBidi"/>
              <w:noProof/>
              <w:kern w:val="2"/>
              <w:lang w:eastAsia="en-CA"/>
              <w14:ligatures w14:val="standardContextual"/>
            </w:rPr>
          </w:pPr>
          <w:r>
            <w:rPr>
              <w:rFonts w:asciiTheme="minorHAnsi" w:eastAsiaTheme="minorHAnsi" w:hAnsiTheme="minorHAnsi" w:cstheme="minorBidi"/>
              <w:lang w:eastAsia="en-US"/>
            </w:rPr>
            <w:fldChar w:fldCharType="begin"/>
          </w:r>
          <w:r>
            <w:rPr>
              <w:rFonts w:asciiTheme="minorHAnsi" w:eastAsiaTheme="minorHAnsi" w:hAnsiTheme="minorHAnsi" w:cstheme="minorBidi"/>
              <w:lang w:eastAsia="en-US"/>
            </w:rPr>
            <w:instrText xml:space="preserve"> TOC \h \z \u \t "1-SECTION HEADING,1" </w:instrText>
          </w:r>
          <w:r>
            <w:rPr>
              <w:rFonts w:asciiTheme="minorHAnsi" w:eastAsiaTheme="minorHAnsi" w:hAnsiTheme="minorHAnsi" w:cstheme="minorBidi"/>
              <w:lang w:eastAsia="en-US"/>
            </w:rPr>
            <w:fldChar w:fldCharType="separate"/>
          </w:r>
          <w:hyperlink w:anchor="_Toc228367411" w:history="1">
            <w:r w:rsidRPr="008977BA">
              <w:rPr>
                <w:rStyle w:val="Hyperlink"/>
                <w:noProof/>
              </w:rPr>
              <w:t>Section 01</w:t>
            </w:r>
            <w:r>
              <w:rPr>
                <w:noProof/>
                <w:webHidden/>
              </w:rPr>
              <w:tab/>
            </w:r>
            <w:r>
              <w:rPr>
                <w:noProof/>
                <w:webHidden/>
              </w:rPr>
              <w:fldChar w:fldCharType="begin"/>
            </w:r>
            <w:r>
              <w:rPr>
                <w:noProof/>
                <w:webHidden/>
              </w:rPr>
              <w:instrText xml:space="preserve"> PAGEREF _Toc228367411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2" w:history="1">
            <w:r w:rsidRPr="008977BA">
              <w:rPr>
                <w:rStyle w:val="Hyperlink"/>
                <w:noProof/>
              </w:rPr>
              <w:t>Section 02</w:t>
            </w:r>
            <w:r>
              <w:rPr>
                <w:noProof/>
                <w:webHidden/>
              </w:rPr>
              <w:tab/>
            </w:r>
            <w:r>
              <w:rPr>
                <w:noProof/>
                <w:webHidden/>
              </w:rPr>
              <w:fldChar w:fldCharType="begin"/>
            </w:r>
            <w:r>
              <w:rPr>
                <w:noProof/>
                <w:webHidden/>
              </w:rPr>
              <w:instrText xml:space="preserve"> PAGEREF _Toc228367412 \h </w:instrText>
            </w:r>
            <w:r>
              <w:rPr>
                <w:noProof/>
                <w:webHidden/>
              </w:rPr>
            </w:r>
            <w:r>
              <w:rPr>
                <w:noProof/>
                <w:webHidden/>
              </w:rPr>
              <w:fldChar w:fldCharType="separate"/>
            </w:r>
            <w:r>
              <w:rPr>
                <w:noProof/>
                <w:webHidden/>
              </w:rPr>
              <w:t>1</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3" w:history="1">
            <w:r w:rsidRPr="008977BA">
              <w:rPr>
                <w:rStyle w:val="Hyperlink"/>
                <w:noProof/>
              </w:rPr>
              <w:t>Section 03 | Callout Boxes, Questions, Notes</w:t>
            </w:r>
            <w:r>
              <w:rPr>
                <w:noProof/>
                <w:webHidden/>
              </w:rPr>
              <w:tab/>
            </w:r>
            <w:r>
              <w:rPr>
                <w:noProof/>
                <w:webHidden/>
              </w:rPr>
              <w:fldChar w:fldCharType="begin"/>
            </w:r>
            <w:r>
              <w:rPr>
                <w:noProof/>
                <w:webHidden/>
              </w:rPr>
              <w:instrText xml:space="preserve"> PAGEREF _Toc228367413 \h </w:instrText>
            </w:r>
            <w:r>
              <w:rPr>
                <w:noProof/>
                <w:webHidden/>
              </w:rPr>
            </w:r>
            <w:r>
              <w:rPr>
                <w:noProof/>
                <w:webHidden/>
              </w:rPr>
              <w:fldChar w:fldCharType="separate"/>
            </w:r>
            <w:r>
              <w:rPr>
                <w:noProof/>
                <w:webHidden/>
              </w:rPr>
              <w:t>4</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4" w:history="1">
            <w:r w:rsidRPr="008977BA">
              <w:rPr>
                <w:rStyle w:val="Hyperlink"/>
                <w:noProof/>
                <w:bdr w:val="none" w:sz="0" w:space="0" w:color="auto" w:frame="1"/>
              </w:rPr>
              <w:t>CTRI Workshops and Services</w:t>
            </w:r>
            <w:r>
              <w:rPr>
                <w:noProof/>
                <w:webHidden/>
              </w:rPr>
              <w:tab/>
            </w:r>
            <w:r>
              <w:rPr>
                <w:noProof/>
                <w:webHidden/>
              </w:rPr>
              <w:fldChar w:fldCharType="begin"/>
            </w:r>
            <w:r>
              <w:rPr>
                <w:noProof/>
                <w:webHidden/>
              </w:rPr>
              <w:instrText xml:space="preserve"> PAGEREF _Toc228367414 \h </w:instrText>
            </w:r>
            <w:r>
              <w:rPr>
                <w:noProof/>
                <w:webHidden/>
              </w:rPr>
            </w:r>
            <w:r>
              <w:rPr>
                <w:noProof/>
                <w:webHidden/>
              </w:rPr>
              <w:fldChar w:fldCharType="separate"/>
            </w:r>
            <w:r>
              <w:rPr>
                <w:noProof/>
                <w:webHidden/>
              </w:rPr>
              <w:t>5</w:t>
            </w:r>
            <w:r>
              <w:rPr>
                <w:noProof/>
                <w:webHidden/>
              </w:rPr>
              <w:fldChar w:fldCharType="end"/>
            </w:r>
          </w:hyperlink>
        </w:p>
        <w:p w:rsidR="003466CD" w:rsidRDefault="003466CD">
          <w:pPr>
            <w:pStyle w:val="TOC1"/>
            <w:tabs>
              <w:tab w:val="right" w:leader="dot" w:pos="9350"/>
            </w:tabs>
            <w:rPr>
              <w:rFonts w:asciiTheme="minorHAnsi" w:hAnsiTheme="minorHAnsi" w:cstheme="minorBidi"/>
              <w:noProof/>
              <w:kern w:val="2"/>
              <w:lang w:eastAsia="en-CA"/>
              <w14:ligatures w14:val="standardContextual"/>
            </w:rPr>
          </w:pPr>
          <w:hyperlink w:anchor="_Toc228367415" w:history="1">
            <w:r w:rsidRPr="008977BA">
              <w:rPr>
                <w:rStyle w:val="Hyperlink"/>
                <w:noProof/>
              </w:rPr>
              <w:t>Workshop Evaluation Form</w:t>
            </w:r>
            <w:r>
              <w:rPr>
                <w:noProof/>
                <w:webHidden/>
              </w:rPr>
              <w:tab/>
            </w:r>
            <w:r>
              <w:rPr>
                <w:noProof/>
                <w:webHidden/>
              </w:rPr>
              <w:fldChar w:fldCharType="begin"/>
            </w:r>
            <w:r>
              <w:rPr>
                <w:noProof/>
                <w:webHidden/>
              </w:rPr>
              <w:instrText xml:space="preserve"> PAGEREF _Toc228367415 \h </w:instrText>
            </w:r>
            <w:r>
              <w:rPr>
                <w:noProof/>
                <w:webHidden/>
              </w:rPr>
            </w:r>
            <w:r>
              <w:rPr>
                <w:noProof/>
                <w:webHidden/>
              </w:rPr>
              <w:fldChar w:fldCharType="separate"/>
            </w:r>
            <w:r>
              <w:rPr>
                <w:noProof/>
                <w:webHidden/>
              </w:rPr>
              <w:t>6</w:t>
            </w:r>
            <w:r>
              <w:rPr>
                <w:noProof/>
                <w:webHidden/>
              </w:rPr>
              <w:fldChar w:fldCharType="end"/>
            </w:r>
          </w:hyperlink>
        </w:p>
        <w:p w:rsidR="003466CD" w:rsidRDefault="003466CD" w:rsidP="00284A21">
          <w:pPr>
            <w:pStyle w:val="1-BODY"/>
            <w:rPr>
              <w:rFonts w:eastAsiaTheme="minorHAnsi"/>
            </w:rPr>
            <w:sectPr w:rsidR="003466CD" w:rsidSect="003466CD">
              <w:footerReference w:type="even" r:id="rId21"/>
              <w:footerReference w:type="default" r:id="rId22"/>
              <w:footerReference w:type="first" r:id="rId23"/>
              <w:pgSz w:w="12240" w:h="15840" w:code="1"/>
              <w:pgMar w:top="1440" w:right="1440" w:bottom="1440" w:left="1440" w:header="709" w:footer="709" w:gutter="0"/>
              <w:pgNumType w:start="1"/>
              <w:cols w:space="720"/>
              <w:titlePg/>
              <w:docGrid w:linePitch="326"/>
            </w:sectPr>
          </w:pPr>
          <w:r>
            <w:rPr>
              <w:rFonts w:eastAsiaTheme="minorHAnsi"/>
            </w:rPr>
            <w:fldChar w:fldCharType="end"/>
          </w:r>
        </w:p>
        <w:p w:rsidR="003466CD" w:rsidRDefault="003466CD" w:rsidP="0092177A">
          <w:pPr>
            <w:pStyle w:val="1-SECTIONHEADING"/>
          </w:pPr>
          <w:bookmarkStart w:id="30" w:name="_Toc228367411"/>
          <w:r>
            <w:t>Section 01</w:t>
          </w:r>
          <w:bookmarkEnd w:id="30"/>
        </w:p>
        <w:p w:rsidR="003466CD" w:rsidRPr="0092177A" w:rsidRDefault="003466CD" w:rsidP="0092177A">
          <w:pPr>
            <w:pStyle w:val="1-BODY"/>
          </w:pPr>
          <w:r>
            <w:br w:type="page"/>
          </w:r>
        </w:p>
        <w:p w:rsidR="003466CD" w:rsidRPr="007D5153" w:rsidRDefault="003466CD" w:rsidP="0092177A">
          <w:pPr>
            <w:pStyle w:val="1-SECTIONHEADING"/>
          </w:pPr>
          <w:bookmarkStart w:id="31" w:name="_Toc228367412"/>
          <w:r>
            <w:t>Section 02</w:t>
          </w:r>
          <w:bookmarkEnd w:id="31"/>
        </w:p>
        <w:p w:rsidR="003466CD" w:rsidRDefault="003466CD">
          <w:pPr>
            <w:spacing w:line="259" w:lineRule="auto"/>
            <w:rPr>
              <w:rFonts w:ascii="Nunito Sans" w:hAnsi="Nunito Sans" w:cs="Open Sans"/>
              <w:lang w:eastAsia="ja-JP"/>
            </w:rPr>
          </w:pPr>
          <w:r>
            <w:br w:type="page"/>
          </w:r>
        </w:p>
        <w:p w:rsidR="00833E42" w:rsidRDefault="00833E42"/>
      </w:docPartBody>
    </w:docPart>
    <w:docPart>
      <w:docPartPr>
        <w:name w:val="CTRI Cover"/>
        <w:style w:val="Normal"/>
        <w:category>
          <w:name w:val="Covers"/>
          <w:gallery w:val="docParts"/>
        </w:category>
        <w:behaviors>
          <w:behavior w:val="content"/>
        </w:behaviors>
        <w:guid w:val="{7FDC7C28-569D-42A2-9705-F6F90F685270}"/>
      </w:docPartPr>
      <w:docPartBody>
        <w:p w:rsidR="003466CD" w:rsidRPr="00BB41BC" w:rsidRDefault="003466CD" w:rsidP="00696E90">
          <w:r>
            <w:rPr>
              <w:noProof/>
            </w:rPr>
            <w:drawing>
              <wp:anchor distT="0" distB="0" distL="114300" distR="114300" simplePos="0" relativeHeight="251779072" behindDoc="1" locked="0" layoutInCell="1" allowOverlap="1" wp14:anchorId="53BDBC31" wp14:editId="30E989A1">
                <wp:simplePos x="0" y="0"/>
                <wp:positionH relativeFrom="page">
                  <wp:align>right</wp:align>
                </wp:positionH>
                <wp:positionV relativeFrom="paragraph">
                  <wp:posOffset>-914400</wp:posOffset>
                </wp:positionV>
                <wp:extent cx="7772400" cy="10058449"/>
                <wp:effectExtent l="0" t="0" r="0" b="0"/>
                <wp:wrapNone/>
                <wp:docPr id="20061954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98855" name="Picture 135689885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7772400" cy="1005844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78048" behindDoc="0" locked="0" layoutInCell="1" allowOverlap="1" wp14:anchorId="0A51B990" wp14:editId="7C487524">
                    <wp:simplePos x="0" y="0"/>
                    <wp:positionH relativeFrom="margin">
                      <wp:posOffset>-318977</wp:posOffset>
                    </wp:positionH>
                    <wp:positionV relativeFrom="page">
                      <wp:posOffset>7931888</wp:posOffset>
                    </wp:positionV>
                    <wp:extent cx="6456045" cy="588010"/>
                    <wp:effectExtent l="0" t="0" r="0" b="2540"/>
                    <wp:wrapSquare wrapText="bothSides"/>
                    <wp:docPr id="6736312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51B990" id="_x0000_t202" coordsize="21600,21600" o:spt="202" path="m,l,21600r21600,l21600,xe">
                    <v:stroke joinstyle="miter"/>
                    <v:path gradientshapeok="t" o:connecttype="rect"/>
                  </v:shapetype>
                  <v:shape id="_x0000_s1032" type="#_x0000_t202" style="position:absolute;margin-left:-25.1pt;margin-top:624.55pt;width:508.35pt;height:46.3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Sba+wEAANQ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77024" behindDoc="0" locked="0" layoutInCell="1" allowOverlap="1" wp14:anchorId="02C2F040" wp14:editId="0B8778A2">
                    <wp:simplePos x="0" y="0"/>
                    <wp:positionH relativeFrom="margin">
                      <wp:posOffset>-329609</wp:posOffset>
                    </wp:positionH>
                    <wp:positionV relativeFrom="page">
                      <wp:posOffset>7347098</wp:posOffset>
                    </wp:positionV>
                    <wp:extent cx="6456045" cy="588010"/>
                    <wp:effectExtent l="0" t="0" r="0" b="2540"/>
                    <wp:wrapSquare wrapText="bothSides"/>
                    <wp:docPr id="581195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2F040" id="_x0000_s1033" type="#_x0000_t202" style="position:absolute;margin-left:-25.95pt;margin-top:578.5pt;width:508.35pt;height:46.3pt;z-index:251777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76000" behindDoc="0" locked="0" layoutInCell="1" allowOverlap="1" wp14:anchorId="672B86DD" wp14:editId="0BE1BCF9">
                    <wp:simplePos x="0" y="0"/>
                    <wp:positionH relativeFrom="column">
                      <wp:posOffset>-318977</wp:posOffset>
                    </wp:positionH>
                    <wp:positionV relativeFrom="page">
                      <wp:posOffset>7060019</wp:posOffset>
                    </wp:positionV>
                    <wp:extent cx="4339590" cy="449580"/>
                    <wp:effectExtent l="0" t="0" r="0" b="0"/>
                    <wp:wrapSquare wrapText="bothSides"/>
                    <wp:docPr id="16660041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2B86DD" id="_x0000_s1034" type="#_x0000_t202" style="position:absolute;margin-left:-25.1pt;margin-top:555.9pt;width:341.7pt;height:35.4pt;z-index:25177600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rPr>
              <w:rFonts w:eastAsia="MS Mincho"/>
            </w:rPr>
            <w:br w:type="page"/>
          </w:r>
        </w:p>
        <w:p w:rsidR="00833E42" w:rsidRDefault="00833E42"/>
      </w:docPartBody>
    </w:docPart>
    <w:docPart>
      <w:docPartPr>
        <w:name w:val="Cobranded Cover"/>
        <w:style w:val="Normal"/>
        <w:category>
          <w:name w:val="Covers"/>
          <w:gallery w:val="docParts"/>
        </w:category>
        <w:behaviors>
          <w:behavior w:val="content"/>
        </w:behaviors>
        <w:guid w:val="{086E88DC-D0B9-42E4-916A-8A5BB9D75058}"/>
      </w:docPartPr>
      <w:docPartBody>
        <w:p w:rsidR="003466CD" w:rsidRPr="00BB41BC" w:rsidRDefault="003466CD" w:rsidP="00696E90">
          <w:r>
            <w:rPr>
              <w:noProof/>
            </w:rPr>
            <w:drawing>
              <wp:anchor distT="0" distB="0" distL="114300" distR="114300" simplePos="0" relativeHeight="251784192" behindDoc="1" locked="0" layoutInCell="1" allowOverlap="1" wp14:anchorId="356665D9" wp14:editId="345DF6A5">
                <wp:simplePos x="0" y="0"/>
                <wp:positionH relativeFrom="page">
                  <wp:align>right</wp:align>
                </wp:positionH>
                <wp:positionV relativeFrom="paragraph">
                  <wp:posOffset>-901148</wp:posOffset>
                </wp:positionV>
                <wp:extent cx="7761024" cy="10044752"/>
                <wp:effectExtent l="0" t="0" r="0" b="0"/>
                <wp:wrapNone/>
                <wp:docPr id="1410883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761024" cy="1004475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83168" behindDoc="0" locked="0" layoutInCell="1" allowOverlap="1" wp14:anchorId="13CBF65B" wp14:editId="12B6AF71">
                    <wp:simplePos x="0" y="0"/>
                    <wp:positionH relativeFrom="margin">
                      <wp:posOffset>-318977</wp:posOffset>
                    </wp:positionH>
                    <wp:positionV relativeFrom="page">
                      <wp:posOffset>7931888</wp:posOffset>
                    </wp:positionV>
                    <wp:extent cx="6456045" cy="588010"/>
                    <wp:effectExtent l="0" t="0" r="0" b="2540"/>
                    <wp:wrapSquare wrapText="bothSides"/>
                    <wp:docPr id="4080671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CBF65B" id="_x0000_s1035" type="#_x0000_t202" style="position:absolute;margin-left:-25.1pt;margin-top:624.55pt;width:508.35pt;height:46.3pt;z-index:251783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w2q+wEAANQ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2144" behindDoc="0" locked="0" layoutInCell="1" allowOverlap="1" wp14:anchorId="0575463D" wp14:editId="7F1450DF">
                    <wp:simplePos x="0" y="0"/>
                    <wp:positionH relativeFrom="margin">
                      <wp:posOffset>-329609</wp:posOffset>
                    </wp:positionH>
                    <wp:positionV relativeFrom="page">
                      <wp:posOffset>7347098</wp:posOffset>
                    </wp:positionV>
                    <wp:extent cx="6456045" cy="588010"/>
                    <wp:effectExtent l="0" t="0" r="0" b="2540"/>
                    <wp:wrapSquare wrapText="bothSides"/>
                    <wp:docPr id="7776066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75463D" id="_x0000_s1036" type="#_x0000_t202" style="position:absolute;margin-left:-25.95pt;margin-top:578.5pt;width:508.35pt;height:46.3pt;z-index:251782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imQ/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1120" behindDoc="0" locked="0" layoutInCell="1" allowOverlap="1" wp14:anchorId="496F7C7D" wp14:editId="55079C74">
                    <wp:simplePos x="0" y="0"/>
                    <wp:positionH relativeFrom="column">
                      <wp:posOffset>-318977</wp:posOffset>
                    </wp:positionH>
                    <wp:positionV relativeFrom="page">
                      <wp:posOffset>7060019</wp:posOffset>
                    </wp:positionV>
                    <wp:extent cx="4339590" cy="449580"/>
                    <wp:effectExtent l="0" t="0" r="0" b="0"/>
                    <wp:wrapSquare wrapText="bothSides"/>
                    <wp:docPr id="123627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6F7C7D" id="_x0000_s1037" type="#_x0000_t202" style="position:absolute;margin-left:-25.1pt;margin-top:555.9pt;width:341.7pt;height:35.4pt;z-index:25178112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br w:type="page"/>
          </w:r>
        </w:p>
        <w:p w:rsidR="00833E42" w:rsidRDefault="00833E42"/>
      </w:docPartBody>
    </w:docPart>
    <w:docPart>
      <w:docPartPr>
        <w:name w:val="ACHIEVE Cover"/>
        <w:style w:val="Normal"/>
        <w:category>
          <w:name w:val="Covers"/>
          <w:gallery w:val="docParts"/>
        </w:category>
        <w:behaviors>
          <w:behavior w:val="content"/>
        </w:behaviors>
        <w:guid w:val="{A325A71B-2449-4AB1-A393-14AF0C806C07}"/>
      </w:docPartPr>
      <w:docPartBody>
        <w:p w:rsidR="003466CD" w:rsidRPr="00BB41BC" w:rsidRDefault="003466CD" w:rsidP="00696E90">
          <w:r>
            <w:rPr>
              <w:noProof/>
            </w:rPr>
            <w:drawing>
              <wp:anchor distT="0" distB="0" distL="114300" distR="114300" simplePos="0" relativeHeight="251789312" behindDoc="1" locked="0" layoutInCell="1" allowOverlap="1" wp14:anchorId="6AC1AF97" wp14:editId="237A363C">
                <wp:simplePos x="0" y="0"/>
                <wp:positionH relativeFrom="page">
                  <wp:align>right</wp:align>
                </wp:positionH>
                <wp:positionV relativeFrom="paragraph">
                  <wp:posOffset>-906338</wp:posOffset>
                </wp:positionV>
                <wp:extent cx="7761024" cy="10044752"/>
                <wp:effectExtent l="0" t="0" r="0" b="0"/>
                <wp:wrapNone/>
                <wp:docPr id="13004791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761024" cy="1004475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88288" behindDoc="0" locked="0" layoutInCell="1" allowOverlap="1" wp14:anchorId="227F515F" wp14:editId="09617E7C">
                    <wp:simplePos x="0" y="0"/>
                    <wp:positionH relativeFrom="margin">
                      <wp:posOffset>-318977</wp:posOffset>
                    </wp:positionH>
                    <wp:positionV relativeFrom="page">
                      <wp:posOffset>7931888</wp:posOffset>
                    </wp:positionV>
                    <wp:extent cx="6456045" cy="588010"/>
                    <wp:effectExtent l="0" t="0" r="0" b="2540"/>
                    <wp:wrapSquare wrapText="bothSides"/>
                    <wp:docPr id="1827231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7F515F" id="_x0000_s1038" type="#_x0000_t202" style="position:absolute;margin-left:-25.1pt;margin-top:624.55pt;width:508.35pt;height:46.3pt;z-index:251788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4Wn/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7264" behindDoc="0" locked="0" layoutInCell="1" allowOverlap="1" wp14:anchorId="7C3E0DC5" wp14:editId="73A33DA4">
                    <wp:simplePos x="0" y="0"/>
                    <wp:positionH relativeFrom="margin">
                      <wp:posOffset>-329609</wp:posOffset>
                    </wp:positionH>
                    <wp:positionV relativeFrom="page">
                      <wp:posOffset>7347098</wp:posOffset>
                    </wp:positionV>
                    <wp:extent cx="6456045" cy="588010"/>
                    <wp:effectExtent l="0" t="0" r="0" b="2540"/>
                    <wp:wrapSquare wrapText="bothSides"/>
                    <wp:docPr id="1314817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E0DC5" id="_x0000_s1039" type="#_x0000_t202" style="position:absolute;margin-left:-25.95pt;margin-top:578.5pt;width:508.35pt;height:46.3pt;z-index:251787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86240" behindDoc="0" locked="0" layoutInCell="1" allowOverlap="1" wp14:anchorId="5880BF2D" wp14:editId="5E331243">
                    <wp:simplePos x="0" y="0"/>
                    <wp:positionH relativeFrom="column">
                      <wp:posOffset>-318977</wp:posOffset>
                    </wp:positionH>
                    <wp:positionV relativeFrom="page">
                      <wp:posOffset>7060019</wp:posOffset>
                    </wp:positionV>
                    <wp:extent cx="4339590" cy="449580"/>
                    <wp:effectExtent l="0" t="0" r="0" b="0"/>
                    <wp:wrapSquare wrapText="bothSides"/>
                    <wp:docPr id="83397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80BF2D" id="_x0000_s1040" type="#_x0000_t202" style="position:absolute;margin-left:-25.1pt;margin-top:555.9pt;width:341.7pt;height:35.4pt;z-index:25178624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br w:type="page"/>
          </w:r>
        </w:p>
        <w:p w:rsidR="00833E42" w:rsidRDefault="00833E42"/>
      </w:docPartBody>
    </w:docPart>
    <w:docPart>
      <w:docPartPr>
        <w:name w:val="Cover (No Background)"/>
        <w:style w:val="Normal"/>
        <w:category>
          <w:name w:val="Covers"/>
          <w:gallery w:val="docParts"/>
        </w:category>
        <w:behaviors>
          <w:behavior w:val="content"/>
        </w:behaviors>
        <w:guid w:val="{9C670607-14C5-4A2D-90E9-431002666306}"/>
      </w:docPartPr>
      <w:docPartBody>
        <w:p w:rsidR="003466CD" w:rsidRPr="00BB41BC" w:rsidRDefault="003466CD" w:rsidP="00696E90">
          <w:r>
            <w:rPr>
              <w:noProof/>
            </w:rPr>
            <mc:AlternateContent>
              <mc:Choice Requires="wps">
                <w:drawing>
                  <wp:anchor distT="45720" distB="45720" distL="114300" distR="114300" simplePos="0" relativeHeight="251793408" behindDoc="0" locked="0" layoutInCell="1" allowOverlap="1" wp14:anchorId="1812F9B7" wp14:editId="2B029F41">
                    <wp:simplePos x="0" y="0"/>
                    <wp:positionH relativeFrom="margin">
                      <wp:posOffset>-318977</wp:posOffset>
                    </wp:positionH>
                    <wp:positionV relativeFrom="page">
                      <wp:posOffset>7931888</wp:posOffset>
                    </wp:positionV>
                    <wp:extent cx="6456045" cy="588010"/>
                    <wp:effectExtent l="0" t="0" r="0" b="2540"/>
                    <wp:wrapSquare wrapText="bothSides"/>
                    <wp:docPr id="735296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12F9B7" id="_x0000_s1041" type="#_x0000_t202" style="position:absolute;margin-left:-25.1pt;margin-top:624.55pt;width:508.35pt;height:46.3pt;z-index:251793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h8J/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" filled="f" stroked="f">
                    <v:textbox>
                      <w:txbxContent>
                        <w:p w:rsidR="003466CD" w:rsidRPr="00306BC2" w:rsidRDefault="003466CD" w:rsidP="00E93425">
                          <w:pPr>
                            <w:rPr>
                              <w:rFonts w:ascii="Nunito Sans" w:hAnsi="Nunito Sans" w:cs="Noto Sans"/>
                              <w:i/>
                              <w:iCs/>
                              <w:sz w:val="34"/>
                              <w:szCs w:val="34"/>
                            </w:rPr>
                          </w:pPr>
                          <w:r w:rsidRPr="00306BC2">
                            <w:rPr>
                              <w:rFonts w:ascii="Nunito Sans" w:hAnsi="Nunito Sans" w:cs="Noto Sans"/>
                              <w:i/>
                              <w:iCs/>
                              <w:sz w:val="34"/>
                              <w:szCs w:val="34"/>
                            </w:rPr>
                            <w:t>Workshop Subtitle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92384" behindDoc="0" locked="0" layoutInCell="1" allowOverlap="1" wp14:anchorId="1EA45CE9" wp14:editId="228D0999">
                    <wp:simplePos x="0" y="0"/>
                    <wp:positionH relativeFrom="margin">
                      <wp:posOffset>-329609</wp:posOffset>
                    </wp:positionH>
                    <wp:positionV relativeFrom="page">
                      <wp:posOffset>7347098</wp:posOffset>
                    </wp:positionV>
                    <wp:extent cx="6456045" cy="588010"/>
                    <wp:effectExtent l="0" t="0" r="0" b="2540"/>
                    <wp:wrapSquare wrapText="bothSides"/>
                    <wp:docPr id="20439169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6045" cy="588010"/>
                            </a:xfrm>
                            <a:prstGeom prst="rect">
                              <a:avLst/>
                            </a:prstGeom>
                            <a:noFill/>
                            <a:ln w="9525">
                              <a:noFill/>
                              <a:miter lim="800000"/>
                              <a:headEnd/>
                              <a:tailEnd/>
                            </a:ln>
                          </wps:spPr>
                          <wps:txb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45CE9" id="_x0000_s1042" type="#_x0000_t202" style="position:absolute;margin-left:-25.95pt;margin-top:578.5pt;width:508.35pt;height:46.3pt;z-index:251792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" filled="f" stroked="f">
                    <v:textbox>
                      <w:txbxContent>
                        <w:p w:rsidR="003466CD" w:rsidRPr="00306BC2" w:rsidRDefault="003466CD" w:rsidP="00E93425">
                          <w:pPr>
                            <w:rPr>
                              <w:rFonts w:ascii="Nunito Sans Black" w:hAnsi="Nunito Sans Black"/>
                              <w:sz w:val="60"/>
                              <w:szCs w:val="60"/>
                            </w:rPr>
                          </w:pPr>
                          <w:r>
                            <w:rPr>
                              <w:rFonts w:ascii="Nunito Sans Black" w:hAnsi="Nunito Sans Black"/>
                              <w:sz w:val="60"/>
                              <w:szCs w:val="60"/>
                            </w:rPr>
                            <w:t>Workshop Title</w:t>
                          </w:r>
                        </w:p>
                      </w:txbxContent>
                    </v:textbox>
                    <w10:wrap type="square" anchorx="margin" anchory="page"/>
                  </v:shape>
                </w:pict>
              </mc:Fallback>
            </mc:AlternateContent>
          </w:r>
          <w:r>
            <w:rPr>
              <w:noProof/>
            </w:rPr>
            <mc:AlternateContent>
              <mc:Choice Requires="wps">
                <w:drawing>
                  <wp:anchor distT="45720" distB="45720" distL="114300" distR="114300" simplePos="0" relativeHeight="251791360" behindDoc="0" locked="0" layoutInCell="1" allowOverlap="1" wp14:anchorId="17B5F9D7" wp14:editId="3B3E7CFB">
                    <wp:simplePos x="0" y="0"/>
                    <wp:positionH relativeFrom="column">
                      <wp:posOffset>-318977</wp:posOffset>
                    </wp:positionH>
                    <wp:positionV relativeFrom="page">
                      <wp:posOffset>7060019</wp:posOffset>
                    </wp:positionV>
                    <wp:extent cx="4339590" cy="449580"/>
                    <wp:effectExtent l="0" t="0" r="0" b="0"/>
                    <wp:wrapSquare wrapText="bothSides"/>
                    <wp:docPr id="12682756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9590" cy="449580"/>
                            </a:xfrm>
                            <a:prstGeom prst="rect">
                              <a:avLst/>
                            </a:prstGeom>
                            <a:noFill/>
                            <a:ln w="9525">
                              <a:noFill/>
                              <a:miter lim="800000"/>
                              <a:headEnd/>
                              <a:tailEnd/>
                            </a:ln>
                          </wps:spPr>
                          <wps:txb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B5F9D7" id="_x0000_s1043" type="#_x0000_t202" style="position:absolute;margin-left:-25.1pt;margin-top:555.9pt;width:341.7pt;height:35.4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" filled="f" stroked="f">
                    <v:textbox>
                      <w:txbxContent>
                        <w:p w:rsidR="003466CD" w:rsidRPr="00306BC2" w:rsidRDefault="003466CD" w:rsidP="00E93425">
                          <w:pPr>
                            <w:rPr>
                              <w:rFonts w:ascii="Noto Sans SemiBold" w:hAnsi="Noto Sans SemiBold" w:cs="Noto Sans SemiBold"/>
                              <w:spacing w:val="20"/>
                              <w:sz w:val="22"/>
                              <w:szCs w:val="22"/>
                            </w:rPr>
                          </w:pPr>
                          <w:r w:rsidRPr="00306BC2">
                            <w:rPr>
                              <w:rFonts w:ascii="Noto Sans SemiBold" w:hAnsi="Noto Sans SemiBold" w:cs="Noto Sans SemiBold"/>
                              <w:spacing w:val="20"/>
                              <w:sz w:val="22"/>
                              <w:szCs w:val="22"/>
                            </w:rPr>
                            <w:t>WORKSHOP</w:t>
                          </w:r>
                        </w:p>
                      </w:txbxContent>
                    </v:textbox>
                    <w10:wrap type="square" anchory="page"/>
                  </v:shape>
                </w:pict>
              </mc:Fallback>
            </mc:AlternateContent>
          </w:r>
          <w:r>
            <w:rPr>
              <w:rFonts w:eastAsia="MS Mincho"/>
            </w:rPr>
            <w:br w:type="page"/>
          </w:r>
        </w:p>
        <w:p w:rsidR="00833E42" w:rsidRDefault="00833E42"/>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E3A68" w:rsidRDefault="006E3A68">
      <w:pPr>
        <w:spacing w:after="0" w:line="240" w:lineRule="auto"/>
      </w:pPr>
      <w:r>
        <w:separator/>
      </w:r>
    </w:p>
  </w:endnote>
  <w:endnote w:type="continuationSeparator" w:id="0">
    <w:p w:rsidR="006E3A68" w:rsidRDefault="006E3A68">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Sans">
    <w:panose1 w:val="000005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Nunito Sans Black">
    <w:panose1 w:val="00000A00000000000000"/>
    <w:charset w:val="4D"/>
    <w:family w:val="auto"/>
    <w:pitch w:val="variable"/>
    <w:sig w:usb0="A00002FF" w:usb1="5000204B" w:usb2="00000000" w:usb3="00000000" w:csb0="00000197"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Noto Sans">
    <w:charset w:val="00"/>
    <w:family w:val="swiss"/>
    <w:pitch w:val="variable"/>
    <w:sig w:usb0="E00082FF" w:usb1="400078FF" w:usb2="00000021" w:usb3="00000000" w:csb0="0000019F" w:csb1="00000000"/>
  </w:font>
  <w:font w:name="Noto Sans SemiBold">
    <w:altName w:val="Calibri"/>
    <w:charset w:val="00"/>
    <w:family w:val="swiss"/>
    <w:pitch w:val="variable"/>
    <w:sig w:usb0="E00002FF" w:usb1="4000201F" w:usb2="08000029" w:usb3="00000000" w:csb0="0000019F" w:csb1="00000000"/>
  </w:font>
  <w:font w:name="MS Mincho">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193FD5" w:rsidRDefault="004B6B37" w:rsidP="008C470A">
    <w:pPr>
      <w:pStyle w:val="Footer"/>
      <w:framePr w:wrap="around" w:vAnchor="text" w:hAnchor="margin" w:xAlign="outside" w:y="1"/>
      <w:rPr>
        <w:rStyle w:val="PageNumber"/>
        <w:rFonts w:ascii="Nunito Sans" w:hAnsi="Nunito Sans" w:cs="Lucida Sans Unicode"/>
        <w:sz w:val="20"/>
        <w:szCs w:val="20"/>
      </w:rPr>
    </w:pPr>
    <w:r w:rsidRPr="00193FD5">
      <w:rPr>
        <w:rStyle w:val="PageNumber"/>
        <w:rFonts w:ascii="Nunito Sans" w:hAnsi="Nunito Sans" w:cs="Lucida Sans Unicode"/>
        <w:sz w:val="20"/>
        <w:szCs w:val="20"/>
      </w:rPr>
      <w:fldChar w:fldCharType="begin"/>
    </w:r>
    <w:r w:rsidRPr="00193FD5">
      <w:rPr>
        <w:rStyle w:val="PageNumber"/>
        <w:rFonts w:ascii="Nunito Sans" w:hAnsi="Nunito Sans" w:cs="Lucida Sans Unicode"/>
        <w:sz w:val="20"/>
        <w:szCs w:val="20"/>
      </w:rPr>
      <w:instrText xml:space="preserve">PAGE  </w:instrText>
    </w:r>
    <w:r w:rsidRPr="00193FD5">
      <w:rPr>
        <w:rStyle w:val="PageNumber"/>
        <w:rFonts w:ascii="Nunito Sans" w:hAnsi="Nunito Sans" w:cs="Lucida Sans Unicode"/>
        <w:sz w:val="20"/>
        <w:szCs w:val="20"/>
      </w:rPr>
      <w:fldChar w:fldCharType="separate"/>
    </w:r>
    <w:r w:rsidRPr="00193FD5">
      <w:rPr>
        <w:rStyle w:val="PageNumber"/>
        <w:rFonts w:ascii="Nunito Sans" w:hAnsi="Nunito Sans" w:cs="Lucida Sans Unicode"/>
        <w:sz w:val="20"/>
        <w:szCs w:val="20"/>
      </w:rPr>
      <w:t>2</w:t>
    </w:r>
    <w:r w:rsidRPr="00193FD5">
      <w:rPr>
        <w:rStyle w:val="PageNumber"/>
        <w:rFonts w:ascii="Nunito Sans" w:hAnsi="Nunito Sans" w:cs="Lucida Sans Unicode"/>
        <w:sz w:val="20"/>
        <w:szCs w:val="20"/>
      </w:rPr>
      <w:fldChar w:fldCharType="end"/>
    </w:r>
  </w:p>
  <w:p w:rsidR="004B6B37" w:rsidRPr="00971026" w:rsidRDefault="004B6B37"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FD4586" w:rsidRDefault="004B6B37" w:rsidP="000F5DE9">
    <w:pPr>
      <w:pStyle w:val="Footer"/>
      <w:framePr w:wrap="around" w:vAnchor="text" w:hAnchor="margin" w:xAlign="outside" w:y="1"/>
      <w:rPr>
        <w:rStyle w:val="PageNumber"/>
        <w:rFonts w:ascii="Nunito Sans" w:hAnsi="Nunito Sans" w:cs="Lucida Sans Unicode"/>
        <w:sz w:val="20"/>
        <w:szCs w:val="20"/>
      </w:rPr>
    </w:pPr>
    <w:r w:rsidRPr="00FD4586">
      <w:rPr>
        <w:rStyle w:val="PageNumber"/>
        <w:rFonts w:ascii="Nunito Sans" w:hAnsi="Nunito Sans" w:cs="Lucida Sans Unicode"/>
        <w:sz w:val="20"/>
        <w:szCs w:val="20"/>
      </w:rPr>
      <w:fldChar w:fldCharType="begin"/>
    </w:r>
    <w:r w:rsidRPr="00FD4586">
      <w:rPr>
        <w:rStyle w:val="PageNumber"/>
        <w:rFonts w:ascii="Nunito Sans" w:hAnsi="Nunito Sans" w:cs="Lucida Sans Unicode"/>
        <w:sz w:val="20"/>
        <w:szCs w:val="20"/>
      </w:rPr>
      <w:instrText xml:space="preserve">PAGE  </w:instrText>
    </w:r>
    <w:r w:rsidRPr="00FD4586">
      <w:rPr>
        <w:rStyle w:val="PageNumber"/>
        <w:rFonts w:ascii="Nunito Sans" w:hAnsi="Nunito Sans" w:cs="Lucida Sans Unicode"/>
        <w:sz w:val="20"/>
        <w:szCs w:val="20"/>
      </w:rPr>
      <w:fldChar w:fldCharType="separate"/>
    </w:r>
    <w:r w:rsidRPr="00FD4586">
      <w:rPr>
        <w:rStyle w:val="PageNumber"/>
        <w:rFonts w:ascii="Nunito Sans" w:hAnsi="Nunito Sans" w:cs="Lucida Sans Unicode"/>
        <w:sz w:val="20"/>
        <w:szCs w:val="20"/>
      </w:rPr>
      <w:t>3</w:t>
    </w:r>
    <w:r w:rsidRPr="00FD4586">
      <w:rPr>
        <w:rStyle w:val="PageNumber"/>
        <w:rFonts w:ascii="Nunito Sans" w:hAnsi="Nunito Sans" w:cs="Lucida Sans Unicode"/>
        <w:sz w:val="20"/>
        <w:szCs w:val="20"/>
      </w:rPr>
      <w:fldChar w:fldCharType="end"/>
    </w:r>
  </w:p>
  <w:p w:rsidR="004B6B37" w:rsidRPr="000374BE" w:rsidRDefault="004B6B37" w:rsidP="000374BE">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193FD5" w:rsidRDefault="004B6B37" w:rsidP="000C37E5">
    <w:pPr>
      <w:pStyle w:val="Footer"/>
      <w:framePr w:wrap="around" w:vAnchor="text" w:hAnchor="margin" w:xAlign="outside" w:y="1"/>
      <w:rPr>
        <w:rStyle w:val="PageNumber"/>
        <w:rFonts w:ascii="Nunito Sans" w:hAnsi="Nunito Sans" w:cs="Lucida Sans Unicode"/>
        <w:sz w:val="20"/>
        <w:szCs w:val="20"/>
      </w:rPr>
    </w:pPr>
    <w:r w:rsidRPr="00193FD5">
      <w:rPr>
        <w:rStyle w:val="PageNumber"/>
        <w:rFonts w:ascii="Nunito Sans" w:hAnsi="Nunito Sans" w:cs="Lucida Sans Unicode"/>
        <w:sz w:val="20"/>
        <w:szCs w:val="20"/>
      </w:rPr>
      <w:fldChar w:fldCharType="begin"/>
    </w:r>
    <w:r w:rsidRPr="00193FD5">
      <w:rPr>
        <w:rStyle w:val="PageNumber"/>
        <w:rFonts w:ascii="Nunito Sans" w:hAnsi="Nunito Sans" w:cs="Lucida Sans Unicode"/>
        <w:sz w:val="20"/>
        <w:szCs w:val="20"/>
      </w:rPr>
      <w:instrText xml:space="preserve">PAGE  </w:instrText>
    </w:r>
    <w:r w:rsidRPr="00193FD5">
      <w:rPr>
        <w:rStyle w:val="PageNumber"/>
        <w:rFonts w:ascii="Nunito Sans" w:hAnsi="Nunito Sans" w:cs="Lucida Sans Unicode"/>
        <w:sz w:val="20"/>
        <w:szCs w:val="20"/>
      </w:rPr>
      <w:fldChar w:fldCharType="separate"/>
    </w:r>
    <w:r w:rsidRPr="00193FD5">
      <w:rPr>
        <w:rStyle w:val="PageNumber"/>
        <w:rFonts w:ascii="Nunito Sans" w:hAnsi="Nunito Sans" w:cs="Lucida Sans Unicode"/>
        <w:sz w:val="20"/>
        <w:szCs w:val="20"/>
      </w:rPr>
      <w:t>2</w:t>
    </w:r>
    <w:r w:rsidRPr="00193FD5">
      <w:rPr>
        <w:rStyle w:val="PageNumber"/>
        <w:rFonts w:ascii="Nunito Sans" w:hAnsi="Nunito Sans" w:cs="Lucida Sans Unicode"/>
        <w:sz w:val="20"/>
        <w:szCs w:val="20"/>
      </w:rPr>
      <w:fldChar w:fldCharType="end"/>
    </w:r>
  </w:p>
  <w:p w:rsidR="004B6B37" w:rsidRPr="000C37E5" w:rsidRDefault="004B6B37" w:rsidP="000C37E5">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71359C" w:rsidRDefault="004B6B37" w:rsidP="008C470A">
    <w:pPr>
      <w:pStyle w:val="Footer"/>
      <w:framePr w:wrap="around" w:vAnchor="text" w:hAnchor="margin" w:xAlign="outside" w:y="1"/>
      <w:rPr>
        <w:rStyle w:val="PageNumber"/>
        <w:rFonts w:ascii="Nunito Sans" w:hAnsi="Nunito Sans" w:cs="Lucida Sans Unicode"/>
        <w:sz w:val="20"/>
        <w:szCs w:val="20"/>
      </w:rPr>
    </w:pPr>
    <w:r w:rsidRPr="0071359C">
      <w:rPr>
        <w:rStyle w:val="PageNumber"/>
        <w:rFonts w:ascii="Nunito Sans" w:hAnsi="Nunito Sans" w:cs="Lucida Sans Unicode"/>
        <w:sz w:val="20"/>
        <w:szCs w:val="20"/>
      </w:rPr>
      <w:fldChar w:fldCharType="begin"/>
    </w:r>
    <w:r w:rsidRPr="0071359C">
      <w:rPr>
        <w:rStyle w:val="PageNumber"/>
        <w:rFonts w:ascii="Nunito Sans" w:hAnsi="Nunito Sans" w:cs="Lucida Sans Unicode"/>
        <w:sz w:val="20"/>
        <w:szCs w:val="20"/>
      </w:rPr>
      <w:instrText xml:space="preserve">PAGE  </w:instrText>
    </w:r>
    <w:r w:rsidRPr="0071359C">
      <w:rPr>
        <w:rStyle w:val="PageNumber"/>
        <w:rFonts w:ascii="Nunito Sans" w:hAnsi="Nunito Sans" w:cs="Lucida Sans Unicode"/>
        <w:sz w:val="20"/>
        <w:szCs w:val="20"/>
      </w:rPr>
      <w:fldChar w:fldCharType="separate"/>
    </w:r>
    <w:r w:rsidRPr="0071359C">
      <w:rPr>
        <w:rStyle w:val="PageNumber"/>
        <w:rFonts w:ascii="Nunito Sans" w:hAnsi="Nunito Sans" w:cs="Lucida Sans Unicode"/>
        <w:sz w:val="20"/>
        <w:szCs w:val="20"/>
      </w:rPr>
      <w:t>2</w:t>
    </w:r>
    <w:r w:rsidRPr="0071359C">
      <w:rPr>
        <w:rStyle w:val="PageNumber"/>
        <w:rFonts w:ascii="Nunito Sans" w:hAnsi="Nunito Sans" w:cs="Lucida Sans Unicode"/>
        <w:sz w:val="20"/>
        <w:szCs w:val="20"/>
      </w:rPr>
      <w:fldChar w:fldCharType="end"/>
    </w:r>
  </w:p>
  <w:p w:rsidR="004B6B37" w:rsidRPr="00971026" w:rsidRDefault="004B6B37"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71359C" w:rsidRDefault="004B6B37" w:rsidP="000F5DE9">
    <w:pPr>
      <w:pStyle w:val="Footer"/>
      <w:framePr w:wrap="around" w:vAnchor="text" w:hAnchor="margin" w:xAlign="outside" w:y="1"/>
      <w:rPr>
        <w:rStyle w:val="PageNumber"/>
        <w:rFonts w:ascii="Nunito Sans" w:hAnsi="Nunito Sans" w:cs="Lucida Sans Unicode"/>
        <w:sz w:val="20"/>
        <w:szCs w:val="20"/>
      </w:rPr>
    </w:pPr>
    <w:r w:rsidRPr="0071359C">
      <w:rPr>
        <w:rStyle w:val="PageNumber"/>
        <w:rFonts w:ascii="Nunito Sans" w:hAnsi="Nunito Sans" w:cs="Lucida Sans Unicode"/>
        <w:sz w:val="20"/>
        <w:szCs w:val="20"/>
      </w:rPr>
      <w:fldChar w:fldCharType="begin"/>
    </w:r>
    <w:r w:rsidRPr="0071359C">
      <w:rPr>
        <w:rStyle w:val="PageNumber"/>
        <w:rFonts w:ascii="Nunito Sans" w:hAnsi="Nunito Sans" w:cs="Lucida Sans Unicode"/>
        <w:sz w:val="20"/>
        <w:szCs w:val="20"/>
      </w:rPr>
      <w:instrText xml:space="preserve">PAGE  </w:instrText>
    </w:r>
    <w:r w:rsidRPr="0071359C">
      <w:rPr>
        <w:rStyle w:val="PageNumber"/>
        <w:rFonts w:ascii="Nunito Sans" w:hAnsi="Nunito Sans" w:cs="Lucida Sans Unicode"/>
        <w:sz w:val="20"/>
        <w:szCs w:val="20"/>
      </w:rPr>
      <w:fldChar w:fldCharType="separate"/>
    </w:r>
    <w:r w:rsidRPr="0071359C">
      <w:rPr>
        <w:rStyle w:val="PageNumber"/>
        <w:rFonts w:ascii="Nunito Sans" w:hAnsi="Nunito Sans" w:cs="Lucida Sans Unicode"/>
        <w:sz w:val="20"/>
        <w:szCs w:val="20"/>
      </w:rPr>
      <w:t>3</w:t>
    </w:r>
    <w:r w:rsidRPr="0071359C">
      <w:rPr>
        <w:rStyle w:val="PageNumber"/>
        <w:rFonts w:ascii="Nunito Sans" w:hAnsi="Nunito Sans" w:cs="Lucida Sans Unicode"/>
        <w:sz w:val="20"/>
        <w:szCs w:val="20"/>
      </w:rPr>
      <w:fldChar w:fldCharType="end"/>
    </w:r>
  </w:p>
  <w:p w:rsidR="004B6B37" w:rsidRPr="000374BE" w:rsidRDefault="004B6B37" w:rsidP="00805459">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3E7650" w:rsidRDefault="004B6B37" w:rsidP="008C470A">
    <w:pPr>
      <w:pStyle w:val="Footer"/>
      <w:framePr w:wrap="around" w:vAnchor="text" w:hAnchor="margin" w:xAlign="outside" w:y="1"/>
      <w:rPr>
        <w:rStyle w:val="PageNumber"/>
        <w:rFonts w:ascii="Nunito Sans" w:hAnsi="Nunito Sans" w:cs="Lucida Sans Unicode"/>
        <w:sz w:val="20"/>
        <w:szCs w:val="20"/>
      </w:rPr>
    </w:pPr>
    <w:r w:rsidRPr="003E7650">
      <w:rPr>
        <w:rStyle w:val="PageNumber"/>
        <w:rFonts w:ascii="Nunito Sans" w:hAnsi="Nunito Sans" w:cs="Lucida Sans Unicode"/>
        <w:sz w:val="20"/>
        <w:szCs w:val="20"/>
      </w:rPr>
      <w:fldChar w:fldCharType="begin"/>
    </w:r>
    <w:r w:rsidRPr="003E7650">
      <w:rPr>
        <w:rStyle w:val="PageNumber"/>
        <w:rFonts w:ascii="Nunito Sans" w:hAnsi="Nunito Sans" w:cs="Lucida Sans Unicode"/>
        <w:sz w:val="20"/>
        <w:szCs w:val="20"/>
      </w:rPr>
      <w:instrText xml:space="preserve">PAGE  </w:instrText>
    </w:r>
    <w:r w:rsidRPr="003E7650">
      <w:rPr>
        <w:rStyle w:val="PageNumber"/>
        <w:rFonts w:ascii="Nunito Sans" w:hAnsi="Nunito Sans" w:cs="Lucida Sans Unicode"/>
        <w:sz w:val="20"/>
        <w:szCs w:val="20"/>
      </w:rPr>
      <w:fldChar w:fldCharType="separate"/>
    </w:r>
    <w:r w:rsidRPr="003E7650">
      <w:rPr>
        <w:rStyle w:val="PageNumber"/>
        <w:rFonts w:ascii="Nunito Sans" w:hAnsi="Nunito Sans" w:cs="Lucida Sans Unicode"/>
        <w:sz w:val="20"/>
        <w:szCs w:val="20"/>
      </w:rPr>
      <w:t>2</w:t>
    </w:r>
    <w:r w:rsidRPr="003E7650">
      <w:rPr>
        <w:rStyle w:val="PageNumber"/>
        <w:rFonts w:ascii="Nunito Sans" w:hAnsi="Nunito Sans" w:cs="Lucida Sans Unicode"/>
        <w:sz w:val="20"/>
        <w:szCs w:val="20"/>
      </w:rPr>
      <w:fldChar w:fldCharType="end"/>
    </w:r>
  </w:p>
  <w:p w:rsidR="004B6B37" w:rsidRPr="00971026" w:rsidRDefault="004B6B37" w:rsidP="001E7754">
    <w:pPr>
      <w:tabs>
        <w:tab w:val="center" w:pos="4680"/>
        <w:tab w:val="right" w:pos="9360"/>
      </w:tabs>
      <w:ind w:right="357"/>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B6B37" w:rsidRPr="003E7650" w:rsidRDefault="004B6B37" w:rsidP="000F5DE9">
    <w:pPr>
      <w:pStyle w:val="Footer"/>
      <w:framePr w:wrap="around" w:vAnchor="text" w:hAnchor="margin" w:xAlign="outside" w:y="1"/>
      <w:rPr>
        <w:rStyle w:val="PageNumber"/>
        <w:rFonts w:ascii="Nunito Sans" w:hAnsi="Nunito Sans" w:cs="Lucida Sans Unicode"/>
        <w:sz w:val="20"/>
        <w:szCs w:val="20"/>
      </w:rPr>
    </w:pPr>
    <w:r w:rsidRPr="003E7650">
      <w:rPr>
        <w:rStyle w:val="PageNumber"/>
        <w:rFonts w:ascii="Nunito Sans" w:hAnsi="Nunito Sans" w:cs="Lucida Sans Unicode"/>
        <w:sz w:val="20"/>
        <w:szCs w:val="20"/>
      </w:rPr>
      <w:fldChar w:fldCharType="begin"/>
    </w:r>
    <w:r w:rsidRPr="003E7650">
      <w:rPr>
        <w:rStyle w:val="PageNumber"/>
        <w:rFonts w:ascii="Nunito Sans" w:hAnsi="Nunito Sans" w:cs="Lucida Sans Unicode"/>
        <w:sz w:val="20"/>
        <w:szCs w:val="20"/>
      </w:rPr>
      <w:instrText xml:space="preserve">PAGE  </w:instrText>
    </w:r>
    <w:r w:rsidRPr="003E7650">
      <w:rPr>
        <w:rStyle w:val="PageNumber"/>
        <w:rFonts w:ascii="Nunito Sans" w:hAnsi="Nunito Sans" w:cs="Lucida Sans Unicode"/>
        <w:sz w:val="20"/>
        <w:szCs w:val="20"/>
      </w:rPr>
      <w:fldChar w:fldCharType="separate"/>
    </w:r>
    <w:r w:rsidRPr="003E7650">
      <w:rPr>
        <w:rStyle w:val="PageNumber"/>
        <w:rFonts w:ascii="Nunito Sans" w:hAnsi="Nunito Sans" w:cs="Lucida Sans Unicode"/>
        <w:sz w:val="20"/>
        <w:szCs w:val="20"/>
      </w:rPr>
      <w:t>3</w:t>
    </w:r>
    <w:r w:rsidRPr="003E7650">
      <w:rPr>
        <w:rStyle w:val="PageNumber"/>
        <w:rFonts w:ascii="Nunito Sans" w:hAnsi="Nunito Sans" w:cs="Lucida Sans Unicode"/>
        <w:sz w:val="20"/>
        <w:szCs w:val="20"/>
      </w:rPr>
      <w:fldChar w:fldCharType="end"/>
    </w:r>
  </w:p>
  <w:p w:rsidR="004B6B37" w:rsidRPr="000374BE" w:rsidRDefault="004B6B37" w:rsidP="001E7754">
    <w:pPr>
      <w:tabs>
        <w:tab w:val="center" w:pos="4680"/>
        <w:tab w:val="right" w:pos="9360"/>
      </w:tabs>
      <w:ind w:right="357"/>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4108" w:rsidRPr="00971026" w:rsidRDefault="00ED4108" w:rsidP="00971026">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4108" w:rsidRPr="000374BE" w:rsidRDefault="00ED4108" w:rsidP="000374BE">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Crisis &amp; Trauma Resource Institute</w:t>
    </w:r>
  </w:p>
</w:ftr>
</file>

<file path=word/glossary/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D4108" w:rsidRPr="009012B4" w:rsidRDefault="00ED4108" w:rsidP="002C09B1">
    <w:pPr>
      <w:tabs>
        <w:tab w:val="center" w:pos="4680"/>
        <w:tab w:val="right" w:pos="9360"/>
      </w:tabs>
      <w:ind w:right="360"/>
      <w:rPr>
        <w:rFonts w:ascii="Nunito Sans" w:eastAsia="Times New Roman" w:hAnsi="Nunito Sans" w:cs="Lucida Sans Unicode"/>
        <w:sz w:val="20"/>
        <w:szCs w:val="20"/>
      </w:rPr>
    </w:pPr>
  </w:p>
</w:ftr>
</file>

<file path=word/glossary/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963F9B" w:rsidRDefault="003466CD" w:rsidP="00963F9B">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963F9B" w:rsidRDefault="003466CD" w:rsidP="00963F9B">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ACHIEVE Centre for Leadership</w:t>
    </w:r>
  </w:p>
</w:ftr>
</file>

<file path=word/glossary/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9012B4" w:rsidRDefault="003466CD" w:rsidP="000444B4">
    <w:pPr>
      <w:tabs>
        <w:tab w:val="center" w:pos="4680"/>
        <w:tab w:val="right" w:pos="9360"/>
      </w:tabs>
      <w:ind w:right="360"/>
      <w:rPr>
        <w:rFonts w:ascii="Nunito Sans" w:eastAsia="Times New Roman" w:hAnsi="Nunito Sans" w:cs="Lucida Sans Unicode"/>
        <w:sz w:val="20"/>
        <w:szCs w:val="20"/>
      </w:rPr>
    </w:pPr>
  </w:p>
</w:ftr>
</file>

<file path=word/glossary/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8117B0" w:rsidRDefault="003466CD" w:rsidP="008117B0">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8117B0" w:rsidRDefault="003466CD" w:rsidP="008117B0">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3466CD" w:rsidRPr="00F13564" w:rsidRDefault="003466CD" w:rsidP="00284A21">
    <w:pPr>
      <w:tabs>
        <w:tab w:val="center" w:pos="4680"/>
        <w:tab w:val="right" w:pos="9360"/>
      </w:tabs>
      <w:ind w:right="360"/>
      <w:jc w:val="center"/>
      <w:rPr>
        <w:rFonts w:ascii="Nunito Sans" w:eastAsia="Times New Roman" w:hAnsi="Nunito Sans" w:cs="Lucida Sans Unicode"/>
        <w:sz w:val="20"/>
        <w:szCs w:val="20"/>
      </w:rPr>
    </w:pPr>
    <w:r w:rsidRPr="000374BE">
      <w:rPr>
        <w:rFonts w:ascii="Nunito Sans" w:eastAsia="Times New Roman" w:hAnsi="Nunito Sans" w:cs="Lucida Sans Unicode"/>
        <w:sz w:val="20"/>
        <w:szCs w:val="20"/>
      </w:rPr>
      <w:t xml:space="preserve">© </w:t>
    </w:r>
    <w:r>
      <w:rPr>
        <w:rFonts w:ascii="Nunito Sans" w:eastAsia="Times New Roman" w:hAnsi="Nunito Sans" w:cs="Lucida Sans Unicode"/>
        <w:sz w:val="20"/>
        <w:szCs w:val="20"/>
      </w:rPr>
      <w:t>CTRI | ACHIEVE</w:t>
    </w:r>
  </w:p>
</w:ftr>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E3A68" w:rsidRDefault="006E3A68">
      <w:pPr>
        <w:spacing w:after="0" w:line="240" w:lineRule="auto"/>
      </w:pPr>
      <w:r>
        <w:separator/>
      </w:r>
    </w:p>
  </w:footnote>
  <w:footnote w:type="continuationSeparator" w:id="0">
    <w:p w:rsidR="006E3A68" w:rsidRDefault="006E3A68">
      <w:pPr>
        <w:spacing w:after="0" w:line="240" w:lineRule="auto"/>
      </w:pPr>
      <w:r>
        <w:continuationSeparator/>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664FF"/>
    <w:multiLevelType w:val="multilevel"/>
    <w:tmpl w:val="7E4478EA"/>
    <w:lvl w:ilvl="0">
      <w:start w:val="1"/>
      <w:numFmt w:val="decimalZero"/>
      <w:pStyle w:val="1-NUMBEREDLIST"/>
      <w:lvlText w:val="%1 | "/>
      <w:lvlJc w:val="left"/>
      <w:pPr>
        <w:ind w:left="567" w:hanging="567"/>
      </w:pPr>
      <w:rPr>
        <w:rFonts w:ascii="Nunito Sans" w:hAnsi="Nunito Sans" w:hint="default"/>
        <w:b w:val="0"/>
        <w:bCs w:val="0"/>
        <w:i w:val="0"/>
        <w:sz w:val="24"/>
      </w:rPr>
    </w:lvl>
    <w:lvl w:ilvl="1">
      <w:start w:val="1"/>
      <w:numFmt w:val="upperLetter"/>
      <w:lvlRestart w:val="0"/>
      <w:lvlText w:val="%2."/>
      <w:lvlJc w:val="left"/>
      <w:pPr>
        <w:ind w:left="1418" w:hanging="567"/>
      </w:pPr>
      <w:rPr>
        <w:rFonts w:ascii="Nunito Sans" w:hAnsi="Nunito Sans" w:hint="default"/>
        <w:b w:val="0"/>
        <w:i w:val="0"/>
        <w:sz w:val="24"/>
      </w:rPr>
    </w:lvl>
    <w:lvl w:ilvl="2">
      <w:start w:val="1"/>
      <w:numFmt w:val="bullet"/>
      <w:lvlText w:val=""/>
      <w:lvlJc w:val="left"/>
      <w:pPr>
        <w:ind w:left="2269" w:hanging="567"/>
      </w:pPr>
      <w:rPr>
        <w:rFonts w:ascii="Symbol" w:hAnsi="Symbol" w:hint="default"/>
        <w:b w:val="0"/>
        <w:i w:val="0"/>
        <w:color w:val="auto"/>
        <w:sz w:val="24"/>
      </w:rPr>
    </w:lvl>
    <w:lvl w:ilvl="3">
      <w:start w:val="1"/>
      <w:numFmt w:val="decimal"/>
      <w:lvlText w:val="%4."/>
      <w:lvlJc w:val="left"/>
      <w:pPr>
        <w:ind w:left="3120" w:hanging="567"/>
      </w:pPr>
      <w:rPr>
        <w:rFonts w:hint="default"/>
      </w:rPr>
    </w:lvl>
    <w:lvl w:ilvl="4">
      <w:start w:val="1"/>
      <w:numFmt w:val="lowerLetter"/>
      <w:lvlText w:val="%5."/>
      <w:lvlJc w:val="left"/>
      <w:pPr>
        <w:ind w:left="3971" w:hanging="567"/>
      </w:pPr>
      <w:rPr>
        <w:rFonts w:hint="default"/>
      </w:rPr>
    </w:lvl>
    <w:lvl w:ilvl="5">
      <w:start w:val="1"/>
      <w:numFmt w:val="lowerRoman"/>
      <w:lvlText w:val="%6."/>
      <w:lvlJc w:val="right"/>
      <w:pPr>
        <w:ind w:left="4822" w:hanging="567"/>
      </w:pPr>
      <w:rPr>
        <w:rFonts w:hint="default"/>
      </w:rPr>
    </w:lvl>
    <w:lvl w:ilvl="6">
      <w:start w:val="1"/>
      <w:numFmt w:val="decimal"/>
      <w:lvlText w:val="%7."/>
      <w:lvlJc w:val="left"/>
      <w:pPr>
        <w:ind w:left="5673" w:hanging="567"/>
      </w:pPr>
      <w:rPr>
        <w:rFonts w:hint="default"/>
      </w:rPr>
    </w:lvl>
    <w:lvl w:ilvl="7">
      <w:start w:val="1"/>
      <w:numFmt w:val="lowerLetter"/>
      <w:lvlText w:val="%8."/>
      <w:lvlJc w:val="left"/>
      <w:pPr>
        <w:ind w:left="6524" w:hanging="567"/>
      </w:pPr>
      <w:rPr>
        <w:rFonts w:hint="default"/>
      </w:rPr>
    </w:lvl>
    <w:lvl w:ilvl="8">
      <w:start w:val="1"/>
      <w:numFmt w:val="lowerRoman"/>
      <w:lvlText w:val="%9."/>
      <w:lvlJc w:val="right"/>
      <w:pPr>
        <w:ind w:left="7375" w:hanging="567"/>
      </w:pPr>
      <w:rPr>
        <w:rFonts w:hint="default"/>
      </w:rPr>
    </w:lvl>
  </w:abstractNum>
  <w:abstractNum w:abstractNumId="1" w15:restartNumberingAfterBreak="0">
    <w:nsid w:val="2FC974CD"/>
    <w:multiLevelType w:val="hybridMultilevel"/>
    <w:tmpl w:val="AF5A954E"/>
    <w:lvl w:ilvl="0" w:tplc="B12ECB74">
      <w:start w:val="1"/>
      <w:numFmt w:val="bullet"/>
      <w:pStyle w:val="1-BULLETS"/>
      <w:lvlText w:val=""/>
      <w:lvlJc w:val="left"/>
      <w:pPr>
        <w:ind w:left="717" w:hanging="360"/>
      </w:pPr>
      <w:rPr>
        <w:rFonts w:ascii="Symbol" w:hAnsi="Symbol" w:hint="default"/>
        <w:sz w:val="24"/>
        <w:szCs w:val="24"/>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10090001">
      <w:start w:val="1"/>
      <w:numFmt w:val="bullet"/>
      <w:lvlText w:val=""/>
      <w:lvlJc w:val="left"/>
      <w:pPr>
        <w:tabs>
          <w:tab w:val="num" w:pos="2880"/>
        </w:tabs>
        <w:ind w:left="2880" w:hanging="360"/>
      </w:pPr>
      <w:rPr>
        <w:rFonts w:ascii="Symbol" w:hAnsi="Symbol" w:hint="default"/>
      </w:rPr>
    </w:lvl>
    <w:lvl w:ilvl="4" w:tplc="10090003">
      <w:start w:val="1"/>
      <w:numFmt w:val="bullet"/>
      <w:lvlText w:val="o"/>
      <w:lvlJc w:val="left"/>
      <w:pPr>
        <w:tabs>
          <w:tab w:val="num" w:pos="3600"/>
        </w:tabs>
        <w:ind w:left="3600" w:hanging="360"/>
      </w:pPr>
      <w:rPr>
        <w:rFonts w:ascii="Courier New" w:hAnsi="Courier New" w:cs="Arial" w:hint="default"/>
      </w:rPr>
    </w:lvl>
    <w:lvl w:ilvl="5" w:tplc="10090005">
      <w:start w:val="1"/>
      <w:numFmt w:val="bullet"/>
      <w:lvlText w:val=""/>
      <w:lvlJc w:val="left"/>
      <w:pPr>
        <w:tabs>
          <w:tab w:val="num" w:pos="4320"/>
        </w:tabs>
        <w:ind w:left="4320" w:hanging="360"/>
      </w:pPr>
      <w:rPr>
        <w:rFonts w:ascii="Wingdings" w:hAnsi="Wingdings" w:hint="default"/>
      </w:rPr>
    </w:lvl>
    <w:lvl w:ilvl="6" w:tplc="10090001">
      <w:start w:val="1"/>
      <w:numFmt w:val="bullet"/>
      <w:lvlText w:val=""/>
      <w:lvlJc w:val="left"/>
      <w:pPr>
        <w:tabs>
          <w:tab w:val="num" w:pos="5040"/>
        </w:tabs>
        <w:ind w:left="5040" w:hanging="360"/>
      </w:pPr>
      <w:rPr>
        <w:rFonts w:ascii="Symbol" w:hAnsi="Symbol" w:hint="default"/>
      </w:rPr>
    </w:lvl>
    <w:lvl w:ilvl="7" w:tplc="10090003">
      <w:start w:val="1"/>
      <w:numFmt w:val="bullet"/>
      <w:lvlText w:val="o"/>
      <w:lvlJc w:val="left"/>
      <w:pPr>
        <w:tabs>
          <w:tab w:val="num" w:pos="5760"/>
        </w:tabs>
        <w:ind w:left="5760" w:hanging="360"/>
      </w:pPr>
      <w:rPr>
        <w:rFonts w:ascii="Courier New" w:hAnsi="Courier New" w:cs="Arial" w:hint="default"/>
      </w:rPr>
    </w:lvl>
    <w:lvl w:ilvl="8" w:tplc="10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261777"/>
    <w:multiLevelType w:val="hybridMultilevel"/>
    <w:tmpl w:val="CB74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140F8D"/>
    <w:multiLevelType w:val="hybridMultilevel"/>
    <w:tmpl w:val="E87A4078"/>
    <w:lvl w:ilvl="0" w:tplc="D2D0F888">
      <w:start w:val="1"/>
      <w:numFmt w:val="bullet"/>
      <w:pStyle w:val="None"/>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3345692">
    <w:abstractNumId w:val="1"/>
  </w:num>
  <w:num w:numId="2" w16cid:durableId="1048459033">
    <w:abstractNumId w:val="3"/>
  </w:num>
  <w:num w:numId="3" w16cid:durableId="105202376">
    <w:abstractNumId w:val="0"/>
  </w:num>
  <w:num w:numId="4" w16cid:durableId="4161763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42414392">
    <w:abstractNumId w:val="2"/>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19"/>
    <w:rsid w:val="00075A54"/>
    <w:rsid w:val="000840AB"/>
    <w:rsid w:val="00114992"/>
    <w:rsid w:val="0014723F"/>
    <w:rsid w:val="00156AE1"/>
    <w:rsid w:val="00164E33"/>
    <w:rsid w:val="002667D5"/>
    <w:rsid w:val="003466CD"/>
    <w:rsid w:val="00373438"/>
    <w:rsid w:val="003A4996"/>
    <w:rsid w:val="003F277C"/>
    <w:rsid w:val="00444A24"/>
    <w:rsid w:val="004A3C8C"/>
    <w:rsid w:val="004B6B37"/>
    <w:rsid w:val="005114CD"/>
    <w:rsid w:val="00586942"/>
    <w:rsid w:val="005E5D2D"/>
    <w:rsid w:val="0061228C"/>
    <w:rsid w:val="00672338"/>
    <w:rsid w:val="00686537"/>
    <w:rsid w:val="006E3A68"/>
    <w:rsid w:val="0071256D"/>
    <w:rsid w:val="00833E42"/>
    <w:rsid w:val="00853AA4"/>
    <w:rsid w:val="008E33FE"/>
    <w:rsid w:val="008F7B5F"/>
    <w:rsid w:val="00945B70"/>
    <w:rsid w:val="00993530"/>
    <w:rsid w:val="009D505E"/>
    <w:rsid w:val="009F0F19"/>
    <w:rsid w:val="009F6929"/>
    <w:rsid w:val="00A5218B"/>
    <w:rsid w:val="00A7539A"/>
    <w:rsid w:val="00A80FBC"/>
    <w:rsid w:val="00A81C28"/>
    <w:rsid w:val="00C12D19"/>
    <w:rsid w:val="00C332D0"/>
    <w:rsid w:val="00C84CD3"/>
    <w:rsid w:val="00D651A5"/>
    <w:rsid w:val="00D93CFB"/>
    <w:rsid w:val="00ED4108"/>
    <w:rsid w:val="00ED7C6C"/>
    <w:rsid w:val="00F4028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F19"/>
    <w:rPr>
      <w:rFonts w:cs="Times New Roman"/>
      <w:sz w:val="3276"/>
      <w:szCs w:val="3276"/>
    </w:rPr>
  </w:style>
  <w:style w:type="paragraph" w:styleId="Heading1">
    <w:name w:val="heading 1"/>
    <w:basedOn w:val="Normal"/>
    <w:next w:val="Normal"/>
    <w:link w:val="Heading1Char"/>
    <w:uiPriority w:val="9"/>
    <w:qFormat/>
    <w:rsid w:val="009F0F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F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5">
    <w:name w:val="heading 5"/>
    <w:basedOn w:val="Normal"/>
    <w:next w:val="Normal"/>
    <w:link w:val="Heading5Char"/>
    <w:uiPriority w:val="9"/>
    <w:semiHidden/>
    <w:unhideWhenUsed/>
    <w:qFormat/>
    <w:rsid w:val="009F0F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F19"/>
    <w:pPr>
      <w:keepNext/>
      <w:keepLines/>
      <w:spacing w:before="40" w:after="0"/>
      <w:outlineLvl w:val="5"/>
    </w:pPr>
    <w:rPr>
      <w:rFonts w:eastAsiaTheme="majorEastAsia"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
    <w:name w:val="1-BODY"/>
    <w:basedOn w:val="Normal"/>
    <w:link w:val="1-BODYChar"/>
    <w:qFormat/>
    <w:rsid w:val="003466CD"/>
    <w:pPr>
      <w:spacing w:after="120" w:line="240" w:lineRule="auto"/>
    </w:pPr>
    <w:rPr>
      <w:rFonts w:ascii="Nunito Sans" w:hAnsi="Nunito Sans" w:cs="Open Sans"/>
      <w:kern w:val="0"/>
      <w:sz w:val="24"/>
      <w:szCs w:val="24"/>
      <w:lang w:eastAsia="ja-JP"/>
      <w14:ligatures w14:val="none"/>
    </w:rPr>
  </w:style>
  <w:style w:type="character" w:customStyle="1" w:styleId="1-BODYChar">
    <w:name w:val="1-BODY Char"/>
    <w:basedOn w:val="DefaultParagraphFont"/>
    <w:link w:val="1-BODY"/>
    <w:rsid w:val="003466CD"/>
    <w:rPr>
      <w:rFonts w:ascii="Nunito Sans" w:hAnsi="Nunito Sans" w:cs="Open Sans"/>
      <w:kern w:val="0"/>
      <w:lang w:eastAsia="ja-JP"/>
      <w14:ligatures w14:val="none"/>
    </w:rPr>
  </w:style>
  <w:style w:type="paragraph" w:customStyle="1" w:styleId="1-MAINSUBTITLE">
    <w:name w:val="1-MAIN SUBTITLE"/>
    <w:next w:val="1-BODY"/>
    <w:link w:val="1-MAINSUBTITLEChar"/>
    <w:qFormat/>
    <w:rsid w:val="00853AA4"/>
    <w:pPr>
      <w:spacing w:after="240" w:line="204" w:lineRule="auto"/>
    </w:pPr>
    <w:rPr>
      <w:rFonts w:ascii="Nunito Sans" w:hAnsi="Nunito Sans" w:cs="Open Sans"/>
      <w:b/>
      <w:kern w:val="0"/>
      <w:sz w:val="48"/>
      <w:szCs w:val="40"/>
      <w:lang w:eastAsia="ja-JP"/>
      <w14:ligatures w14:val="none"/>
    </w:rPr>
  </w:style>
  <w:style w:type="character" w:customStyle="1" w:styleId="1-MAINSUBTITLEChar">
    <w:name w:val="1-MAIN SUBTITLE Char"/>
    <w:basedOn w:val="DefaultParagraphFont"/>
    <w:link w:val="1-MAINSUBTITLE"/>
    <w:locked/>
    <w:rsid w:val="00853AA4"/>
    <w:rPr>
      <w:rFonts w:ascii="Nunito Sans" w:hAnsi="Nunito Sans" w:cs="Open Sans"/>
      <w:b/>
      <w:kern w:val="0"/>
      <w:sz w:val="48"/>
      <w:szCs w:val="40"/>
      <w:lang w:eastAsia="ja-JP"/>
      <w14:ligatures w14:val="none"/>
    </w:rPr>
  </w:style>
  <w:style w:type="paragraph" w:customStyle="1" w:styleId="1-MAINTITLE">
    <w:name w:val="1-MAIN TITLE"/>
    <w:basedOn w:val="Normal"/>
    <w:next w:val="1-MAINSUBTITLE"/>
    <w:link w:val="1-MAINTITLEChar"/>
    <w:qFormat/>
    <w:rsid w:val="00853AA4"/>
    <w:pPr>
      <w:spacing w:after="60" w:line="240" w:lineRule="auto"/>
    </w:pPr>
    <w:rPr>
      <w:rFonts w:ascii="Nunito Sans Black" w:hAnsi="Nunito Sans Black" w:cs="Open Sans"/>
      <w:caps/>
      <w:kern w:val="0"/>
      <w:sz w:val="56"/>
      <w:szCs w:val="56"/>
      <w:lang w:eastAsia="ja-JP"/>
      <w14:ligatures w14:val="none"/>
    </w:rPr>
  </w:style>
  <w:style w:type="character" w:customStyle="1" w:styleId="1-MAINTITLEChar">
    <w:name w:val="1-MAIN TITLE Char"/>
    <w:basedOn w:val="DefaultParagraphFont"/>
    <w:link w:val="1-MAINTITLE"/>
    <w:locked/>
    <w:rsid w:val="00853AA4"/>
    <w:rPr>
      <w:rFonts w:ascii="Nunito Sans Black" w:hAnsi="Nunito Sans Black" w:cs="Open Sans"/>
      <w:caps/>
      <w:kern w:val="0"/>
      <w:sz w:val="56"/>
      <w:szCs w:val="56"/>
      <w:lang w:eastAsia="ja-JP"/>
      <w14:ligatures w14:val="none"/>
    </w:rPr>
  </w:style>
  <w:style w:type="paragraph" w:customStyle="1" w:styleId="1-SUBHEADE">
    <w:name w:val="1-SUBHEAD E"/>
    <w:basedOn w:val="Heading6"/>
    <w:next w:val="1-BODY"/>
    <w:link w:val="1-SUBHEADEChar"/>
    <w:qFormat/>
    <w:rsid w:val="003466CD"/>
    <w:pPr>
      <w:spacing w:before="0" w:after="120" w:line="240" w:lineRule="auto"/>
    </w:pPr>
    <w:rPr>
      <w:rFonts w:ascii="Nunito Sans Black" w:hAnsi="Nunito Sans Black"/>
      <w:b/>
      <w:bCs/>
      <w:i w:val="0"/>
      <w:iCs w:val="0"/>
      <w:caps/>
      <w:color w:val="auto"/>
      <w:spacing w:val="20"/>
      <w:kern w:val="0"/>
      <w:sz w:val="20"/>
      <w:szCs w:val="20"/>
      <w:lang w:val="en-US" w:eastAsia="en-US"/>
      <w14:ligatures w14:val="none"/>
    </w:rPr>
  </w:style>
  <w:style w:type="character" w:customStyle="1" w:styleId="1-SUBHEADEChar">
    <w:name w:val="1-SUBHEAD E Char"/>
    <w:basedOn w:val="DefaultParagraphFont"/>
    <w:link w:val="1-SUBHEADE"/>
    <w:rsid w:val="003466CD"/>
    <w:rPr>
      <w:rFonts w:ascii="Nunito Sans Black" w:eastAsiaTheme="majorEastAsia" w:hAnsi="Nunito Sans Black" w:cstheme="majorBidi"/>
      <w:b/>
      <w:bCs/>
      <w:caps/>
      <w:spacing w:val="20"/>
      <w:kern w:val="0"/>
      <w:sz w:val="20"/>
      <w:szCs w:val="20"/>
      <w:lang w:val="en-US" w:eastAsia="en-US"/>
      <w14:ligatures w14:val="none"/>
    </w:rPr>
  </w:style>
  <w:style w:type="character" w:customStyle="1" w:styleId="Heading6Char">
    <w:name w:val="Heading 6 Char"/>
    <w:basedOn w:val="DefaultParagraphFont"/>
    <w:link w:val="Heading6"/>
    <w:uiPriority w:val="9"/>
    <w:semiHidden/>
    <w:rsid w:val="009F0F19"/>
    <w:rPr>
      <w:rFonts w:eastAsiaTheme="majorEastAsia" w:cstheme="majorBidi"/>
      <w:i/>
      <w:iCs/>
      <w:color w:val="595959" w:themeColor="text1" w:themeTint="A6"/>
      <w:sz w:val="3276"/>
      <w:szCs w:val="3276"/>
    </w:rPr>
  </w:style>
  <w:style w:type="paragraph" w:customStyle="1" w:styleId="1-SECTIONHEADING">
    <w:name w:val="1-SECTION HEADING"/>
    <w:basedOn w:val="Heading1"/>
    <w:next w:val="1-BODY"/>
    <w:qFormat/>
    <w:rsid w:val="003466CD"/>
    <w:pPr>
      <w:spacing w:before="0" w:after="240" w:line="240" w:lineRule="auto"/>
    </w:pPr>
    <w:rPr>
      <w:rFonts w:ascii="Nunito Sans Black" w:eastAsiaTheme="minorEastAsia" w:hAnsi="Nunito Sans Black" w:cs="Lucida Grande"/>
      <w:color w:val="auto"/>
      <w:kern w:val="0"/>
      <w:lang w:val="en-US" w:eastAsia="ja-JP"/>
      <w14:ligatures w14:val="none"/>
    </w:rPr>
  </w:style>
  <w:style w:type="paragraph" w:customStyle="1" w:styleId="1-SUBHEADA">
    <w:name w:val="1-SUBHEAD A"/>
    <w:basedOn w:val="Heading2"/>
    <w:next w:val="1-BODY"/>
    <w:link w:val="1-SUBHEADAChar"/>
    <w:qFormat/>
    <w:rsid w:val="004B6B37"/>
    <w:pPr>
      <w:spacing w:before="0" w:after="120" w:line="240" w:lineRule="auto"/>
    </w:pPr>
    <w:rPr>
      <w:rFonts w:ascii="Nunito Sans Black" w:hAnsi="Nunito Sans Black"/>
      <w:caps/>
      <w:color w:val="auto"/>
      <w:kern w:val="0"/>
      <w:sz w:val="28"/>
      <w:szCs w:val="28"/>
      <w:lang w:eastAsia="en-US"/>
      <w14:ligatures w14:val="none"/>
    </w:rPr>
  </w:style>
  <w:style w:type="character" w:customStyle="1" w:styleId="1-SUBHEADAChar">
    <w:name w:val="1-SUBHEAD A Char"/>
    <w:basedOn w:val="1-SUBHEADDChar"/>
    <w:link w:val="1-SUBHEADA"/>
    <w:rsid w:val="004B6B37"/>
    <w:rPr>
      <w:rFonts w:ascii="Nunito Sans Black" w:eastAsiaTheme="majorEastAsia" w:hAnsi="Nunito Sans Black" w:cstheme="majorBidi"/>
      <w:b w:val="0"/>
      <w:caps/>
      <w:kern w:val="0"/>
      <w:sz w:val="28"/>
      <w:szCs w:val="28"/>
      <w:lang w:eastAsia="en-US"/>
      <w14:ligatures w14:val="none"/>
    </w:rPr>
  </w:style>
  <w:style w:type="paragraph" w:customStyle="1" w:styleId="1-BULLETS">
    <w:name w:val="1-BULLETS"/>
    <w:basedOn w:val="List"/>
    <w:link w:val="1-BULLETSChar"/>
    <w:qFormat/>
    <w:rsid w:val="004B6B37"/>
    <w:pPr>
      <w:numPr>
        <w:numId w:val="1"/>
      </w:numPr>
      <w:spacing w:after="80" w:line="240" w:lineRule="auto"/>
      <w:ind w:left="992" w:hanging="357"/>
      <w:contextualSpacing w:val="0"/>
    </w:pPr>
    <w:rPr>
      <w:rFonts w:ascii="Nunito Sans" w:eastAsia="Times New Roman" w:hAnsi="Nunito Sans" w:cs="Arial"/>
      <w:kern w:val="0"/>
      <w:sz w:val="24"/>
      <w:szCs w:val="24"/>
      <w:bdr w:val="nil"/>
      <w:lang w:val="en-US"/>
      <w14:ligatures w14:val="none"/>
    </w:rPr>
  </w:style>
  <w:style w:type="character" w:customStyle="1" w:styleId="1-BULLETSChar">
    <w:name w:val="1-BULLETS Char"/>
    <w:basedOn w:val="DefaultParagraphFont"/>
    <w:link w:val="1-BULLETS"/>
    <w:rsid w:val="004B6B37"/>
    <w:rPr>
      <w:rFonts w:ascii="Nunito Sans" w:eastAsia="Times New Roman" w:hAnsi="Nunito Sans" w:cs="Arial"/>
      <w:kern w:val="0"/>
      <w:bdr w:val="nil"/>
      <w:lang w:val="en-US"/>
      <w14:ligatures w14:val="none"/>
    </w:rPr>
  </w:style>
  <w:style w:type="character" w:customStyle="1" w:styleId="Heading1Char">
    <w:name w:val="Heading 1 Char"/>
    <w:basedOn w:val="DefaultParagraphFont"/>
    <w:link w:val="Heading1"/>
    <w:uiPriority w:val="9"/>
    <w:rsid w:val="009F0F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F19"/>
    <w:rPr>
      <w:rFonts w:asciiTheme="majorHAnsi" w:eastAsiaTheme="majorEastAsia" w:hAnsiTheme="majorHAnsi" w:cstheme="majorBidi"/>
      <w:color w:val="0F4761" w:themeColor="accent1" w:themeShade="BF"/>
      <w:sz w:val="32"/>
      <w:szCs w:val="32"/>
    </w:rPr>
  </w:style>
  <w:style w:type="paragraph" w:styleId="List">
    <w:name w:val="List"/>
    <w:basedOn w:val="Normal"/>
    <w:uiPriority w:val="99"/>
    <w:semiHidden/>
    <w:unhideWhenUsed/>
    <w:rsid w:val="009F0F19"/>
    <w:pPr>
      <w:ind w:left="283" w:hanging="283"/>
      <w:contextualSpacing/>
    </w:pPr>
  </w:style>
  <w:style w:type="paragraph" w:customStyle="1" w:styleId="None">
    <w:name w:val="None"/>
    <w:basedOn w:val="1-BODY"/>
    <w:rsid w:val="004B6B37"/>
    <w:pPr>
      <w:numPr>
        <w:numId w:val="2"/>
      </w:numPr>
      <w:spacing w:before="120"/>
      <w:ind w:left="717"/>
    </w:pPr>
  </w:style>
  <w:style w:type="table" w:styleId="TableGrid">
    <w:name w:val="Table Grid"/>
    <w:basedOn w:val="TableNormal"/>
    <w:uiPriority w:val="39"/>
    <w:rsid w:val="004B6B37"/>
    <w:pPr>
      <w:spacing w:after="0" w:line="240" w:lineRule="auto"/>
    </w:pPr>
    <w:rPr>
      <w:rFonts w:ascii="Calibri" w:eastAsia="Calibri" w:hAnsi="Calibri" w:cs="Times New Roman"/>
      <w:kern w:val="0"/>
      <w:sz w:val="22"/>
      <w:szCs w:val="22"/>
      <w:lang w:val="es-C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4B6B37"/>
    <w:pPr>
      <w:tabs>
        <w:tab w:val="center" w:pos="4680"/>
        <w:tab w:val="right" w:pos="9360"/>
      </w:tabs>
      <w:spacing w:after="0" w:line="240" w:lineRule="auto"/>
    </w:pPr>
    <w:rPr>
      <w:rFonts w:eastAsiaTheme="minorHAnsi" w:cstheme="minorBidi"/>
      <w:kern w:val="0"/>
      <w:sz w:val="24"/>
      <w:szCs w:val="24"/>
      <w:lang w:eastAsia="en-US"/>
      <w14:ligatures w14:val="none"/>
    </w:rPr>
  </w:style>
  <w:style w:type="character" w:customStyle="1" w:styleId="FooterChar">
    <w:name w:val="Footer Char"/>
    <w:basedOn w:val="DefaultParagraphFont"/>
    <w:link w:val="Footer"/>
    <w:uiPriority w:val="99"/>
    <w:rsid w:val="004B6B37"/>
    <w:rPr>
      <w:rFonts w:eastAsiaTheme="minorHAnsi"/>
      <w:kern w:val="0"/>
      <w:lang w:eastAsia="en-US"/>
      <w14:ligatures w14:val="none"/>
    </w:rPr>
  </w:style>
  <w:style w:type="character" w:styleId="PageNumber">
    <w:name w:val="page number"/>
    <w:basedOn w:val="DefaultParagraphFont"/>
    <w:rsid w:val="004B6B37"/>
  </w:style>
  <w:style w:type="paragraph" w:customStyle="1" w:styleId="1-NUMBEREDLIST">
    <w:name w:val="1-NUMBERED LIST"/>
    <w:basedOn w:val="ListNumber"/>
    <w:link w:val="1-NUMBEREDLISTChar"/>
    <w:qFormat/>
    <w:rsid w:val="009F0F19"/>
    <w:pPr>
      <w:numPr>
        <w:numId w:val="4"/>
      </w:numPr>
      <w:pBdr>
        <w:top w:val="nil"/>
        <w:left w:val="nil"/>
        <w:bottom w:val="nil"/>
        <w:right w:val="nil"/>
        <w:between w:val="nil"/>
        <w:bar w:val="nil"/>
      </w:pBdr>
      <w:spacing w:after="80" w:line="240" w:lineRule="auto"/>
      <w:contextualSpacing w:val="0"/>
    </w:pPr>
    <w:rPr>
      <w:rFonts w:ascii="Nunito Sans" w:eastAsia="Arial Unicode MS" w:hAnsi="Nunito Sans" w:cs="Arial Unicode MS"/>
      <w:color w:val="000000"/>
      <w:kern w:val="0"/>
      <w:sz w:val="24"/>
      <w:szCs w:val="24"/>
      <w:u w:color="000000"/>
      <w:bdr w:val="nil"/>
      <w:lang w:val="en-US" w:eastAsia="en-US"/>
      <w14:ligatures w14:val="none"/>
    </w:rPr>
  </w:style>
  <w:style w:type="character" w:customStyle="1" w:styleId="1-NUMBEREDLISTChar">
    <w:name w:val="1-NUMBERED LIST Char"/>
    <w:basedOn w:val="DefaultParagraphFont"/>
    <w:link w:val="1-NUMBEREDLIST"/>
    <w:rsid w:val="009F0F19"/>
    <w:rPr>
      <w:rFonts w:ascii="Nunito Sans" w:eastAsia="Arial Unicode MS" w:hAnsi="Nunito Sans" w:cs="Arial Unicode MS"/>
      <w:color w:val="000000"/>
      <w:kern w:val="0"/>
      <w:u w:color="000000"/>
      <w:bdr w:val="nil"/>
      <w:lang w:val="en-US" w:eastAsia="en-US"/>
      <w14:ligatures w14:val="none"/>
    </w:rPr>
  </w:style>
  <w:style w:type="paragraph" w:styleId="ListNumber">
    <w:name w:val="List Number"/>
    <w:basedOn w:val="Normal"/>
    <w:uiPriority w:val="99"/>
    <w:semiHidden/>
    <w:unhideWhenUsed/>
    <w:rsid w:val="009F0F19"/>
    <w:pPr>
      <w:contextualSpacing/>
    </w:pPr>
  </w:style>
  <w:style w:type="paragraph" w:styleId="TOC1">
    <w:name w:val="toc 1"/>
    <w:basedOn w:val="1-BODY"/>
    <w:next w:val="1-BODY"/>
    <w:autoRedefine/>
    <w:uiPriority w:val="39"/>
    <w:unhideWhenUsed/>
    <w:rsid w:val="003466CD"/>
  </w:style>
  <w:style w:type="character" w:styleId="Hyperlink">
    <w:name w:val="Hyperlink"/>
    <w:basedOn w:val="DefaultParagraphFont"/>
    <w:uiPriority w:val="99"/>
    <w:unhideWhenUsed/>
    <w:rsid w:val="003466CD"/>
    <w:rPr>
      <w:color w:val="467886" w:themeColor="hyperlink"/>
      <w:u w:val="single"/>
    </w:rPr>
  </w:style>
  <w:style w:type="table" w:customStyle="1" w:styleId="TableGrid1">
    <w:name w:val="Table Grid1"/>
    <w:basedOn w:val="TableNormal"/>
    <w:next w:val="TableGrid"/>
    <w:uiPriority w:val="39"/>
    <w:rsid w:val="005114C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SUBHEADD">
    <w:name w:val="1-SUBHEAD D"/>
    <w:basedOn w:val="Heading5"/>
    <w:next w:val="1-BODY"/>
    <w:link w:val="1-SUBHEADDChar"/>
    <w:qFormat/>
    <w:rsid w:val="009F0F19"/>
    <w:pPr>
      <w:tabs>
        <w:tab w:val="left" w:pos="3630"/>
      </w:tabs>
      <w:spacing w:before="0" w:after="120" w:line="240" w:lineRule="auto"/>
    </w:pPr>
    <w:rPr>
      <w:rFonts w:ascii="Nunito Sans" w:eastAsia="Times New Roman" w:hAnsi="Nunito Sans" w:cs="Arial"/>
      <w:b/>
      <w:color w:val="auto"/>
      <w:kern w:val="0"/>
      <w:sz w:val="24"/>
      <w:szCs w:val="24"/>
      <w14:ligatures w14:val="none"/>
    </w:rPr>
  </w:style>
  <w:style w:type="character" w:customStyle="1" w:styleId="1-SUBHEADDChar">
    <w:name w:val="1-SUBHEAD D Char"/>
    <w:basedOn w:val="DefaultParagraphFont"/>
    <w:link w:val="1-SUBHEADD"/>
    <w:rsid w:val="009F0F19"/>
    <w:rPr>
      <w:rFonts w:ascii="Nunito Sans" w:eastAsia="Times New Roman" w:hAnsi="Nunito Sans" w:cs="Arial"/>
      <w:b/>
      <w:kern w:val="0"/>
      <w14:ligatures w14:val="none"/>
    </w:rPr>
  </w:style>
  <w:style w:type="character" w:customStyle="1" w:styleId="Heading5Char">
    <w:name w:val="Heading 5 Char"/>
    <w:basedOn w:val="DefaultParagraphFont"/>
    <w:link w:val="Heading5"/>
    <w:uiPriority w:val="9"/>
    <w:semiHidden/>
    <w:rsid w:val="009F0F19"/>
    <w:rPr>
      <w:rFonts w:eastAsiaTheme="majorEastAsia" w:cstheme="majorBidi"/>
      <w:color w:val="0F4761" w:themeColor="accent1" w:themeShade="BF"/>
      <w:sz w:val="3276"/>
      <w:szCs w:val="3276"/>
    </w:rPr>
  </w:style>
  <w:style w:type="paragraph" w:customStyle="1" w:styleId="1-CALLOUTTEXT">
    <w:name w:val="1-CALLOUT TEXT"/>
    <w:basedOn w:val="Normal"/>
    <w:link w:val="1-CALLOUTTEXTChar"/>
    <w:qFormat/>
    <w:rsid w:val="004B6B37"/>
    <w:pPr>
      <w:spacing w:after="0" w:line="240" w:lineRule="auto"/>
      <w:jc w:val="center"/>
    </w:pPr>
    <w:rPr>
      <w:rFonts w:ascii="Nunito Sans" w:eastAsiaTheme="minorHAnsi" w:hAnsi="Nunito Sans" w:cstheme="minorBidi"/>
      <w:b/>
      <w:bCs/>
      <w:kern w:val="0"/>
      <w:sz w:val="24"/>
      <w:szCs w:val="24"/>
      <w:lang w:val="en-US" w:eastAsia="en-US"/>
      <w14:ligatures w14:val="none"/>
    </w:rPr>
  </w:style>
  <w:style w:type="character" w:customStyle="1" w:styleId="1-CALLOUTTEXTChar">
    <w:name w:val="1-CALLOUT TEXT Char"/>
    <w:basedOn w:val="DefaultParagraphFont"/>
    <w:link w:val="1-CALLOUTTEXT"/>
    <w:rsid w:val="004B6B37"/>
    <w:rPr>
      <w:rFonts w:ascii="Nunito Sans" w:eastAsiaTheme="minorHAnsi" w:hAnsi="Nunito Sans"/>
      <w:b/>
      <w:bCs/>
      <w:kern w:val="0"/>
      <w:lang w:val="en-US"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18048EE58ADC42B4BCD158E8851705" ma:contentTypeVersion="14" ma:contentTypeDescription="Create a new document." ma:contentTypeScope="" ma:versionID="d9c2ae11d17a8ad54fc5d8b65d8402af">
  <xsd:schema xmlns:xsd="http://www.w3.org/2001/XMLSchema" xmlns:xs="http://www.w3.org/2001/XMLSchema" xmlns:p="http://schemas.microsoft.com/office/2006/metadata/properties" xmlns:ns2="7c227b27-7b69-4618-bc1a-d5d1ec7707b2" xmlns:ns3="47b394ea-0cab-43dc-a26a-c58d78bffcb0" targetNamespace="http://schemas.microsoft.com/office/2006/metadata/properties" ma:root="true" ma:fieldsID="bd594b34aab6b1cb698d563a11e4df6a" ns2:_="" ns3:_="">
    <xsd:import namespace="7c227b27-7b69-4618-bc1a-d5d1ec7707b2"/>
    <xsd:import namespace="47b394ea-0cab-43dc-a26a-c58d78bffcb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27b27-7b69-4618-bc1a-d5d1ec7707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62ac311-bc88-45cb-93d9-0c96192b8c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b394ea-0cab-43dc-a26a-c58d78bffcb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8682dff-b569-480d-bac6-e83e62ef92e8}" ma:internalName="TaxCatchAll" ma:showField="CatchAllData" ma:web="47b394ea-0cab-43dc-a26a-c58d78bffcb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7b394ea-0cab-43dc-a26a-c58d78bffcb0" xsi:nil="true"/>
    <lcf76f155ced4ddcb4097134ff3c332f xmlns="7c227b27-7b69-4618-bc1a-d5d1ec7707b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E7528A-B7FC-4E7F-B971-9AAD8BCE2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27b27-7b69-4618-bc1a-d5d1ec7707b2"/>
    <ds:schemaRef ds:uri="47b394ea-0cab-43dc-a26a-c58d78bffc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357420-8F9D-4F09-83DF-128B4E85240B}">
  <ds:schemaRefs>
    <ds:schemaRef ds:uri="http://schemas.openxmlformats.org/officeDocument/2006/bibliography"/>
  </ds:schemaRefs>
</ds:datastoreItem>
</file>

<file path=customXml/itemProps3.xml><?xml version="1.0" encoding="utf-8"?>
<ds:datastoreItem xmlns:ds="http://schemas.openxmlformats.org/officeDocument/2006/customXml" ds:itemID="{B307E5DB-5EF3-48E0-8DAF-F60B3320D4E4}">
  <ds:schemaRefs>
    <ds:schemaRef ds:uri="http://schemas.microsoft.com/sharepoint/v3/contenttype/forms"/>
  </ds:schemaRefs>
</ds:datastoreItem>
</file>

<file path=customXml/itemProps4.xml><?xml version="1.0" encoding="utf-8"?>
<ds:datastoreItem xmlns:ds="http://schemas.openxmlformats.org/officeDocument/2006/customXml" ds:itemID="{B7F21AFF-A7EC-4A88-903E-E994F8BF9BAC}">
  <ds:schemaRefs>
    <ds:schemaRef ds:uri="http://schemas.microsoft.com/office/2006/metadata/properties"/>
    <ds:schemaRef ds:uri="http://schemas.microsoft.com/office/infopath/2007/PartnerControls"/>
    <ds:schemaRef ds:uri="47b394ea-0cab-43dc-a26a-c58d78bffcb0"/>
    <ds:schemaRef ds:uri="7c227b27-7b69-4618-bc1a-d5d1ec7707b2"/>
  </ds:schemaRefs>
</ds:datastoreItem>
</file>

<file path=docProps/app.xml><?xml version="1.0" encoding="utf-8"?>
<Properties xmlns="http://schemas.openxmlformats.org/officeDocument/2006/extended-properties" xmlns:vt="http://schemas.openxmlformats.org/officeDocument/2006/docPropsVTypes">
  <Template>ACHIEVE Manual Template - V02_2026.03</Template>
  <TotalTime>89</TotalTime>
  <Pages>13</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Voth</dc:creator>
  <cp:keywords/>
  <dc:description/>
  <cp:lastModifiedBy>Tyler Voth</cp:lastModifiedBy>
  <cp:revision>76</cp:revision>
  <dcterms:created xsi:type="dcterms:W3CDTF">2026-02-25T17:53:00Z</dcterms:created>
  <dcterms:modified xsi:type="dcterms:W3CDTF">2026-04-29T20:20:00Z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0x010100FB18048EE58ADC42B4BCD158E8851705</vt:lpwstr>
  </property>
  <property fmtid="{D5CDD505-2E9C-101B-9397-08002B2CF9AE}" pid="3" name="Order">
    <vt:r8>19439200</vt:r8>
  </property>
  <property fmtid="{D5CDD505-2E9C-101B-9397-08002B2CF9AE}" pid="4" name="MediaServiceImageTags">
    <vt:lpwstr/>
  </property>
</Properties>
</file>