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oter10.xml" ContentType="application/vnd.openxmlformats-officedocument.wordprocessingml.footer+xml"/>
  <Override PartName="/word/glossary/footer11.xml" ContentType="application/vnd.openxmlformats-officedocument.wordprocessingml.footer+xml"/>
  <Override PartName="/word/glossary/footer12.xml" ContentType="application/vnd.openxmlformats-officedocument.wordprocessingml.footer+xml"/>
  <Override PartName="/word/glossary/footer13.xml" ContentType="application/vnd.openxmlformats-officedocument.wordprocessingml.footer+xml"/>
  <Override PartName="/word/glossary/footer14.xml" ContentType="application/vnd.openxmlformats-officedocument.wordprocessingml.footer+xml"/>
  <Override PartName="/word/glossary/footer15.xml" ContentType="application/vnd.openxmlformats-officedocument.wordprocessingml.footer+xml"/>
  <Override PartName="/word/glossary/footer16.xml" ContentType="application/vnd.openxmlformats-officedocument.wordprocessingml.footer+xml"/>
  <Override PartName="/word/glossary/footer17.xml" ContentType="application/vnd.openxmlformats-officedocument.wordprocessingml.footer+xml"/>
  <Override PartName="/word/glossary/footer18.xml" ContentType="application/vnd.openxmlformats-officedocument.wordprocessingml.footer+xml"/>
  <Override PartName="/word/glossary/footer19.xml" ContentType="application/vnd.openxmlformats-officedocument.wordprocessingml.footer+xml"/>
  <Override PartName="/word/glossary/footer20.xml" ContentType="application/vnd.openxmlformats-officedocument.wordprocessingml.footer+xml"/>
  <Override PartName="/word/glossary/footer21.xml" ContentType="application/vnd.openxmlformats-officedocument.wordprocessingml.footer+xml"/>
  <Override PartName="/word/glossary/footer22.xml" ContentType="application/vnd.openxmlformats-officedocument.wordprocessingml.footer+xml"/>
  <Override PartName="/word/glossary/footer23.xml" ContentType="application/vnd.openxmlformats-officedocument.wordprocessingml.footer+xml"/>
  <Override PartName="/word/glossary/footer24.xml" ContentType="application/vnd.openxmlformats-officedocument.wordprocessingml.footer+xml"/>
  <Override PartName="/word/glossary/footer25.xml" ContentType="application/vnd.openxmlformats-officedocument.wordprocessingml.footer+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CE958" w14:textId="5207E443" w:rsidR="009F0E72" w:rsidRPr="00BB41BC" w:rsidRDefault="00E93425" w:rsidP="00696E90">
      <w:r>
        <w:rPr>
          <w:noProof/>
        </w:rPr>
        <mc:AlternateContent>
          <mc:Choice Requires="wps">
            <w:drawing>
              <wp:anchor distT="45720" distB="45720" distL="114300" distR="114300" simplePos="0" relativeHeight="251666432" behindDoc="0" locked="0" layoutInCell="1" allowOverlap="1" wp14:anchorId="4540077F" wp14:editId="13CCCAD7">
                <wp:simplePos x="0" y="0"/>
                <wp:positionH relativeFrom="margin">
                  <wp:posOffset>-318977</wp:posOffset>
                </wp:positionH>
                <wp:positionV relativeFrom="page">
                  <wp:posOffset>7931888</wp:posOffset>
                </wp:positionV>
                <wp:extent cx="6456045" cy="588010"/>
                <wp:effectExtent l="0" t="0" r="0" b="2540"/>
                <wp:wrapSquare wrapText="bothSides"/>
                <wp:docPr id="269886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14:paraId="50519798" w14:textId="77777777" w:rsidR="00E93425" w:rsidRPr="00306BC2" w:rsidRDefault="00E93425"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40077F" id="_x0000_t202" coordsize="21600,21600" o:spt="202" path="m,l,21600r21600,l21600,xe">
                <v:stroke joinstyle="miter"/>
                <v:path gradientshapeok="t" o:connecttype="rect"/>
              </v:shapetype>
              <v:shape id="Text Box 2" o:spid="_x0000_s1026" type="#_x0000_t202" style="position:absolute;margin-left:-25.1pt;margin-top:624.55pt;width:508.35pt;height:46.3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" filled="f" stroked="f">
                <v:textbox>
                  <w:txbxContent>
                    <w:p w14:paraId="50519798" w14:textId="77777777" w:rsidR="00E93425" w:rsidRPr="00306BC2" w:rsidRDefault="00E93425"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665408" behindDoc="0" locked="0" layoutInCell="1" allowOverlap="1" wp14:anchorId="0D951065" wp14:editId="6569B301">
                <wp:simplePos x="0" y="0"/>
                <wp:positionH relativeFrom="margin">
                  <wp:posOffset>-329609</wp:posOffset>
                </wp:positionH>
                <wp:positionV relativeFrom="page">
                  <wp:posOffset>7347098</wp:posOffset>
                </wp:positionV>
                <wp:extent cx="6456045" cy="588010"/>
                <wp:effectExtent l="0" t="0" r="0" b="2540"/>
                <wp:wrapSquare wrapText="bothSides"/>
                <wp:docPr id="11386947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14:paraId="349F7213" w14:textId="543E7D07" w:rsidR="00E93425" w:rsidRPr="00306BC2" w:rsidRDefault="00A6167C" w:rsidP="00E93425">
                            <w:pPr>
                              <w:rPr>
                                <w:rFonts w:ascii="Nunito Sans Black" w:hAnsi="Nunito Sans Black"/>
                                <w:sz w:val="60"/>
                                <w:szCs w:val="60"/>
                              </w:rPr>
                            </w:pPr>
                            <w:r>
                              <w:rPr>
                                <w:rFonts w:ascii="Nunito Sans Black" w:hAnsi="Nunito Sans Black"/>
                                <w:sz w:val="60"/>
                                <w:szCs w:val="60"/>
                              </w:rPr>
                              <w:t>Workshop 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951065" id="_x0000_s1027" type="#_x0000_t202" style="position:absolute;margin-left:-25.95pt;margin-top:578.5pt;width:508.35pt;height:46.3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" filled="f" stroked="f">
                <v:textbox>
                  <w:txbxContent>
                    <w:p w14:paraId="349F7213" w14:textId="543E7D07" w:rsidR="00E93425" w:rsidRPr="00306BC2" w:rsidRDefault="00A6167C" w:rsidP="00E93425">
                      <w:pPr>
                        <w:rPr>
                          <w:rFonts w:ascii="Nunito Sans Black" w:hAnsi="Nunito Sans Black"/>
                          <w:sz w:val="60"/>
                          <w:szCs w:val="60"/>
                        </w:rPr>
                      </w:pPr>
                      <w:r>
                        <w:rPr>
                          <w:rFonts w:ascii="Nunito Sans Black" w:hAnsi="Nunito Sans Black"/>
                          <w:sz w:val="60"/>
                          <w:szCs w:val="60"/>
                        </w:rPr>
                        <w:t>Workshop 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664384" behindDoc="0" locked="0" layoutInCell="1" allowOverlap="1" wp14:anchorId="3C0FD9D4" wp14:editId="472476DA">
                <wp:simplePos x="0" y="0"/>
                <wp:positionH relativeFrom="column">
                  <wp:posOffset>-318977</wp:posOffset>
                </wp:positionH>
                <wp:positionV relativeFrom="page">
                  <wp:posOffset>7060019</wp:posOffset>
                </wp:positionV>
                <wp:extent cx="4339590" cy="4495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9590" cy="449580"/>
                        </a:xfrm>
                        <a:prstGeom prst="rect">
                          <a:avLst/>
                        </a:prstGeom>
                        <a:noFill/>
                        <a:ln w="9525">
                          <a:noFill/>
                          <a:miter lim="800000"/>
                          <a:headEnd/>
                          <a:tailEnd/>
                        </a:ln>
                      </wps:spPr>
                      <wps:txbx>
                        <w:txbxContent>
                          <w:p w14:paraId="57229F0B" w14:textId="77777777" w:rsidR="00E93425" w:rsidRPr="00306BC2" w:rsidRDefault="00E93425"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0FD9D4" id="_x0000_s1028" type="#_x0000_t202" style="position:absolute;margin-left:-25.1pt;margin-top:555.9pt;width:341.7pt;height:35.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" filled="f" stroked="f">
                <v:textbox>
                  <w:txbxContent>
                    <w:p w14:paraId="57229F0B" w14:textId="77777777" w:rsidR="00E93425" w:rsidRPr="00306BC2" w:rsidRDefault="00E93425"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v:textbox>
                <w10:wrap type="square" anchory="page"/>
              </v:shape>
            </w:pict>
          </mc:Fallback>
        </mc:AlternateContent>
      </w:r>
      <w:r>
        <w:br w:type="page"/>
      </w:r>
    </w:p>
    <w:p w14:paraId="45FEA802" w14:textId="77777777" w:rsidR="00C871EB" w:rsidRPr="00BB41BC" w:rsidRDefault="00C871EB" w:rsidP="00B2687D">
      <w:pPr>
        <w:pStyle w:val="1-BODY"/>
        <w:rPr>
          <w:rFonts w:eastAsia="MS Mincho"/>
        </w:rPr>
      </w:pPr>
      <w:bookmarkStart w:id="0" w:name="_Toc222912904"/>
      <w:bookmarkStart w:id="1" w:name="_Hlk81483875"/>
      <w:bookmarkStart w:id="2" w:name="_Hlk83713332"/>
      <w:bookmarkStart w:id="3" w:name="_Toc228367650"/>
    </w:p>
    <w:p w14:paraId="55801CE2" w14:textId="77777777" w:rsidR="00C871EB" w:rsidRDefault="00C871EB" w:rsidP="00B2687D">
      <w:pPr>
        <w:pStyle w:val="1-BODY"/>
        <w:rPr>
          <w:rFonts w:eastAsia="MS Mincho"/>
        </w:rPr>
      </w:pPr>
    </w:p>
    <w:p w14:paraId="2EE0E0DF" w14:textId="77777777" w:rsidR="00C871EB" w:rsidRDefault="00C871EB" w:rsidP="00B2687D">
      <w:pPr>
        <w:pStyle w:val="1-BODY"/>
        <w:rPr>
          <w:rFonts w:eastAsia="MS Mincho"/>
        </w:rPr>
      </w:pPr>
    </w:p>
    <w:p w14:paraId="041F8B87" w14:textId="77777777" w:rsidR="00C871EB" w:rsidRDefault="00C871EB" w:rsidP="00B2687D">
      <w:pPr>
        <w:pStyle w:val="1-BODY"/>
        <w:rPr>
          <w:rFonts w:eastAsia="MS Mincho"/>
        </w:rPr>
      </w:pPr>
    </w:p>
    <w:p w14:paraId="49387C94" w14:textId="77777777" w:rsidR="00C871EB" w:rsidRDefault="00C871EB" w:rsidP="00B2687D">
      <w:pPr>
        <w:pStyle w:val="1-BODY"/>
        <w:rPr>
          <w:rFonts w:eastAsia="MS Mincho"/>
        </w:rPr>
      </w:pPr>
    </w:p>
    <w:p w14:paraId="17101EFF" w14:textId="77777777" w:rsidR="00C871EB" w:rsidRDefault="00C871EB" w:rsidP="00B2687D">
      <w:pPr>
        <w:pStyle w:val="1-BODY"/>
        <w:rPr>
          <w:rFonts w:eastAsia="MS Mincho"/>
        </w:rPr>
      </w:pPr>
    </w:p>
    <w:p w14:paraId="6081DF52" w14:textId="77777777" w:rsidR="00C871EB" w:rsidRDefault="00C871EB" w:rsidP="00B2687D">
      <w:pPr>
        <w:pStyle w:val="1-BODY"/>
        <w:rPr>
          <w:rFonts w:eastAsia="MS Mincho"/>
        </w:rPr>
      </w:pPr>
    </w:p>
    <w:p w14:paraId="71613FF3" w14:textId="77777777" w:rsidR="00C871EB" w:rsidRDefault="00C871EB" w:rsidP="00B2687D">
      <w:pPr>
        <w:pStyle w:val="1-BODY"/>
        <w:rPr>
          <w:rFonts w:eastAsia="MS Mincho"/>
        </w:rPr>
      </w:pPr>
    </w:p>
    <w:p w14:paraId="3ADF5473" w14:textId="77777777" w:rsidR="00C871EB" w:rsidRPr="00BB41BC" w:rsidRDefault="00C871EB" w:rsidP="00B2687D">
      <w:pPr>
        <w:pStyle w:val="1-BODY"/>
        <w:rPr>
          <w:rFonts w:eastAsia="Times New Roman"/>
        </w:rPr>
      </w:pPr>
    </w:p>
    <w:p w14:paraId="24B78D55" w14:textId="77777777" w:rsidR="00C871EB" w:rsidRPr="00BB41BC" w:rsidRDefault="00C871EB" w:rsidP="00B2687D">
      <w:pPr>
        <w:pStyle w:val="1-BODY"/>
        <w:rPr>
          <w:rFonts w:eastAsia="Times New Roman"/>
        </w:rPr>
      </w:pPr>
    </w:p>
    <w:p w14:paraId="30B5A948" w14:textId="77777777" w:rsidR="00C871EB" w:rsidRPr="00BB41BC" w:rsidRDefault="00C871EB" w:rsidP="00B2687D">
      <w:pPr>
        <w:pStyle w:val="1-BODY"/>
        <w:rPr>
          <w:rFonts w:eastAsia="Times New Roman"/>
        </w:rPr>
      </w:pPr>
    </w:p>
    <w:p w14:paraId="442BF9DC" w14:textId="77777777" w:rsidR="00C871EB" w:rsidRPr="00BB41BC" w:rsidRDefault="00C871EB" w:rsidP="00B2687D">
      <w:pPr>
        <w:pStyle w:val="1-BODY"/>
        <w:rPr>
          <w:rFonts w:eastAsia="Times New Roman"/>
        </w:rPr>
      </w:pPr>
    </w:p>
    <w:p w14:paraId="661D4A6E" w14:textId="77777777" w:rsidR="00C871EB" w:rsidRPr="00BB41BC" w:rsidRDefault="00C871EB" w:rsidP="00B2687D">
      <w:pPr>
        <w:pStyle w:val="1-BODY"/>
        <w:rPr>
          <w:rFonts w:eastAsia="Times New Roman"/>
        </w:rPr>
      </w:pPr>
    </w:p>
    <w:p w14:paraId="0CBD522E" w14:textId="77777777" w:rsidR="00C871EB" w:rsidRPr="00BB41BC" w:rsidRDefault="00C871EB" w:rsidP="00B2687D">
      <w:pPr>
        <w:pStyle w:val="1-BODY"/>
        <w:rPr>
          <w:rFonts w:eastAsia="Times New Roman"/>
        </w:rPr>
      </w:pPr>
    </w:p>
    <w:p w14:paraId="5606579F" w14:textId="77777777" w:rsidR="00C871EB" w:rsidRPr="00BB41BC" w:rsidRDefault="00C871EB" w:rsidP="00B2687D">
      <w:pPr>
        <w:pStyle w:val="1-BODY"/>
        <w:rPr>
          <w:rFonts w:eastAsia="Times New Roman"/>
        </w:rPr>
      </w:pPr>
    </w:p>
    <w:p w14:paraId="4C5C4F58" w14:textId="77777777" w:rsidR="00C871EB" w:rsidRPr="00BB41BC" w:rsidRDefault="00C871EB" w:rsidP="00B2687D">
      <w:pPr>
        <w:pStyle w:val="1-BODY"/>
        <w:rPr>
          <w:rFonts w:eastAsia="Times New Roman"/>
        </w:rPr>
      </w:pPr>
    </w:p>
    <w:p w14:paraId="0C5CC1FB" w14:textId="77777777" w:rsidR="00C871EB" w:rsidRPr="00BB41BC" w:rsidRDefault="00C871EB" w:rsidP="00B2687D">
      <w:pPr>
        <w:pStyle w:val="1-BODY"/>
        <w:rPr>
          <w:rFonts w:eastAsia="Times New Roman"/>
        </w:rPr>
      </w:pPr>
    </w:p>
    <w:p w14:paraId="5D8A79F2" w14:textId="77777777" w:rsidR="00C871EB" w:rsidRPr="00BB41BC" w:rsidRDefault="00C871EB" w:rsidP="00B2687D">
      <w:pPr>
        <w:pStyle w:val="1-BODY"/>
        <w:rPr>
          <w:rFonts w:eastAsia="Times New Roman"/>
        </w:rPr>
      </w:pPr>
    </w:p>
    <w:p w14:paraId="247528DC" w14:textId="77777777" w:rsidR="00C871EB" w:rsidRPr="00BB41BC" w:rsidRDefault="00C871EB" w:rsidP="00B2687D">
      <w:pPr>
        <w:pStyle w:val="1-BODY"/>
        <w:rPr>
          <w:rFonts w:eastAsia="Times New Roman"/>
        </w:rPr>
      </w:pPr>
    </w:p>
    <w:p w14:paraId="3DAD41A2" w14:textId="77777777" w:rsidR="00C871EB" w:rsidRPr="00BB41BC" w:rsidRDefault="00C871EB" w:rsidP="00B2687D">
      <w:pPr>
        <w:pStyle w:val="1-BODY"/>
      </w:pPr>
    </w:p>
    <w:p w14:paraId="3ABBC928" w14:textId="77777777" w:rsidR="00C871EB" w:rsidRPr="00BB41BC" w:rsidRDefault="00C871EB" w:rsidP="00B2687D">
      <w:pPr>
        <w:pStyle w:val="1-SUBHEADE"/>
        <w:rPr>
          <w:lang w:val="en-CA"/>
        </w:rPr>
      </w:pPr>
      <w:r w:rsidRPr="00BB41BC">
        <w:rPr>
          <w:lang w:val="en-CA"/>
        </w:rPr>
        <w:t>Terms and Conditions of Use</w:t>
      </w:r>
    </w:p>
    <w:p w14:paraId="5120CD2F" w14:textId="77777777" w:rsidR="00C871EB" w:rsidRPr="00BB41BC" w:rsidRDefault="00C871EB" w:rsidP="00B2687D">
      <w:pPr>
        <w:pStyle w:val="1-BODY"/>
        <w:rPr>
          <w:rFonts w:eastAsia="MS Mincho"/>
          <w:i/>
          <w:iCs/>
        </w:rPr>
      </w:pPr>
      <w:r w:rsidRPr="00BB41BC">
        <w:rPr>
          <w:rFonts w:eastAsia="MS Mincho"/>
          <w:i/>
          <w:iCs/>
        </w:rPr>
        <w:t>All rights reserved. No part of this publication may be reproduced, stored in a retrieval system, or transmitted, in any form or by any means, electronic, mechanical, photocopying, recording, or otherwise, without the prior written permission of CTRI Crisis &amp; Trauma Resource Institute Inc.</w:t>
      </w:r>
    </w:p>
    <w:p w14:paraId="726C731D" w14:textId="77777777" w:rsidR="00C871EB" w:rsidRPr="00BB41BC" w:rsidRDefault="00C871EB" w:rsidP="00B2687D">
      <w:pPr>
        <w:pStyle w:val="1-BODY"/>
        <w:rPr>
          <w:rFonts w:eastAsia="MS Mincho"/>
          <w:i/>
          <w:iCs/>
        </w:rPr>
      </w:pPr>
      <w:r w:rsidRPr="00BB41BC">
        <w:rPr>
          <w:rFonts w:eastAsia="MS Mincho"/>
          <w:i/>
          <w:iCs/>
        </w:rPr>
        <w:t>Purchased manuals are intended for personal use only, or not-for-profit training purposes (e.g., internal training, university or college courses, etc.). Use of resource manuals by for-profit training organizations, hosting of public workshops using CTRI resources manuals, or representing oneself as a CTRI trainer is not permitted. Please contact us if you have any questions.</w:t>
      </w:r>
    </w:p>
    <w:p w14:paraId="45892715" w14:textId="77777777" w:rsidR="00C871EB" w:rsidRPr="00BB41BC" w:rsidRDefault="00C871EB" w:rsidP="00B2687D">
      <w:pPr>
        <w:pStyle w:val="1-BODY"/>
        <w:jc w:val="right"/>
        <w:rPr>
          <w:rFonts w:eastAsia="MS Mincho"/>
        </w:rPr>
      </w:pPr>
      <w:r w:rsidRPr="00BB41BC">
        <w:rPr>
          <w:rFonts w:eastAsia="MS Mincho"/>
        </w:rPr>
        <w:t>V0</w:t>
      </w:r>
      <w:r>
        <w:rPr>
          <w:rFonts w:eastAsia="MS Mincho"/>
        </w:rPr>
        <w:t>2</w:t>
      </w:r>
      <w:r w:rsidRPr="00BB41BC">
        <w:rPr>
          <w:rFonts w:eastAsia="MS Mincho"/>
        </w:rPr>
        <w:t>_202</w:t>
      </w:r>
      <w:r>
        <w:rPr>
          <w:rFonts w:eastAsia="MS Mincho"/>
        </w:rPr>
        <w:t>6</w:t>
      </w:r>
      <w:r w:rsidRPr="00BB41BC">
        <w:rPr>
          <w:rFonts w:eastAsia="MS Mincho"/>
        </w:rPr>
        <w:t>.0</w:t>
      </w:r>
      <w:r>
        <w:rPr>
          <w:rFonts w:eastAsia="MS Mincho"/>
        </w:rPr>
        <w:t>3</w:t>
      </w:r>
      <w:r w:rsidRPr="00BB41BC">
        <w:rPr>
          <w:rFonts w:eastAsia="MS Mincho"/>
        </w:rPr>
        <w:br w:type="page"/>
      </w:r>
    </w:p>
    <w:p w14:paraId="39AD1ABC" w14:textId="77777777" w:rsidR="00C871EB" w:rsidRPr="00BB41BC" w:rsidRDefault="00C871EB" w:rsidP="00B2687D">
      <w:pPr>
        <w:pStyle w:val="1-SUBHEADE"/>
        <w:rPr>
          <w:lang w:val="en-CA"/>
        </w:rPr>
      </w:pPr>
      <w:r w:rsidRPr="00BB41BC">
        <w:rPr>
          <w:lang w:val="en-CA"/>
        </w:rPr>
        <w:lastRenderedPageBreak/>
        <w:t>Disclaimer</w:t>
      </w:r>
    </w:p>
    <w:p w14:paraId="40E76A6D" w14:textId="77777777" w:rsidR="00C871EB" w:rsidRPr="00BB41BC" w:rsidRDefault="00C871EB" w:rsidP="00B2687D">
      <w:pPr>
        <w:pStyle w:val="1-BODY"/>
        <w:rPr>
          <w:rFonts w:eastAsia="MS Mincho"/>
          <w:u w:val="single"/>
        </w:rPr>
      </w:pPr>
      <w:r w:rsidRPr="00BB41BC">
        <w:rPr>
          <w:rFonts w:eastAsia="MS Mincho"/>
        </w:rPr>
        <w:t xml:space="preserve">All information provided in or throughout this course, manuals, and/or training is for educational and informational purposes only. It is not intended to provide individual counselling or advice and should not be relied upon for such purposes. You should assess whether you require additional information and, where appropriate, seek independent professional advice. Although the Crisis &amp; Trauma Resource Institute Inc. (CTRI) believes that the information is accurate and reliable as presented, we do not guarantee that the information will always be accurate or current. We and </w:t>
      </w:r>
      <w:r w:rsidRPr="00BB41BC">
        <w:rPr>
          <w:rFonts w:eastAsia="MS Mincho"/>
          <w:bCs/>
        </w:rPr>
        <w:t>any of our employees, directors, shareholders, officers, agents, affiliates, licensors, or suppliers</w:t>
      </w:r>
      <w:r w:rsidRPr="00BB41BC">
        <w:rPr>
          <w:rFonts w:eastAsia="MS Mincho"/>
        </w:rPr>
        <w:t xml:space="preserve"> are not legally liable to any person for damages arising out of or related to the use or application of the contents of this course, manual, and/or training and the information contained within them. You agree at all times to indemnify, defend, and hold harmless CTRI and trainers of all actions, proceedings, costs, claims, damages, demands, liabilities, and expenses whatsoever (including legal and other fees and disbursements) sustained, incurred, or paid by us directly or indirectly in respect of the use or application of the contents of this course, manual, and/or training</w:t>
      </w:r>
      <w:r w:rsidRPr="00BB41BC">
        <w:rPr>
          <w:rFonts w:eastAsia="MS Mincho"/>
          <w:bCs/>
        </w:rPr>
        <w:t xml:space="preserve"> and the information.</w:t>
      </w:r>
    </w:p>
    <w:p w14:paraId="08EAA00F" w14:textId="77777777" w:rsidR="00C871EB" w:rsidRPr="000042B0" w:rsidRDefault="00C871EB" w:rsidP="000042B0">
      <w:pPr>
        <w:pStyle w:val="1-BODY"/>
      </w:pPr>
    </w:p>
    <w:p w14:paraId="2C0B055D" w14:textId="77777777" w:rsidR="00C871EB" w:rsidRPr="00BB41BC" w:rsidRDefault="00C871EB" w:rsidP="00B2687D">
      <w:pPr>
        <w:pStyle w:val="1-SUBHEADE"/>
        <w:rPr>
          <w:lang w:val="en-CA"/>
        </w:rPr>
      </w:pPr>
      <w:r w:rsidRPr="00BB41BC">
        <w:rPr>
          <w:lang w:val="en-CA"/>
        </w:rPr>
        <w:t>Purchasing Additional Manuals</w:t>
      </w:r>
    </w:p>
    <w:p w14:paraId="3DD9972E" w14:textId="77777777" w:rsidR="00C871EB" w:rsidRPr="00BB41BC" w:rsidRDefault="00C871EB" w:rsidP="00B2687D">
      <w:pPr>
        <w:pStyle w:val="1-BODY"/>
        <w:rPr>
          <w:rFonts w:eastAsia="MS Mincho"/>
        </w:rPr>
      </w:pPr>
      <w:r w:rsidRPr="00BB41BC">
        <w:rPr>
          <w:rFonts w:eastAsia="MS Mincho"/>
        </w:rPr>
        <w:t xml:space="preserve">Available in PDF or print format, copies of this manual and others by CTRI can be purchased from our website (www.ctrinstitute.com). </w:t>
      </w:r>
    </w:p>
    <w:p w14:paraId="5F8983BF" w14:textId="77777777" w:rsidR="00C871EB" w:rsidRPr="00BB41BC" w:rsidRDefault="00C871EB" w:rsidP="00B2687D">
      <w:pPr>
        <w:pStyle w:val="1-BODY"/>
        <w:rPr>
          <w:rFonts w:eastAsia="MS Mincho"/>
        </w:rPr>
      </w:pPr>
    </w:p>
    <w:p w14:paraId="39900D87" w14:textId="77777777" w:rsidR="00C871EB" w:rsidRPr="00BB41BC" w:rsidRDefault="00C871EB" w:rsidP="00B2687D">
      <w:pPr>
        <w:pStyle w:val="1-SUBHEADE"/>
        <w:rPr>
          <w:lang w:val="en-CA"/>
        </w:rPr>
      </w:pPr>
      <w:r w:rsidRPr="00BB41BC">
        <w:rPr>
          <w:lang w:val="en-CA"/>
        </w:rPr>
        <w:t>Continuing Education Credits</w:t>
      </w:r>
    </w:p>
    <w:p w14:paraId="6663D765" w14:textId="77777777" w:rsidR="00C871EB" w:rsidRPr="00BB41BC" w:rsidRDefault="00C871EB" w:rsidP="00B2687D">
      <w:pPr>
        <w:pStyle w:val="1-BODY"/>
        <w:rPr>
          <w:rFonts w:eastAsia="MS Mincho"/>
        </w:rPr>
      </w:pPr>
      <w:r w:rsidRPr="00BB41BC">
        <w:rPr>
          <w:rFonts w:eastAsia="MS Mincho"/>
        </w:rPr>
        <w:t>A variety of licensing boards, professional colleges, and associations accept CTRI workshops for continuing education credits. Please go to the Continuing Education Credits section of our website for more information.</w:t>
      </w:r>
    </w:p>
    <w:p w14:paraId="1F4B385A" w14:textId="77777777" w:rsidR="00C871EB" w:rsidRPr="00BB41BC" w:rsidRDefault="00C871EB" w:rsidP="00B2687D">
      <w:pPr>
        <w:pStyle w:val="1-BODY"/>
      </w:pPr>
      <w:r w:rsidRPr="00BB41BC">
        <w:t>CTRI Crisis and Trauma Resource Institute Inc. (CTRI), provider number 1214, is approved to offer social work continuing education by the Association of Social Work Boards (ASWB) Approved Continuing Education (ACE) program. Organizations, not individual courses, are approved as ACE providers. State and provincial regulatory boards have the final authority to determine whether an individual course may be accepted for continuing education credit. CTRI maintains responsibility for this course. ACE provider approval period: August 10, 2023 – August 10, 2026.</w:t>
      </w:r>
    </w:p>
    <w:p w14:paraId="23BD956F" w14:textId="77777777" w:rsidR="00C871EB" w:rsidRPr="00BB41BC" w:rsidRDefault="00C871EB" w:rsidP="00B2687D">
      <w:pPr>
        <w:pStyle w:val="1-BODY"/>
      </w:pPr>
      <w:r w:rsidRPr="00BB41BC">
        <w:br w:type="page"/>
      </w:r>
    </w:p>
    <w:p w14:paraId="3B1A9AC4" w14:textId="77777777" w:rsidR="00C871EB" w:rsidRPr="00833885" w:rsidRDefault="00C871EB" w:rsidP="00833885">
      <w:pPr>
        <w:pStyle w:val="1-BODY"/>
        <w:spacing w:after="240"/>
        <w:rPr>
          <w:rFonts w:ascii="Nunito Sans Black" w:eastAsiaTheme="minorHAnsi" w:hAnsi="Nunito Sans Black"/>
          <w:sz w:val="40"/>
          <w:szCs w:val="40"/>
        </w:rPr>
      </w:pPr>
      <w:r w:rsidRPr="00833885">
        <w:rPr>
          <w:rFonts w:ascii="Nunito Sans Black" w:eastAsiaTheme="minorHAnsi" w:hAnsi="Nunito Sans Black"/>
          <w:sz w:val="40"/>
          <w:szCs w:val="40"/>
        </w:rPr>
        <w:lastRenderedPageBreak/>
        <w:t>Table of Contents</w:t>
      </w:r>
    </w:p>
    <w:p w14:paraId="667C6B54" w14:textId="7EAD9508" w:rsidR="00C871EB" w:rsidRDefault="00C871EB">
      <w:pPr>
        <w:pStyle w:val="TOC1"/>
        <w:tabs>
          <w:tab w:val="right" w:leader="dot" w:pos="9350"/>
        </w:tabs>
        <w:rPr>
          <w:rFonts w:asciiTheme="minorHAnsi" w:hAnsiTheme="minorHAnsi" w:cstheme="minorBidi"/>
          <w:noProof/>
          <w:kern w:val="2"/>
          <w:lang w:eastAsia="en-CA"/>
          <w14:ligatures w14:val="standardContextual"/>
        </w:rPr>
      </w:pPr>
      <w:r>
        <w:rPr>
          <w:rFonts w:asciiTheme="minorHAnsi" w:eastAsiaTheme="minorHAnsi" w:hAnsiTheme="minorHAnsi" w:cstheme="minorBidi"/>
          <w:lang w:eastAsia="en-US"/>
        </w:rPr>
        <w:fldChar w:fldCharType="begin"/>
      </w:r>
      <w:r>
        <w:rPr>
          <w:rFonts w:asciiTheme="minorHAnsi" w:eastAsiaTheme="minorHAnsi" w:hAnsiTheme="minorHAnsi" w:cstheme="minorBidi"/>
          <w:lang w:eastAsia="en-US"/>
        </w:rPr>
        <w:instrText xml:space="preserve"> TOC \h \z \u \t "1-SECTION HEADING,1" </w:instrText>
      </w:r>
      <w:r>
        <w:rPr>
          <w:rFonts w:asciiTheme="minorHAnsi" w:eastAsiaTheme="minorHAnsi" w:hAnsiTheme="minorHAnsi" w:cstheme="minorBidi"/>
          <w:lang w:eastAsia="en-US"/>
        </w:rPr>
        <w:fldChar w:fldCharType="separate"/>
      </w:r>
      <w:hyperlink w:anchor="_Toc228368294" w:history="1">
        <w:r w:rsidRPr="00A85E31">
          <w:rPr>
            <w:rStyle w:val="Hyperlink"/>
            <w:noProof/>
          </w:rPr>
          <w:t>Section 01 | Subheadings</w:t>
        </w:r>
        <w:r>
          <w:rPr>
            <w:noProof/>
            <w:webHidden/>
          </w:rPr>
          <w:tab/>
        </w:r>
        <w:r>
          <w:rPr>
            <w:noProof/>
            <w:webHidden/>
          </w:rPr>
          <w:fldChar w:fldCharType="begin"/>
        </w:r>
        <w:r>
          <w:rPr>
            <w:noProof/>
            <w:webHidden/>
          </w:rPr>
          <w:instrText xml:space="preserve"> PAGEREF _Toc228368294 \h </w:instrText>
        </w:r>
        <w:r>
          <w:rPr>
            <w:noProof/>
            <w:webHidden/>
          </w:rPr>
        </w:r>
        <w:r>
          <w:rPr>
            <w:noProof/>
            <w:webHidden/>
          </w:rPr>
          <w:fldChar w:fldCharType="separate"/>
        </w:r>
        <w:r>
          <w:rPr>
            <w:noProof/>
            <w:webHidden/>
          </w:rPr>
          <w:t>1</w:t>
        </w:r>
        <w:r>
          <w:rPr>
            <w:noProof/>
            <w:webHidden/>
          </w:rPr>
          <w:fldChar w:fldCharType="end"/>
        </w:r>
      </w:hyperlink>
    </w:p>
    <w:p w14:paraId="4E2E6F20" w14:textId="52758F29" w:rsidR="00C871EB" w:rsidRDefault="00C871EB">
      <w:pPr>
        <w:pStyle w:val="TOC1"/>
        <w:tabs>
          <w:tab w:val="right" w:leader="dot" w:pos="9350"/>
        </w:tabs>
        <w:rPr>
          <w:rFonts w:asciiTheme="minorHAnsi" w:hAnsiTheme="minorHAnsi" w:cstheme="minorBidi"/>
          <w:noProof/>
          <w:kern w:val="2"/>
          <w:lang w:eastAsia="en-CA"/>
          <w14:ligatures w14:val="standardContextual"/>
        </w:rPr>
      </w:pPr>
      <w:hyperlink w:anchor="_Toc228368295" w:history="1">
        <w:r w:rsidRPr="00A85E31">
          <w:rPr>
            <w:rStyle w:val="Hyperlink"/>
            <w:noProof/>
          </w:rPr>
          <w:t>Section 02 | Lists</w:t>
        </w:r>
        <w:r>
          <w:rPr>
            <w:noProof/>
            <w:webHidden/>
          </w:rPr>
          <w:tab/>
        </w:r>
        <w:r>
          <w:rPr>
            <w:noProof/>
            <w:webHidden/>
          </w:rPr>
          <w:fldChar w:fldCharType="begin"/>
        </w:r>
        <w:r>
          <w:rPr>
            <w:noProof/>
            <w:webHidden/>
          </w:rPr>
          <w:instrText xml:space="preserve"> PAGEREF _Toc228368295 \h </w:instrText>
        </w:r>
        <w:r>
          <w:rPr>
            <w:noProof/>
            <w:webHidden/>
          </w:rPr>
        </w:r>
        <w:r>
          <w:rPr>
            <w:noProof/>
            <w:webHidden/>
          </w:rPr>
          <w:fldChar w:fldCharType="separate"/>
        </w:r>
        <w:r>
          <w:rPr>
            <w:noProof/>
            <w:webHidden/>
          </w:rPr>
          <w:t>2</w:t>
        </w:r>
        <w:r>
          <w:rPr>
            <w:noProof/>
            <w:webHidden/>
          </w:rPr>
          <w:fldChar w:fldCharType="end"/>
        </w:r>
      </w:hyperlink>
    </w:p>
    <w:p w14:paraId="6669F0E5" w14:textId="7DB49EAE" w:rsidR="00C871EB" w:rsidRDefault="00C871EB">
      <w:pPr>
        <w:pStyle w:val="TOC1"/>
        <w:tabs>
          <w:tab w:val="right" w:leader="dot" w:pos="9350"/>
        </w:tabs>
        <w:rPr>
          <w:rFonts w:asciiTheme="minorHAnsi" w:hAnsiTheme="minorHAnsi" w:cstheme="minorBidi"/>
          <w:noProof/>
          <w:kern w:val="2"/>
          <w:lang w:eastAsia="en-CA"/>
          <w14:ligatures w14:val="standardContextual"/>
        </w:rPr>
      </w:pPr>
      <w:hyperlink w:anchor="_Toc228368296" w:history="1">
        <w:r w:rsidRPr="00A85E31">
          <w:rPr>
            <w:rStyle w:val="Hyperlink"/>
            <w:noProof/>
          </w:rPr>
          <w:t>Section 03 | Callout Boxes, Questions, Notes</w:t>
        </w:r>
        <w:r>
          <w:rPr>
            <w:noProof/>
            <w:webHidden/>
          </w:rPr>
          <w:tab/>
        </w:r>
        <w:r>
          <w:rPr>
            <w:noProof/>
            <w:webHidden/>
          </w:rPr>
          <w:fldChar w:fldCharType="begin"/>
        </w:r>
        <w:r>
          <w:rPr>
            <w:noProof/>
            <w:webHidden/>
          </w:rPr>
          <w:instrText xml:space="preserve"> PAGEREF _Toc228368296 \h </w:instrText>
        </w:r>
        <w:r>
          <w:rPr>
            <w:noProof/>
            <w:webHidden/>
          </w:rPr>
        </w:r>
        <w:r>
          <w:rPr>
            <w:noProof/>
            <w:webHidden/>
          </w:rPr>
          <w:fldChar w:fldCharType="separate"/>
        </w:r>
        <w:r>
          <w:rPr>
            <w:noProof/>
            <w:webHidden/>
          </w:rPr>
          <w:t>4</w:t>
        </w:r>
        <w:r>
          <w:rPr>
            <w:noProof/>
            <w:webHidden/>
          </w:rPr>
          <w:fldChar w:fldCharType="end"/>
        </w:r>
      </w:hyperlink>
    </w:p>
    <w:p w14:paraId="094B6BF8" w14:textId="3157AE9D" w:rsidR="00C871EB" w:rsidRDefault="00C871EB">
      <w:pPr>
        <w:pStyle w:val="TOC1"/>
        <w:tabs>
          <w:tab w:val="right" w:leader="dot" w:pos="9350"/>
        </w:tabs>
        <w:rPr>
          <w:rFonts w:asciiTheme="minorHAnsi" w:hAnsiTheme="minorHAnsi" w:cstheme="minorBidi"/>
          <w:noProof/>
          <w:kern w:val="2"/>
          <w:lang w:eastAsia="en-CA"/>
          <w14:ligatures w14:val="standardContextual"/>
        </w:rPr>
      </w:pPr>
      <w:hyperlink w:anchor="_Toc228368297" w:history="1">
        <w:r w:rsidRPr="00A85E31">
          <w:rPr>
            <w:rStyle w:val="Hyperlink"/>
            <w:noProof/>
            <w:bdr w:val="none" w:sz="0" w:space="0" w:color="auto" w:frame="1"/>
          </w:rPr>
          <w:t>CTRI Workshops and Services</w:t>
        </w:r>
        <w:r>
          <w:rPr>
            <w:noProof/>
            <w:webHidden/>
          </w:rPr>
          <w:tab/>
        </w:r>
        <w:r>
          <w:rPr>
            <w:noProof/>
            <w:webHidden/>
          </w:rPr>
          <w:fldChar w:fldCharType="begin"/>
        </w:r>
        <w:r>
          <w:rPr>
            <w:noProof/>
            <w:webHidden/>
          </w:rPr>
          <w:instrText xml:space="preserve"> PAGEREF _Toc228368297 \h </w:instrText>
        </w:r>
        <w:r>
          <w:rPr>
            <w:noProof/>
            <w:webHidden/>
          </w:rPr>
        </w:r>
        <w:r>
          <w:rPr>
            <w:noProof/>
            <w:webHidden/>
          </w:rPr>
          <w:fldChar w:fldCharType="separate"/>
        </w:r>
        <w:r>
          <w:rPr>
            <w:noProof/>
            <w:webHidden/>
          </w:rPr>
          <w:t>5</w:t>
        </w:r>
        <w:r>
          <w:rPr>
            <w:noProof/>
            <w:webHidden/>
          </w:rPr>
          <w:fldChar w:fldCharType="end"/>
        </w:r>
      </w:hyperlink>
    </w:p>
    <w:p w14:paraId="2D79B65A" w14:textId="28210A7D" w:rsidR="00C871EB" w:rsidRDefault="00C871EB">
      <w:pPr>
        <w:pStyle w:val="TOC1"/>
        <w:tabs>
          <w:tab w:val="right" w:leader="dot" w:pos="9350"/>
        </w:tabs>
        <w:rPr>
          <w:rFonts w:asciiTheme="minorHAnsi" w:hAnsiTheme="minorHAnsi" w:cstheme="minorBidi"/>
          <w:noProof/>
          <w:kern w:val="2"/>
          <w:lang w:eastAsia="en-CA"/>
          <w14:ligatures w14:val="standardContextual"/>
        </w:rPr>
      </w:pPr>
      <w:hyperlink w:anchor="_Toc228368298" w:history="1">
        <w:r w:rsidRPr="00A85E31">
          <w:rPr>
            <w:rStyle w:val="Hyperlink"/>
            <w:noProof/>
          </w:rPr>
          <w:t>Workshop Evaluation Form</w:t>
        </w:r>
        <w:r>
          <w:rPr>
            <w:noProof/>
            <w:webHidden/>
          </w:rPr>
          <w:tab/>
        </w:r>
        <w:r>
          <w:rPr>
            <w:noProof/>
            <w:webHidden/>
          </w:rPr>
          <w:fldChar w:fldCharType="begin"/>
        </w:r>
        <w:r>
          <w:rPr>
            <w:noProof/>
            <w:webHidden/>
          </w:rPr>
          <w:instrText xml:space="preserve"> PAGEREF _Toc228368298 \h </w:instrText>
        </w:r>
        <w:r>
          <w:rPr>
            <w:noProof/>
            <w:webHidden/>
          </w:rPr>
        </w:r>
        <w:r>
          <w:rPr>
            <w:noProof/>
            <w:webHidden/>
          </w:rPr>
          <w:fldChar w:fldCharType="separate"/>
        </w:r>
        <w:r>
          <w:rPr>
            <w:noProof/>
            <w:webHidden/>
          </w:rPr>
          <w:t>6</w:t>
        </w:r>
        <w:r>
          <w:rPr>
            <w:noProof/>
            <w:webHidden/>
          </w:rPr>
          <w:fldChar w:fldCharType="end"/>
        </w:r>
      </w:hyperlink>
    </w:p>
    <w:p w14:paraId="4D587C8E" w14:textId="31556972" w:rsidR="00C871EB" w:rsidRDefault="00C871EB" w:rsidP="00395E7B">
      <w:pPr>
        <w:pStyle w:val="1-BODY"/>
        <w:rPr>
          <w:rFonts w:asciiTheme="minorHAnsi" w:eastAsiaTheme="minorHAnsi" w:hAnsiTheme="minorHAnsi" w:cstheme="minorBidi"/>
          <w:lang w:eastAsia="en-US"/>
        </w:rPr>
        <w:sectPr w:rsidR="00C871EB" w:rsidSect="00C871EB">
          <w:footerReference w:type="even" r:id="rId11"/>
          <w:footerReference w:type="default" r:id="rId12"/>
          <w:footerReference w:type="first" r:id="rId13"/>
          <w:pgSz w:w="12240" w:h="15840" w:code="1"/>
          <w:pgMar w:top="1440" w:right="1440" w:bottom="1440" w:left="1440" w:header="709" w:footer="709" w:gutter="0"/>
          <w:cols w:space="720"/>
          <w:titlePg/>
          <w:docGrid w:linePitch="326"/>
        </w:sectPr>
      </w:pPr>
      <w:r>
        <w:rPr>
          <w:rFonts w:asciiTheme="minorHAnsi" w:eastAsiaTheme="minorHAnsi" w:hAnsiTheme="minorHAnsi" w:cstheme="minorBidi"/>
          <w:lang w:eastAsia="en-US"/>
        </w:rPr>
        <w:fldChar w:fldCharType="end"/>
      </w:r>
    </w:p>
    <w:p w14:paraId="45AAD789" w14:textId="58949BC9" w:rsidR="00656A5F" w:rsidRDefault="00656A5F" w:rsidP="0092177A">
      <w:pPr>
        <w:pStyle w:val="1-SECTIONHEADING"/>
      </w:pPr>
      <w:bookmarkStart w:id="4" w:name="_Toc228368294"/>
      <w:r>
        <w:lastRenderedPageBreak/>
        <w:t>Section 01 | Subheadings</w:t>
      </w:r>
      <w:bookmarkEnd w:id="3"/>
      <w:bookmarkEnd w:id="4"/>
    </w:p>
    <w:p w14:paraId="1925A688" w14:textId="77777777" w:rsidR="00656A5F" w:rsidRDefault="00656A5F" w:rsidP="00656A5F">
      <w:pPr>
        <w:pStyle w:val="1-SUBHEADA"/>
        <w:rPr>
          <w:lang w:val="en-US"/>
        </w:rPr>
      </w:pPr>
      <w:r w:rsidRPr="00BF4681">
        <w:rPr>
          <w:lang w:val="en-US"/>
        </w:rPr>
        <w:t>SUBHEAD A</w:t>
      </w:r>
    </w:p>
    <w:p w14:paraId="54726714" w14:textId="77777777" w:rsidR="00656A5F" w:rsidRPr="00BF4681" w:rsidRDefault="00656A5F" w:rsidP="00656A5F">
      <w:pPr>
        <w:pStyle w:val="1-BODY"/>
        <w:rPr>
          <w:lang w:val="en-US" w:eastAsia="en-US"/>
        </w:rPr>
      </w:pPr>
    </w:p>
    <w:p w14:paraId="43E94288" w14:textId="77777777" w:rsidR="00656A5F" w:rsidRDefault="00656A5F" w:rsidP="00656A5F">
      <w:pPr>
        <w:pStyle w:val="1-SUBHEADB"/>
        <w:rPr>
          <w:lang w:val="en-US"/>
        </w:rPr>
      </w:pPr>
      <w:r w:rsidRPr="00BF4681">
        <w:rPr>
          <w:lang w:val="en-US"/>
        </w:rPr>
        <w:t>Subhead B</w:t>
      </w:r>
    </w:p>
    <w:p w14:paraId="66AA3432" w14:textId="77777777" w:rsidR="00656A5F" w:rsidRPr="00BF4681" w:rsidRDefault="00656A5F" w:rsidP="00656A5F">
      <w:pPr>
        <w:pStyle w:val="1-BODY"/>
        <w:rPr>
          <w:lang w:val="en-US" w:eastAsia="en-US"/>
        </w:rPr>
      </w:pPr>
    </w:p>
    <w:p w14:paraId="2AA1455F" w14:textId="77777777" w:rsidR="00656A5F" w:rsidRDefault="00656A5F" w:rsidP="00656A5F">
      <w:pPr>
        <w:pStyle w:val="1-SUBHEADC"/>
      </w:pPr>
      <w:r w:rsidRPr="00BF4681">
        <w:t>Subhead C</w:t>
      </w:r>
    </w:p>
    <w:p w14:paraId="07EF13E0" w14:textId="77777777" w:rsidR="00656A5F" w:rsidRPr="00BF4681" w:rsidRDefault="00656A5F" w:rsidP="00656A5F">
      <w:pPr>
        <w:pStyle w:val="1-BODY"/>
        <w:rPr>
          <w:lang w:val="en-US" w:eastAsia="en-US"/>
        </w:rPr>
      </w:pPr>
    </w:p>
    <w:p w14:paraId="79DA1AFD" w14:textId="77777777" w:rsidR="00656A5F" w:rsidRDefault="00656A5F" w:rsidP="00656A5F">
      <w:pPr>
        <w:pStyle w:val="1-SUBHEADD"/>
        <w:rPr>
          <w:lang w:val="en-US"/>
        </w:rPr>
      </w:pPr>
      <w:r w:rsidRPr="00BF4681">
        <w:rPr>
          <w:lang w:val="en-US"/>
        </w:rPr>
        <w:t>Subhead D</w:t>
      </w:r>
    </w:p>
    <w:p w14:paraId="37281E78" w14:textId="77777777" w:rsidR="00656A5F" w:rsidRPr="00656A5F" w:rsidRDefault="00656A5F" w:rsidP="00656A5F">
      <w:pPr>
        <w:pStyle w:val="1-BODY"/>
        <w:rPr>
          <w:lang w:val="en-US"/>
        </w:rPr>
      </w:pPr>
    </w:p>
    <w:p w14:paraId="461B6DC6" w14:textId="77777777" w:rsidR="00656A5F" w:rsidRPr="0092177A" w:rsidRDefault="00656A5F" w:rsidP="0092177A">
      <w:pPr>
        <w:pStyle w:val="1-BODY"/>
      </w:pPr>
      <w:r>
        <w:br w:type="page"/>
      </w:r>
    </w:p>
    <w:p w14:paraId="254F17F4" w14:textId="53BCBFD3" w:rsidR="00656A5F" w:rsidRDefault="00656A5F" w:rsidP="0092177A">
      <w:pPr>
        <w:pStyle w:val="1-SECTIONHEADING"/>
      </w:pPr>
      <w:bookmarkStart w:id="5" w:name="_Toc228367651"/>
      <w:bookmarkStart w:id="6" w:name="_Toc228368295"/>
      <w:r>
        <w:lastRenderedPageBreak/>
        <w:t>Section 02 | Lists</w:t>
      </w:r>
      <w:bookmarkEnd w:id="5"/>
      <w:bookmarkEnd w:id="6"/>
    </w:p>
    <w:p w14:paraId="2BB957F0" w14:textId="77777777" w:rsidR="00656A5F" w:rsidRDefault="00656A5F" w:rsidP="00656A5F">
      <w:pPr>
        <w:pStyle w:val="1-SUBHEADA"/>
      </w:pPr>
      <w:r>
        <w:t>Bulleted List (Single Column)</w:t>
      </w:r>
    </w:p>
    <w:p w14:paraId="006F5F12" w14:textId="77777777" w:rsidR="00656A5F" w:rsidRDefault="00656A5F" w:rsidP="00656A5F">
      <w:pPr>
        <w:pStyle w:val="1-BULLETS"/>
      </w:pPr>
      <w:r>
        <w:t>Point one</w:t>
      </w:r>
    </w:p>
    <w:p w14:paraId="4B9EE797" w14:textId="77777777" w:rsidR="00656A5F" w:rsidRDefault="00656A5F" w:rsidP="00656A5F">
      <w:pPr>
        <w:pStyle w:val="1-BULLETS"/>
      </w:pPr>
      <w:r>
        <w:t>Point two</w:t>
      </w:r>
    </w:p>
    <w:p w14:paraId="2A277296" w14:textId="77777777" w:rsidR="00656A5F" w:rsidRDefault="00656A5F" w:rsidP="00656A5F">
      <w:pPr>
        <w:pStyle w:val="1-BULLETS"/>
      </w:pPr>
      <w:r>
        <w:t>Point three</w:t>
      </w:r>
    </w:p>
    <w:p w14:paraId="4663A48E" w14:textId="77777777" w:rsidR="00656A5F" w:rsidRPr="00174E70" w:rsidRDefault="00656A5F" w:rsidP="00656A5F">
      <w:pPr>
        <w:pStyle w:val="1-BODY"/>
        <w:rPr>
          <w:lang w:eastAsia="en-US"/>
        </w:rPr>
      </w:pPr>
    </w:p>
    <w:p w14:paraId="77ACC109" w14:textId="77777777" w:rsidR="00656A5F" w:rsidRDefault="00656A5F" w:rsidP="00656A5F">
      <w:pPr>
        <w:pStyle w:val="1-SUBHEADA"/>
      </w:pPr>
      <w:r>
        <w:t>Bulleted List (Two Columns)</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4672"/>
        <w:gridCol w:w="4673"/>
      </w:tblGrid>
      <w:tr w:rsidR="00656A5F" w:rsidRPr="00BB41BC" w14:paraId="5D7BA855" w14:textId="77777777" w:rsidTr="005E0D83">
        <w:trPr>
          <w:trHeight w:val="1222"/>
        </w:trPr>
        <w:tc>
          <w:tcPr>
            <w:tcW w:w="4672" w:type="dxa"/>
            <w:shd w:val="clear" w:color="auto" w:fill="FFFFFF" w:themeFill="background1"/>
          </w:tcPr>
          <w:p w14:paraId="3976743A" w14:textId="77777777" w:rsidR="00656A5F" w:rsidRPr="0009054A" w:rsidRDefault="00656A5F" w:rsidP="005E0D83">
            <w:pPr>
              <w:pStyle w:val="1-BULLETS"/>
              <w:ind w:left="884"/>
            </w:pPr>
            <w:r w:rsidRPr="0009054A">
              <w:t>Point one</w:t>
            </w:r>
          </w:p>
          <w:p w14:paraId="10559596" w14:textId="77777777" w:rsidR="00656A5F" w:rsidRPr="0009054A" w:rsidRDefault="00656A5F" w:rsidP="005E0D83">
            <w:pPr>
              <w:pStyle w:val="1-BULLETS"/>
              <w:ind w:left="884"/>
            </w:pPr>
            <w:r w:rsidRPr="0009054A">
              <w:t>Point two</w:t>
            </w:r>
          </w:p>
          <w:p w14:paraId="3E585E07" w14:textId="77777777" w:rsidR="00656A5F" w:rsidRPr="0009054A" w:rsidRDefault="00656A5F" w:rsidP="005E0D83">
            <w:pPr>
              <w:pStyle w:val="1-BULLETS"/>
              <w:ind w:left="884"/>
            </w:pPr>
            <w:r w:rsidRPr="0009054A">
              <w:t>Point three</w:t>
            </w:r>
          </w:p>
        </w:tc>
        <w:tc>
          <w:tcPr>
            <w:tcW w:w="4673" w:type="dxa"/>
            <w:shd w:val="clear" w:color="auto" w:fill="FFFFFF" w:themeFill="background1"/>
          </w:tcPr>
          <w:p w14:paraId="5F1C17C5" w14:textId="77777777" w:rsidR="00656A5F" w:rsidRPr="0009054A" w:rsidRDefault="00656A5F" w:rsidP="005E0D83">
            <w:pPr>
              <w:pStyle w:val="1-BULLETS"/>
              <w:ind w:left="325"/>
            </w:pPr>
            <w:r w:rsidRPr="0009054A">
              <w:t>Point four</w:t>
            </w:r>
          </w:p>
          <w:p w14:paraId="53C8C99D" w14:textId="77777777" w:rsidR="00656A5F" w:rsidRPr="0009054A" w:rsidRDefault="00656A5F" w:rsidP="005E0D83">
            <w:pPr>
              <w:pStyle w:val="1-BULLETS"/>
              <w:ind w:left="325"/>
            </w:pPr>
            <w:r w:rsidRPr="0009054A">
              <w:t>Point five</w:t>
            </w:r>
          </w:p>
          <w:p w14:paraId="58EB7F33" w14:textId="77777777" w:rsidR="00656A5F" w:rsidRPr="0009054A" w:rsidRDefault="00656A5F" w:rsidP="005E0D83">
            <w:pPr>
              <w:pStyle w:val="1-BULLETS"/>
              <w:ind w:left="325"/>
            </w:pPr>
            <w:r w:rsidRPr="0009054A">
              <w:t>Point six</w:t>
            </w:r>
          </w:p>
        </w:tc>
      </w:tr>
    </w:tbl>
    <w:p w14:paraId="6BF5B8CA" w14:textId="77777777" w:rsidR="00656A5F" w:rsidRPr="00174E70" w:rsidRDefault="00656A5F" w:rsidP="00656A5F">
      <w:pPr>
        <w:pStyle w:val="1-BODY"/>
        <w:rPr>
          <w:lang w:eastAsia="en-US"/>
        </w:rPr>
      </w:pPr>
    </w:p>
    <w:p w14:paraId="4CBF1D82" w14:textId="77777777" w:rsidR="00656A5F" w:rsidRDefault="00656A5F" w:rsidP="00656A5F">
      <w:pPr>
        <w:pStyle w:val="1-SUBHEADA"/>
      </w:pPr>
      <w:r>
        <w:t>Bulleted List (Three Columns)</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15"/>
        <w:gridCol w:w="3115"/>
        <w:gridCol w:w="3115"/>
      </w:tblGrid>
      <w:tr w:rsidR="00656A5F" w:rsidRPr="00BB41BC" w14:paraId="19F67933" w14:textId="77777777" w:rsidTr="005E0D83">
        <w:trPr>
          <w:trHeight w:val="1222"/>
        </w:trPr>
        <w:tc>
          <w:tcPr>
            <w:tcW w:w="3115" w:type="dxa"/>
            <w:shd w:val="clear" w:color="auto" w:fill="FFFFFF" w:themeFill="background1"/>
          </w:tcPr>
          <w:p w14:paraId="5ADBF571" w14:textId="77777777" w:rsidR="00656A5F" w:rsidRPr="0009054A" w:rsidRDefault="00656A5F" w:rsidP="005E0D83">
            <w:pPr>
              <w:pStyle w:val="1-BULLETS"/>
              <w:ind w:left="884"/>
            </w:pPr>
            <w:r w:rsidRPr="0009054A">
              <w:t>Point one</w:t>
            </w:r>
          </w:p>
          <w:p w14:paraId="4363DB80" w14:textId="77777777" w:rsidR="00656A5F" w:rsidRPr="0009054A" w:rsidRDefault="00656A5F" w:rsidP="005E0D83">
            <w:pPr>
              <w:pStyle w:val="1-BULLETS"/>
              <w:ind w:left="884"/>
            </w:pPr>
            <w:r w:rsidRPr="0009054A">
              <w:t>Point two</w:t>
            </w:r>
          </w:p>
          <w:p w14:paraId="68E8831B" w14:textId="77777777" w:rsidR="00656A5F" w:rsidRPr="0009054A" w:rsidRDefault="00656A5F" w:rsidP="005E0D83">
            <w:pPr>
              <w:pStyle w:val="1-BULLETS"/>
              <w:ind w:left="884"/>
            </w:pPr>
            <w:r w:rsidRPr="0009054A">
              <w:t>Point three</w:t>
            </w:r>
          </w:p>
        </w:tc>
        <w:tc>
          <w:tcPr>
            <w:tcW w:w="3115" w:type="dxa"/>
            <w:shd w:val="clear" w:color="auto" w:fill="FFFFFF" w:themeFill="background1"/>
          </w:tcPr>
          <w:p w14:paraId="3AFA9932" w14:textId="77777777" w:rsidR="00656A5F" w:rsidRPr="0009054A" w:rsidRDefault="00656A5F" w:rsidP="005E0D83">
            <w:pPr>
              <w:pStyle w:val="1-BULLETS"/>
            </w:pPr>
            <w:r w:rsidRPr="0009054A">
              <w:t>Point four</w:t>
            </w:r>
          </w:p>
          <w:p w14:paraId="3AD3ECB4" w14:textId="77777777" w:rsidR="00656A5F" w:rsidRPr="0009054A" w:rsidRDefault="00656A5F" w:rsidP="005E0D83">
            <w:pPr>
              <w:pStyle w:val="1-BULLETS"/>
            </w:pPr>
            <w:r w:rsidRPr="0009054A">
              <w:t>Point five</w:t>
            </w:r>
          </w:p>
          <w:p w14:paraId="6F2C918D" w14:textId="77777777" w:rsidR="00656A5F" w:rsidRPr="0009054A" w:rsidRDefault="00656A5F" w:rsidP="005E0D83">
            <w:pPr>
              <w:pStyle w:val="1-BULLETS"/>
            </w:pPr>
            <w:r w:rsidRPr="0009054A">
              <w:t>Point six</w:t>
            </w:r>
          </w:p>
        </w:tc>
        <w:tc>
          <w:tcPr>
            <w:tcW w:w="3115" w:type="dxa"/>
            <w:shd w:val="clear" w:color="auto" w:fill="FFFFFF" w:themeFill="background1"/>
          </w:tcPr>
          <w:p w14:paraId="1BD8B819" w14:textId="77777777" w:rsidR="00656A5F" w:rsidRPr="0009054A" w:rsidRDefault="00656A5F" w:rsidP="005E0D83">
            <w:pPr>
              <w:pStyle w:val="1-BULLETS"/>
            </w:pPr>
            <w:r w:rsidRPr="0009054A">
              <w:t>Point seven</w:t>
            </w:r>
          </w:p>
          <w:p w14:paraId="641B63E2" w14:textId="77777777" w:rsidR="00656A5F" w:rsidRPr="0009054A" w:rsidRDefault="00656A5F" w:rsidP="005E0D83">
            <w:pPr>
              <w:pStyle w:val="1-BULLETS"/>
            </w:pPr>
            <w:r w:rsidRPr="0009054A">
              <w:t>Point eight</w:t>
            </w:r>
          </w:p>
          <w:p w14:paraId="09D3B5EA" w14:textId="77777777" w:rsidR="00656A5F" w:rsidRPr="0009054A" w:rsidRDefault="00656A5F" w:rsidP="005E0D83">
            <w:pPr>
              <w:pStyle w:val="1-BULLETS"/>
            </w:pPr>
            <w:r w:rsidRPr="0009054A">
              <w:t>Point nine</w:t>
            </w:r>
          </w:p>
        </w:tc>
      </w:tr>
    </w:tbl>
    <w:p w14:paraId="1F944CEE" w14:textId="77777777" w:rsidR="00656A5F" w:rsidRPr="00174E70" w:rsidRDefault="00656A5F" w:rsidP="00656A5F">
      <w:pPr>
        <w:pStyle w:val="1-BODY"/>
        <w:rPr>
          <w:lang w:eastAsia="en-US"/>
        </w:rPr>
      </w:pPr>
    </w:p>
    <w:p w14:paraId="1758112B" w14:textId="77777777" w:rsidR="00656A5F" w:rsidRDefault="00656A5F" w:rsidP="00656A5F">
      <w:pPr>
        <w:pStyle w:val="1-SUBHEADA"/>
      </w:pPr>
      <w:r>
        <w:t>Numbered List (Single Column)</w:t>
      </w:r>
    </w:p>
    <w:p w14:paraId="289755C5" w14:textId="77777777" w:rsidR="00656A5F" w:rsidRDefault="00656A5F" w:rsidP="00656A5F">
      <w:pPr>
        <w:pStyle w:val="1-NUMBEREDLIST"/>
        <w:numPr>
          <w:ilvl w:val="0"/>
          <w:numId w:val="7"/>
        </w:numPr>
      </w:pPr>
      <w:r>
        <w:t>First thing</w:t>
      </w:r>
    </w:p>
    <w:p w14:paraId="50C2346B" w14:textId="77777777" w:rsidR="00656A5F" w:rsidRDefault="00656A5F" w:rsidP="00656A5F">
      <w:pPr>
        <w:pStyle w:val="1-NUMBEREDLIST"/>
        <w:numPr>
          <w:ilvl w:val="0"/>
          <w:numId w:val="7"/>
        </w:numPr>
      </w:pPr>
      <w:r>
        <w:t>Second thing</w:t>
      </w:r>
    </w:p>
    <w:p w14:paraId="4561BC25" w14:textId="77777777" w:rsidR="00656A5F" w:rsidRDefault="00656A5F" w:rsidP="00656A5F">
      <w:pPr>
        <w:pStyle w:val="1-NUMBEREDLIST"/>
        <w:numPr>
          <w:ilvl w:val="0"/>
          <w:numId w:val="7"/>
        </w:numPr>
      </w:pPr>
      <w:r>
        <w:t>Third thing</w:t>
      </w:r>
    </w:p>
    <w:p w14:paraId="517BB806" w14:textId="77777777" w:rsidR="00656A5F" w:rsidRPr="00174E70" w:rsidRDefault="00656A5F" w:rsidP="00656A5F">
      <w:pPr>
        <w:pStyle w:val="1-BODY"/>
        <w:rPr>
          <w:lang w:eastAsia="en-US"/>
        </w:rPr>
      </w:pPr>
    </w:p>
    <w:p w14:paraId="124F9D31" w14:textId="77777777" w:rsidR="00656A5F" w:rsidRDefault="00656A5F" w:rsidP="00656A5F">
      <w:pPr>
        <w:pStyle w:val="1-SUBHEADA"/>
      </w:pPr>
      <w:r>
        <w:t>Numbered List (Two Columns)</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4672"/>
        <w:gridCol w:w="4673"/>
      </w:tblGrid>
      <w:tr w:rsidR="00656A5F" w:rsidRPr="00BB41BC" w14:paraId="751ACC82" w14:textId="77777777" w:rsidTr="005E0D83">
        <w:trPr>
          <w:trHeight w:val="1342"/>
        </w:trPr>
        <w:tc>
          <w:tcPr>
            <w:tcW w:w="4672" w:type="dxa"/>
            <w:shd w:val="clear" w:color="auto" w:fill="FFFFFF" w:themeFill="background1"/>
          </w:tcPr>
          <w:p w14:paraId="134E2091" w14:textId="77777777" w:rsidR="00656A5F" w:rsidRPr="00BB41BC" w:rsidRDefault="00656A5F" w:rsidP="005E0D83">
            <w:pPr>
              <w:pStyle w:val="1-NUMBEREDLIST"/>
              <w:numPr>
                <w:ilvl w:val="0"/>
                <w:numId w:val="11"/>
              </w:numPr>
              <w:ind w:left="463"/>
            </w:pPr>
            <w:r w:rsidRPr="00BB41BC">
              <w:t>Point one</w:t>
            </w:r>
          </w:p>
          <w:p w14:paraId="37442442" w14:textId="77777777" w:rsidR="00656A5F" w:rsidRPr="00BB41BC" w:rsidRDefault="00656A5F" w:rsidP="005E0D83">
            <w:pPr>
              <w:pStyle w:val="1-NUMBEREDLIST"/>
              <w:numPr>
                <w:ilvl w:val="0"/>
                <w:numId w:val="7"/>
              </w:numPr>
              <w:ind w:left="458"/>
            </w:pPr>
            <w:r w:rsidRPr="00BB41BC">
              <w:t>Point two</w:t>
            </w:r>
          </w:p>
          <w:p w14:paraId="4C2FB9B0" w14:textId="77777777" w:rsidR="00656A5F" w:rsidRPr="00BB41BC" w:rsidRDefault="00656A5F" w:rsidP="005E0D83">
            <w:pPr>
              <w:pStyle w:val="1-NUMBEREDLIST"/>
              <w:numPr>
                <w:ilvl w:val="0"/>
                <w:numId w:val="7"/>
              </w:numPr>
              <w:ind w:left="458"/>
            </w:pPr>
            <w:r w:rsidRPr="00BB41BC">
              <w:t>Point three</w:t>
            </w:r>
          </w:p>
        </w:tc>
        <w:tc>
          <w:tcPr>
            <w:tcW w:w="4673" w:type="dxa"/>
            <w:shd w:val="clear" w:color="auto" w:fill="FFFFFF" w:themeFill="background1"/>
          </w:tcPr>
          <w:p w14:paraId="5DF37A3D" w14:textId="77777777" w:rsidR="00656A5F" w:rsidRPr="00BB41BC" w:rsidRDefault="00656A5F" w:rsidP="005E0D83">
            <w:pPr>
              <w:pStyle w:val="1-NUMBEREDLIST"/>
              <w:numPr>
                <w:ilvl w:val="0"/>
                <w:numId w:val="7"/>
              </w:numPr>
              <w:ind w:left="467"/>
            </w:pPr>
            <w:r w:rsidRPr="00BB41BC">
              <w:t>Point four</w:t>
            </w:r>
          </w:p>
          <w:p w14:paraId="60A5662D" w14:textId="77777777" w:rsidR="00656A5F" w:rsidRPr="00BB41BC" w:rsidRDefault="00656A5F" w:rsidP="005E0D83">
            <w:pPr>
              <w:pStyle w:val="1-NUMBEREDLIST"/>
              <w:numPr>
                <w:ilvl w:val="0"/>
                <w:numId w:val="7"/>
              </w:numPr>
              <w:ind w:left="467"/>
            </w:pPr>
            <w:r w:rsidRPr="00BB41BC">
              <w:t>Point five</w:t>
            </w:r>
          </w:p>
          <w:p w14:paraId="444DBB64" w14:textId="77777777" w:rsidR="00656A5F" w:rsidRPr="00BB41BC" w:rsidRDefault="00656A5F" w:rsidP="005E0D83">
            <w:pPr>
              <w:pStyle w:val="1-NUMBEREDLIST"/>
              <w:numPr>
                <w:ilvl w:val="0"/>
                <w:numId w:val="7"/>
              </w:numPr>
              <w:ind w:left="467"/>
            </w:pPr>
            <w:r w:rsidRPr="00BB41BC">
              <w:t>Point six</w:t>
            </w:r>
          </w:p>
        </w:tc>
      </w:tr>
    </w:tbl>
    <w:p w14:paraId="6656A901" w14:textId="77777777" w:rsidR="00656A5F" w:rsidRDefault="00656A5F">
      <w:pPr>
        <w:spacing w:after="160" w:line="259" w:lineRule="auto"/>
        <w:rPr>
          <w:rFonts w:ascii="Nunito Sans" w:eastAsiaTheme="minorEastAsia" w:hAnsi="Nunito Sans" w:cs="Open Sans"/>
          <w:lang w:eastAsia="ja-JP"/>
        </w:rPr>
      </w:pPr>
      <w:r>
        <w:br w:type="page"/>
      </w:r>
    </w:p>
    <w:p w14:paraId="2F38AB6F" w14:textId="77777777" w:rsidR="009F0E72" w:rsidRDefault="009F0E72" w:rsidP="009F0E72">
      <w:pPr>
        <w:pStyle w:val="1-SUBHEADA"/>
      </w:pPr>
      <w:r>
        <w:lastRenderedPageBreak/>
        <w:t>Numbered List (Three Columns)</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21"/>
        <w:gridCol w:w="3122"/>
        <w:gridCol w:w="3122"/>
      </w:tblGrid>
      <w:tr w:rsidR="009F0E72" w:rsidRPr="00BB41BC" w14:paraId="157E668C" w14:textId="77777777" w:rsidTr="00413DFC">
        <w:trPr>
          <w:trHeight w:val="1342"/>
        </w:trPr>
        <w:tc>
          <w:tcPr>
            <w:tcW w:w="3121" w:type="dxa"/>
            <w:shd w:val="clear" w:color="auto" w:fill="FFFFFF" w:themeFill="background1"/>
          </w:tcPr>
          <w:p w14:paraId="2C158FDA" w14:textId="77777777" w:rsidR="009F0E72" w:rsidRPr="00BB41BC" w:rsidRDefault="009F0E72" w:rsidP="00413DFC">
            <w:pPr>
              <w:pStyle w:val="1-NUMBEREDLIST"/>
              <w:numPr>
                <w:ilvl w:val="0"/>
                <w:numId w:val="10"/>
              </w:numPr>
              <w:ind w:left="463"/>
            </w:pPr>
            <w:r w:rsidRPr="00BB41BC">
              <w:t>Point one</w:t>
            </w:r>
          </w:p>
          <w:p w14:paraId="523C5F75" w14:textId="77777777" w:rsidR="009F0E72" w:rsidRPr="00BB41BC" w:rsidRDefault="009F0E72" w:rsidP="00413DFC">
            <w:pPr>
              <w:pStyle w:val="1-NUMBEREDLIST"/>
              <w:numPr>
                <w:ilvl w:val="0"/>
                <w:numId w:val="2"/>
              </w:numPr>
              <w:ind w:left="458"/>
            </w:pPr>
            <w:r w:rsidRPr="00BB41BC">
              <w:t>Point two</w:t>
            </w:r>
          </w:p>
          <w:p w14:paraId="7126ED5C" w14:textId="77777777" w:rsidR="009F0E72" w:rsidRPr="00BB41BC" w:rsidRDefault="009F0E72" w:rsidP="00413DFC">
            <w:pPr>
              <w:pStyle w:val="1-NUMBEREDLIST"/>
              <w:numPr>
                <w:ilvl w:val="0"/>
                <w:numId w:val="2"/>
              </w:numPr>
              <w:ind w:left="458"/>
            </w:pPr>
            <w:r w:rsidRPr="00BB41BC">
              <w:t>Point three</w:t>
            </w:r>
          </w:p>
        </w:tc>
        <w:tc>
          <w:tcPr>
            <w:tcW w:w="3122" w:type="dxa"/>
            <w:shd w:val="clear" w:color="auto" w:fill="FFFFFF" w:themeFill="background1"/>
          </w:tcPr>
          <w:p w14:paraId="7D6CC4CD" w14:textId="77777777" w:rsidR="009F0E72" w:rsidRPr="00BB41BC" w:rsidRDefault="009F0E72" w:rsidP="00413DFC">
            <w:pPr>
              <w:pStyle w:val="1-NUMBEREDLIST"/>
              <w:numPr>
                <w:ilvl w:val="0"/>
                <w:numId w:val="2"/>
              </w:numPr>
              <w:ind w:left="457"/>
            </w:pPr>
            <w:r w:rsidRPr="00BB41BC">
              <w:t>Point four</w:t>
            </w:r>
          </w:p>
          <w:p w14:paraId="50C6D958" w14:textId="77777777" w:rsidR="009F0E72" w:rsidRPr="00BB41BC" w:rsidRDefault="009F0E72" w:rsidP="00413DFC">
            <w:pPr>
              <w:pStyle w:val="1-NUMBEREDLIST"/>
              <w:numPr>
                <w:ilvl w:val="0"/>
                <w:numId w:val="2"/>
              </w:numPr>
              <w:ind w:left="457"/>
            </w:pPr>
            <w:r w:rsidRPr="00BB41BC">
              <w:t>Point five</w:t>
            </w:r>
          </w:p>
          <w:p w14:paraId="778CDBF5" w14:textId="77777777" w:rsidR="009F0E72" w:rsidRPr="00BB41BC" w:rsidRDefault="009F0E72" w:rsidP="00413DFC">
            <w:pPr>
              <w:pStyle w:val="1-NUMBEREDLIST"/>
              <w:numPr>
                <w:ilvl w:val="0"/>
                <w:numId w:val="2"/>
              </w:numPr>
              <w:ind w:left="457"/>
            </w:pPr>
            <w:r w:rsidRPr="00BB41BC">
              <w:t>Point six</w:t>
            </w:r>
          </w:p>
        </w:tc>
        <w:tc>
          <w:tcPr>
            <w:tcW w:w="3122" w:type="dxa"/>
            <w:shd w:val="clear" w:color="auto" w:fill="FFFFFF" w:themeFill="background1"/>
          </w:tcPr>
          <w:p w14:paraId="71DF41C8" w14:textId="77777777" w:rsidR="009F0E72" w:rsidRPr="00BB41BC" w:rsidRDefault="009F0E72" w:rsidP="00413DFC">
            <w:pPr>
              <w:pStyle w:val="1-NUMBEREDLIST"/>
              <w:numPr>
                <w:ilvl w:val="0"/>
                <w:numId w:val="2"/>
              </w:numPr>
              <w:ind w:left="455"/>
            </w:pPr>
            <w:r w:rsidRPr="00BB41BC">
              <w:t>Point seven</w:t>
            </w:r>
          </w:p>
          <w:p w14:paraId="1CEB988F" w14:textId="77777777" w:rsidR="009F0E72" w:rsidRPr="00BB41BC" w:rsidRDefault="009F0E72" w:rsidP="00413DFC">
            <w:pPr>
              <w:pStyle w:val="1-NUMBEREDLIST"/>
              <w:numPr>
                <w:ilvl w:val="0"/>
                <w:numId w:val="2"/>
              </w:numPr>
              <w:ind w:left="455"/>
            </w:pPr>
            <w:r w:rsidRPr="00BB41BC">
              <w:t>Point eight</w:t>
            </w:r>
          </w:p>
          <w:p w14:paraId="15486604" w14:textId="77777777" w:rsidR="009F0E72" w:rsidRPr="00BB41BC" w:rsidRDefault="009F0E72" w:rsidP="00413DFC">
            <w:pPr>
              <w:pStyle w:val="1-NUMBEREDLIST"/>
              <w:numPr>
                <w:ilvl w:val="0"/>
                <w:numId w:val="2"/>
              </w:numPr>
              <w:ind w:left="455"/>
            </w:pPr>
            <w:r w:rsidRPr="00BB41BC">
              <w:t>Point nine</w:t>
            </w:r>
          </w:p>
        </w:tc>
      </w:tr>
    </w:tbl>
    <w:p w14:paraId="2D30BA17" w14:textId="77777777" w:rsidR="009F0E72" w:rsidRDefault="009F0E72" w:rsidP="009F0E72">
      <w:pPr>
        <w:pStyle w:val="1-BODY"/>
      </w:pP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9345"/>
      </w:tblGrid>
      <w:tr w:rsidR="009F0E72" w:rsidRPr="00BB41BC" w14:paraId="120D81AE" w14:textId="77777777" w:rsidTr="00413DFC">
        <w:tc>
          <w:tcPr>
            <w:tcW w:w="9355" w:type="dxa"/>
            <w:shd w:val="clear" w:color="auto" w:fill="D9D9D9" w:themeFill="background1" w:themeFillShade="D9"/>
          </w:tcPr>
          <w:p w14:paraId="415FC4CB" w14:textId="77777777" w:rsidR="009F0E72" w:rsidRPr="00BB41BC" w:rsidRDefault="009F0E72" w:rsidP="00413DFC">
            <w:pPr>
              <w:pStyle w:val="None"/>
              <w:numPr>
                <w:ilvl w:val="0"/>
                <w:numId w:val="0"/>
              </w:numPr>
              <w:spacing w:before="0" w:after="0"/>
              <w:rPr>
                <w:lang w:val="en-CA"/>
              </w:rPr>
            </w:pPr>
            <w:r w:rsidRPr="00BB41BC">
              <w:rPr>
                <w:lang w:val="en-CA"/>
              </w:rPr>
              <w:t>Notes:</w:t>
            </w:r>
          </w:p>
        </w:tc>
      </w:tr>
      <w:tr w:rsidR="009F0E72" w:rsidRPr="00BB41BC" w14:paraId="1FCB6DD7" w14:textId="77777777" w:rsidTr="00413DFC">
        <w:trPr>
          <w:trHeight w:val="9827"/>
        </w:trPr>
        <w:tc>
          <w:tcPr>
            <w:tcW w:w="9355" w:type="dxa"/>
          </w:tcPr>
          <w:p w14:paraId="2B34B333" w14:textId="77777777" w:rsidR="009F0E72" w:rsidRPr="00BB41BC" w:rsidRDefault="009F0E72" w:rsidP="00413DFC">
            <w:pPr>
              <w:pStyle w:val="None"/>
              <w:numPr>
                <w:ilvl w:val="0"/>
                <w:numId w:val="0"/>
              </w:numPr>
              <w:spacing w:before="0" w:after="0"/>
              <w:rPr>
                <w:lang w:val="en-CA"/>
              </w:rPr>
            </w:pPr>
          </w:p>
        </w:tc>
      </w:tr>
    </w:tbl>
    <w:p w14:paraId="5A41A16D" w14:textId="77777777" w:rsidR="009F0E72" w:rsidRPr="000927C3" w:rsidRDefault="009F0E72" w:rsidP="009F0E72">
      <w:pPr>
        <w:pStyle w:val="1-BODY"/>
      </w:pPr>
      <w:r>
        <w:br w:type="page"/>
      </w:r>
    </w:p>
    <w:p w14:paraId="22DAC803" w14:textId="77777777" w:rsidR="009F0E72" w:rsidRDefault="009F0E72" w:rsidP="009F0E72">
      <w:pPr>
        <w:pStyle w:val="1-SECTIONHEADING"/>
      </w:pPr>
      <w:bookmarkStart w:id="7" w:name="_Toc222908966"/>
      <w:bookmarkStart w:id="8" w:name="_Toc222911786"/>
      <w:bookmarkStart w:id="9" w:name="_Toc222912903"/>
      <w:bookmarkStart w:id="10" w:name="_Toc222913012"/>
      <w:bookmarkStart w:id="11" w:name="_Toc228367186"/>
      <w:bookmarkStart w:id="12" w:name="_Toc228367652"/>
      <w:bookmarkStart w:id="13" w:name="_Toc228368296"/>
      <w:r>
        <w:lastRenderedPageBreak/>
        <w:t xml:space="preserve">Section 03 | </w:t>
      </w:r>
      <w:r w:rsidRPr="00D53AEA">
        <w:t>Callout Boxes, Questions, Notes</w:t>
      </w:r>
      <w:bookmarkEnd w:id="7"/>
      <w:bookmarkEnd w:id="8"/>
      <w:bookmarkEnd w:id="9"/>
      <w:bookmarkEnd w:id="10"/>
      <w:bookmarkEnd w:id="11"/>
      <w:bookmarkEnd w:id="12"/>
      <w:bookmarkEnd w:id="13"/>
    </w:p>
    <w:p w14:paraId="3E37E6C5" w14:textId="77777777" w:rsidR="009F0E72" w:rsidRDefault="009F0E72" w:rsidP="009F0E72">
      <w:pPr>
        <w:pStyle w:val="1-BODY"/>
        <w:rPr>
          <w:lang w:val="en-US"/>
        </w:rPr>
      </w:pPr>
    </w:p>
    <w:p w14:paraId="019CD894" w14:textId="77777777" w:rsidR="009F0E72" w:rsidRDefault="009F0E72" w:rsidP="009F0E72">
      <w:pPr>
        <w:pStyle w:val="1-BODY"/>
        <w:rPr>
          <w:lang w:val="en-US"/>
        </w:rPr>
      </w:pPr>
      <w:r w:rsidRPr="00B373A6">
        <w:rPr>
          <w:noProof/>
          <w:lang w:val="en-US"/>
        </w:rPr>
        <mc:AlternateContent>
          <mc:Choice Requires="wps">
            <w:drawing>
              <wp:anchor distT="0" distB="0" distL="114300" distR="114300" simplePos="0" relativeHeight="251662336" behindDoc="0" locked="0" layoutInCell="1" allowOverlap="1" wp14:anchorId="7B5C7066" wp14:editId="2450E627">
                <wp:simplePos x="0" y="0"/>
                <wp:positionH relativeFrom="margin">
                  <wp:align>right</wp:align>
                </wp:positionH>
                <wp:positionV relativeFrom="paragraph">
                  <wp:posOffset>9398</wp:posOffset>
                </wp:positionV>
                <wp:extent cx="5949696" cy="781050"/>
                <wp:effectExtent l="0" t="0" r="0" b="0"/>
                <wp:wrapNone/>
                <wp:docPr id="733001593" name="Text Box 1"/>
                <wp:cNvGraphicFramePr/>
                <a:graphic xmlns:a="http://schemas.openxmlformats.org/drawingml/2006/main">
                  <a:graphicData uri="http://schemas.microsoft.com/office/word/2010/wordprocessingShape">
                    <wps:wsp>
                      <wps:cNvSpPr txBox="1"/>
                      <wps:spPr>
                        <a:xfrm>
                          <a:off x="0" y="0"/>
                          <a:ext cx="5949696" cy="781050"/>
                        </a:xfrm>
                        <a:prstGeom prst="roundRect">
                          <a:avLst/>
                        </a:prstGeom>
                        <a:solidFill>
                          <a:schemeClr val="bg1">
                            <a:lumMod val="85000"/>
                          </a:schemeClr>
                        </a:solidFill>
                        <a:ln w="6350">
                          <a:noFill/>
                        </a:ln>
                      </wps:spPr>
                      <wps:txbx>
                        <w:txbxContent>
                          <w:p w14:paraId="0DAF63BE" w14:textId="77777777" w:rsidR="009F0E72" w:rsidRPr="00391A78" w:rsidRDefault="009F0E72" w:rsidP="009F0E72">
                            <w:pPr>
                              <w:pStyle w:val="1-CALLOUTTEXT"/>
                            </w:pPr>
                            <w:r>
                              <w:t xml:space="preserve">Insert callout text or quote here. For direct quotes, put quotation marks around the text, and follow it up with the name and source of the quotation. For example: </w:t>
                            </w:r>
                            <w:r w:rsidRPr="00391A78">
                              <w:t>“</w:t>
                            </w:r>
                            <w:r>
                              <w:t>I love great quotes.</w:t>
                            </w:r>
                            <w:r w:rsidRPr="00391A78">
                              <w:t>”</w:t>
                            </w:r>
                            <w:r>
                              <w:t xml:space="preserve"> </w:t>
                            </w:r>
                            <w:r w:rsidRPr="00641EAE">
                              <w:t>–</w:t>
                            </w:r>
                            <w:r>
                              <w:t xml:space="preserve">Tyler Voth, </w:t>
                            </w:r>
                            <w:r>
                              <w:rPr>
                                <w:i/>
                                <w:iCs/>
                              </w:rPr>
                              <w:t>CTRI Staff Member</w:t>
                            </w:r>
                            <w:r>
                              <w:b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5C7066" id="Text Box 1" o:spid="_x0000_s1029" style="position:absolute;margin-left:417.3pt;margin-top:.75pt;width:468.5pt;height:61.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" fillcolor="#d8d8d8 [2732]" stroked="f" strokeweight=".5pt">
                <v:textbox>
                  <w:txbxContent>
                    <w:p w14:paraId="0DAF63BE" w14:textId="77777777" w:rsidR="009F0E72" w:rsidRPr="00391A78" w:rsidRDefault="009F0E72" w:rsidP="009F0E72">
                      <w:pPr>
                        <w:pStyle w:val="1-CALLOUTTEXT"/>
                      </w:pPr>
                      <w:r>
                        <w:t xml:space="preserve">Insert callout text or quote here. For direct quotes, put quotation marks around the text, and follow it up with the name and source of the quotation. For example: </w:t>
                      </w:r>
                      <w:r w:rsidRPr="00391A78">
                        <w:t>“</w:t>
                      </w:r>
                      <w:r>
                        <w:t>I love great quotes.</w:t>
                      </w:r>
                      <w:r w:rsidRPr="00391A78">
                        <w:t>”</w:t>
                      </w:r>
                      <w:r>
                        <w:t xml:space="preserve"> </w:t>
                      </w:r>
                      <w:r w:rsidRPr="00641EAE">
                        <w:t>–</w:t>
                      </w:r>
                      <w:r>
                        <w:t xml:space="preserve">Tyler Voth, </w:t>
                      </w:r>
                      <w:r>
                        <w:rPr>
                          <w:i/>
                          <w:iCs/>
                        </w:rPr>
                        <w:t>CTRI Staff Member</w:t>
                      </w:r>
                      <w:r>
                        <w:br/>
                        <w:t xml:space="preserve"> </w:t>
                      </w:r>
                    </w:p>
                  </w:txbxContent>
                </v:textbox>
                <w10:wrap anchorx="margin"/>
              </v:roundrect>
            </w:pict>
          </mc:Fallback>
        </mc:AlternateContent>
      </w:r>
    </w:p>
    <w:p w14:paraId="792D6467" w14:textId="77777777" w:rsidR="009F0E72" w:rsidRDefault="009F0E72" w:rsidP="009F0E72">
      <w:pPr>
        <w:pStyle w:val="1-BODY"/>
        <w:rPr>
          <w:lang w:val="en-US"/>
        </w:rPr>
      </w:pPr>
    </w:p>
    <w:p w14:paraId="5D71BDED" w14:textId="77777777" w:rsidR="009F0E72" w:rsidRDefault="009F0E72" w:rsidP="009F0E72">
      <w:pPr>
        <w:pStyle w:val="1-BODY"/>
        <w:rPr>
          <w:lang w:val="en-US"/>
        </w:rPr>
      </w:pPr>
    </w:p>
    <w:p w14:paraId="6F9011E0" w14:textId="77777777" w:rsidR="009F0E72" w:rsidRDefault="009F0E72" w:rsidP="009F0E72">
      <w:pPr>
        <w:pStyle w:val="1-BODY"/>
        <w:rPr>
          <w:lang w:val="en-US"/>
        </w:rPr>
      </w:pPr>
    </w:p>
    <w:p w14:paraId="050AA3FB" w14:textId="77777777" w:rsidR="009F0E72" w:rsidRDefault="009F0E72" w:rsidP="009F0E72">
      <w:pPr>
        <w:pStyle w:val="1-SUBHEADD"/>
        <w:rPr>
          <w:lang w:val="en-US"/>
        </w:rPr>
      </w:pPr>
      <w:r>
        <w:rPr>
          <w:lang w:val="en-US"/>
        </w:rPr>
        <w:t>Reflection</w:t>
      </w: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9345"/>
      </w:tblGrid>
      <w:tr w:rsidR="009F0E72" w:rsidRPr="00BB41BC" w14:paraId="62BE9BE4" w14:textId="77777777" w:rsidTr="00413DFC">
        <w:tc>
          <w:tcPr>
            <w:tcW w:w="9345" w:type="dxa"/>
            <w:shd w:val="clear" w:color="auto" w:fill="D9D9D9" w:themeFill="background1" w:themeFillShade="D9"/>
          </w:tcPr>
          <w:p w14:paraId="0441935A" w14:textId="77777777" w:rsidR="009F0E72" w:rsidRPr="00BB41BC" w:rsidRDefault="009F0E72" w:rsidP="00413DFC">
            <w:pPr>
              <w:pStyle w:val="None"/>
              <w:numPr>
                <w:ilvl w:val="0"/>
                <w:numId w:val="0"/>
              </w:numPr>
              <w:spacing w:before="0" w:after="0"/>
              <w:rPr>
                <w:lang w:val="en-CA"/>
              </w:rPr>
            </w:pPr>
            <w:r w:rsidRPr="00BB41BC">
              <w:rPr>
                <w:lang w:val="en-CA"/>
              </w:rPr>
              <w:t>01 | What's your first question?</w:t>
            </w:r>
          </w:p>
        </w:tc>
      </w:tr>
      <w:tr w:rsidR="009F0E72" w:rsidRPr="00BB41BC" w14:paraId="230C4C3C" w14:textId="77777777" w:rsidTr="00413DFC">
        <w:tc>
          <w:tcPr>
            <w:tcW w:w="9345" w:type="dxa"/>
          </w:tcPr>
          <w:p w14:paraId="456F5C82" w14:textId="77777777" w:rsidR="009F0E72" w:rsidRPr="00BB41BC" w:rsidRDefault="009F0E72" w:rsidP="00413DFC">
            <w:pPr>
              <w:pStyle w:val="None"/>
              <w:numPr>
                <w:ilvl w:val="0"/>
                <w:numId w:val="0"/>
              </w:numPr>
              <w:spacing w:before="0" w:after="0"/>
              <w:rPr>
                <w:lang w:val="en-CA"/>
              </w:rPr>
            </w:pPr>
          </w:p>
          <w:p w14:paraId="5C3CC988" w14:textId="77777777" w:rsidR="009F0E72" w:rsidRPr="00BB41BC" w:rsidRDefault="009F0E72" w:rsidP="00413DFC">
            <w:pPr>
              <w:pStyle w:val="None"/>
              <w:numPr>
                <w:ilvl w:val="0"/>
                <w:numId w:val="0"/>
              </w:numPr>
              <w:spacing w:before="0" w:after="0"/>
              <w:rPr>
                <w:lang w:val="en-CA"/>
              </w:rPr>
            </w:pPr>
          </w:p>
        </w:tc>
      </w:tr>
      <w:tr w:rsidR="009F0E72" w:rsidRPr="00BB41BC" w14:paraId="7BE4AFD7" w14:textId="77777777" w:rsidTr="00413DFC">
        <w:tc>
          <w:tcPr>
            <w:tcW w:w="9345" w:type="dxa"/>
            <w:shd w:val="clear" w:color="auto" w:fill="D9D9D9" w:themeFill="background1" w:themeFillShade="D9"/>
          </w:tcPr>
          <w:p w14:paraId="29D56DDE" w14:textId="77777777" w:rsidR="009F0E72" w:rsidRPr="00BB41BC" w:rsidRDefault="009F0E72" w:rsidP="00413DFC">
            <w:pPr>
              <w:pStyle w:val="None"/>
              <w:numPr>
                <w:ilvl w:val="0"/>
                <w:numId w:val="0"/>
              </w:numPr>
              <w:spacing w:before="0" w:after="0"/>
              <w:rPr>
                <w:lang w:val="en-CA"/>
              </w:rPr>
            </w:pPr>
            <w:r w:rsidRPr="00BB41BC">
              <w:rPr>
                <w:lang w:val="en-CA"/>
              </w:rPr>
              <w:t>02 | What's your second question?</w:t>
            </w:r>
          </w:p>
        </w:tc>
      </w:tr>
      <w:tr w:rsidR="009F0E72" w:rsidRPr="00BB41BC" w14:paraId="389D845C" w14:textId="77777777" w:rsidTr="00413DFC">
        <w:tc>
          <w:tcPr>
            <w:tcW w:w="9345" w:type="dxa"/>
          </w:tcPr>
          <w:p w14:paraId="0F3AD547" w14:textId="77777777" w:rsidR="009F0E72" w:rsidRPr="00BB41BC" w:rsidRDefault="009F0E72" w:rsidP="00413DFC">
            <w:pPr>
              <w:pStyle w:val="None"/>
              <w:numPr>
                <w:ilvl w:val="0"/>
                <w:numId w:val="0"/>
              </w:numPr>
              <w:spacing w:before="0" w:after="0"/>
              <w:rPr>
                <w:lang w:val="en-CA"/>
              </w:rPr>
            </w:pPr>
          </w:p>
          <w:p w14:paraId="5F14B62B" w14:textId="77777777" w:rsidR="009F0E72" w:rsidRPr="00BB41BC" w:rsidRDefault="009F0E72" w:rsidP="00413DFC">
            <w:pPr>
              <w:pStyle w:val="None"/>
              <w:numPr>
                <w:ilvl w:val="0"/>
                <w:numId w:val="0"/>
              </w:numPr>
              <w:spacing w:before="0" w:after="0"/>
              <w:rPr>
                <w:lang w:val="en-CA"/>
              </w:rPr>
            </w:pPr>
          </w:p>
        </w:tc>
      </w:tr>
      <w:tr w:rsidR="009F0E72" w:rsidRPr="00BB41BC" w14:paraId="2210F746" w14:textId="77777777" w:rsidTr="00413DFC">
        <w:tc>
          <w:tcPr>
            <w:tcW w:w="9345" w:type="dxa"/>
            <w:shd w:val="clear" w:color="auto" w:fill="D9D9D9" w:themeFill="background1" w:themeFillShade="D9"/>
          </w:tcPr>
          <w:p w14:paraId="0DEB971D" w14:textId="77777777" w:rsidR="009F0E72" w:rsidRPr="00BB41BC" w:rsidRDefault="009F0E72" w:rsidP="00413DFC">
            <w:pPr>
              <w:pStyle w:val="None"/>
              <w:numPr>
                <w:ilvl w:val="0"/>
                <w:numId w:val="0"/>
              </w:numPr>
              <w:spacing w:before="0" w:after="0"/>
              <w:rPr>
                <w:lang w:val="en-CA"/>
              </w:rPr>
            </w:pPr>
            <w:r w:rsidRPr="00BB41BC">
              <w:rPr>
                <w:lang w:val="en-CA"/>
              </w:rPr>
              <w:t>03 | What's your third question?</w:t>
            </w:r>
          </w:p>
        </w:tc>
      </w:tr>
      <w:tr w:rsidR="009F0E72" w:rsidRPr="00BB41BC" w14:paraId="0C2512D0" w14:textId="77777777" w:rsidTr="00413DFC">
        <w:tc>
          <w:tcPr>
            <w:tcW w:w="9345" w:type="dxa"/>
          </w:tcPr>
          <w:p w14:paraId="7FEAF3B2" w14:textId="77777777" w:rsidR="009F0E72" w:rsidRPr="00BB41BC" w:rsidRDefault="009F0E72" w:rsidP="00413DFC">
            <w:pPr>
              <w:pStyle w:val="None"/>
              <w:numPr>
                <w:ilvl w:val="0"/>
                <w:numId w:val="0"/>
              </w:numPr>
              <w:spacing w:before="0" w:after="0"/>
              <w:rPr>
                <w:lang w:val="en-CA"/>
              </w:rPr>
            </w:pPr>
          </w:p>
          <w:p w14:paraId="7393E780" w14:textId="77777777" w:rsidR="009F0E72" w:rsidRPr="00BB41BC" w:rsidRDefault="009F0E72" w:rsidP="00413DFC">
            <w:pPr>
              <w:pStyle w:val="None"/>
              <w:numPr>
                <w:ilvl w:val="0"/>
                <w:numId w:val="0"/>
              </w:numPr>
              <w:spacing w:before="0" w:after="0"/>
              <w:rPr>
                <w:lang w:val="en-CA"/>
              </w:rPr>
            </w:pPr>
          </w:p>
        </w:tc>
      </w:tr>
    </w:tbl>
    <w:p w14:paraId="054F6C0A" w14:textId="77777777" w:rsidR="009F0E72" w:rsidRDefault="009F0E72" w:rsidP="009F0E72">
      <w:pPr>
        <w:pStyle w:val="1-BODY"/>
        <w:rPr>
          <w:lang w:val="en-US" w:eastAsia="en-CA"/>
        </w:rPr>
      </w:pP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9345"/>
      </w:tblGrid>
      <w:tr w:rsidR="009F0E72" w:rsidRPr="00BB41BC" w14:paraId="6D30F359" w14:textId="77777777" w:rsidTr="00413DFC">
        <w:tc>
          <w:tcPr>
            <w:tcW w:w="9355" w:type="dxa"/>
            <w:shd w:val="clear" w:color="auto" w:fill="D9D9D9" w:themeFill="background1" w:themeFillShade="D9"/>
          </w:tcPr>
          <w:p w14:paraId="52F07121" w14:textId="77777777" w:rsidR="009F0E72" w:rsidRPr="00BB41BC" w:rsidRDefault="009F0E72" w:rsidP="00413DFC">
            <w:pPr>
              <w:pStyle w:val="None"/>
              <w:numPr>
                <w:ilvl w:val="0"/>
                <w:numId w:val="0"/>
              </w:numPr>
              <w:spacing w:before="0" w:after="0"/>
              <w:rPr>
                <w:lang w:val="en-CA"/>
              </w:rPr>
            </w:pPr>
            <w:r w:rsidRPr="00BB41BC">
              <w:rPr>
                <w:lang w:val="en-CA"/>
              </w:rPr>
              <w:t>Notes:</w:t>
            </w:r>
          </w:p>
        </w:tc>
      </w:tr>
      <w:tr w:rsidR="009F0E72" w:rsidRPr="00BB41BC" w14:paraId="08CDBCA0" w14:textId="77777777" w:rsidTr="00413DFC">
        <w:trPr>
          <w:trHeight w:val="5103"/>
        </w:trPr>
        <w:tc>
          <w:tcPr>
            <w:tcW w:w="9355" w:type="dxa"/>
          </w:tcPr>
          <w:p w14:paraId="09F4A0E9" w14:textId="77777777" w:rsidR="009F0E72" w:rsidRPr="00BB41BC" w:rsidRDefault="009F0E72" w:rsidP="00413DFC">
            <w:pPr>
              <w:pStyle w:val="None"/>
              <w:numPr>
                <w:ilvl w:val="0"/>
                <w:numId w:val="0"/>
              </w:numPr>
              <w:spacing w:before="0" w:after="0"/>
              <w:rPr>
                <w:lang w:val="en-CA"/>
              </w:rPr>
            </w:pPr>
          </w:p>
        </w:tc>
      </w:tr>
    </w:tbl>
    <w:p w14:paraId="67522E79" w14:textId="57C9FF85" w:rsidR="009F0E72" w:rsidRPr="00BB41BC" w:rsidRDefault="009F0E72" w:rsidP="00B2687D">
      <w:pPr>
        <w:pStyle w:val="1-SECTIONHEADING"/>
        <w:rPr>
          <w:bdr w:val="none" w:sz="0" w:space="0" w:color="auto" w:frame="1"/>
          <w:lang w:val="en-CA"/>
        </w:rPr>
      </w:pPr>
      <w:r>
        <w:br w:type="page"/>
      </w:r>
      <w:bookmarkStart w:id="14" w:name="_Toc228367187"/>
      <w:bookmarkStart w:id="15" w:name="_Toc228367653"/>
      <w:bookmarkStart w:id="16" w:name="_Toc228368297"/>
      <w:r w:rsidRPr="00BB41BC">
        <w:rPr>
          <w:bdr w:val="none" w:sz="0" w:space="0" w:color="auto" w:frame="1"/>
          <w:lang w:val="en-CA"/>
        </w:rPr>
        <w:lastRenderedPageBreak/>
        <w:t>CTRI Workshops and Services</w:t>
      </w:r>
      <w:bookmarkEnd w:id="0"/>
      <w:bookmarkEnd w:id="14"/>
      <w:bookmarkEnd w:id="15"/>
      <w:bookmarkEnd w:id="16"/>
    </w:p>
    <w:p w14:paraId="56CDD862" w14:textId="77777777" w:rsidR="009F0E72" w:rsidRPr="00BB41BC" w:rsidRDefault="009F0E72" w:rsidP="00971026">
      <w:pPr>
        <w:pStyle w:val="1-SUBHEADA"/>
        <w:rPr>
          <w:rFonts w:eastAsia="Arial Unicode MS"/>
          <w:bdr w:val="none" w:sz="0" w:space="0" w:color="auto" w:frame="1"/>
        </w:rPr>
      </w:pPr>
      <w:bookmarkStart w:id="17" w:name="_Hlk45004533"/>
      <w:r w:rsidRPr="00BB41BC">
        <w:t>training</w:t>
      </w:r>
    </w:p>
    <w:p w14:paraId="31F30E2E" w14:textId="77777777" w:rsidR="009F0E72" w:rsidRPr="00BB41BC" w:rsidRDefault="009F0E72" w:rsidP="00971026">
      <w:pPr>
        <w:pStyle w:val="1-BODY"/>
      </w:pPr>
      <w:r w:rsidRPr="00BB41BC">
        <w:rPr>
          <w:bdr w:val="none" w:sz="0" w:space="0" w:color="auto" w:frame="1"/>
        </w:rPr>
        <w:t xml:space="preserve">Explore a wide range of training topics, each available in a variety of formats to suit your learning </w:t>
      </w:r>
      <w:r w:rsidRPr="00BB41BC">
        <w:t>needs</w:t>
      </w:r>
      <w:r w:rsidRPr="00BB41BC">
        <w:rPr>
          <w:bdr w:val="none" w:sz="0" w:space="0" w:color="auto" w:frame="1"/>
        </w:rPr>
        <w:t xml:space="preserve">. Visit </w:t>
      </w:r>
      <w:r w:rsidRPr="00BB41BC">
        <w:t>ctrinstitute</w:t>
      </w:r>
      <w:r w:rsidRPr="00BB41BC">
        <w:rPr>
          <w:bdr w:val="none" w:sz="0" w:space="0" w:color="auto" w:frame="1"/>
        </w:rPr>
        <w:t xml:space="preserve">.com to explore everything we have to offer or contact us if </w:t>
      </w:r>
      <w:r w:rsidRPr="00BB41BC">
        <w:t>you</w:t>
      </w:r>
      <w:r w:rsidRPr="00BB41BC">
        <w:rPr>
          <w:bdr w:val="none" w:sz="0" w:space="0" w:color="auto" w:frame="1"/>
        </w:rPr>
        <w:t xml:space="preserve"> have any questions (info@ctrinstitute.com).</w:t>
      </w:r>
    </w:p>
    <w:p w14:paraId="5473C7BC" w14:textId="77777777" w:rsidR="009F0E72" w:rsidRPr="00BB41BC" w:rsidRDefault="009F0E72" w:rsidP="00707EFD">
      <w:pPr>
        <w:pStyle w:val="1-BULLETS"/>
        <w:rPr>
          <w:lang w:val="en-CA"/>
        </w:rPr>
      </w:pPr>
      <w:r w:rsidRPr="00BB41BC">
        <w:rPr>
          <w:b/>
          <w:bCs/>
          <w:lang w:val="en-CA"/>
        </w:rPr>
        <w:t xml:space="preserve">Private </w:t>
      </w:r>
      <w:r>
        <w:rPr>
          <w:b/>
          <w:bCs/>
          <w:lang w:val="en-CA"/>
        </w:rPr>
        <w:t>t</w:t>
      </w:r>
      <w:r w:rsidRPr="00BB41BC">
        <w:rPr>
          <w:b/>
          <w:bCs/>
          <w:lang w:val="en-CA"/>
        </w:rPr>
        <w:t>raining:</w:t>
      </w:r>
      <w:r w:rsidRPr="00BB41BC">
        <w:rPr>
          <w:lang w:val="en-CA"/>
        </w:rPr>
        <w:t xml:space="preserve"> Personalized training at your location, on your schedule.</w:t>
      </w:r>
    </w:p>
    <w:p w14:paraId="78C26D02" w14:textId="77777777" w:rsidR="009F0E72" w:rsidRPr="00BB41BC" w:rsidRDefault="009F0E72" w:rsidP="00351591">
      <w:pPr>
        <w:pStyle w:val="1-BULLETS"/>
        <w:rPr>
          <w:lang w:val="en-CA"/>
        </w:rPr>
      </w:pPr>
      <w:r w:rsidRPr="00BB41BC">
        <w:rPr>
          <w:b/>
          <w:bCs/>
          <w:lang w:val="en-CA"/>
        </w:rPr>
        <w:t>Consulting:</w:t>
      </w:r>
      <w:r w:rsidRPr="00BB41BC">
        <w:rPr>
          <w:lang w:val="en-CA"/>
        </w:rPr>
        <w:t xml:space="preserve"> Hands-on support to help you debrief a critical incident, create a crisis response plan, improve your workplace culture, and more.</w:t>
      </w:r>
    </w:p>
    <w:p w14:paraId="55DCCD47" w14:textId="77777777" w:rsidR="009F0E72" w:rsidRPr="00BB41BC" w:rsidRDefault="009F0E72" w:rsidP="009D0A31">
      <w:pPr>
        <w:pStyle w:val="1-BULLETS"/>
        <w:rPr>
          <w:lang w:val="en-CA"/>
        </w:rPr>
      </w:pPr>
      <w:r w:rsidRPr="00BB41BC">
        <w:rPr>
          <w:b/>
          <w:bCs/>
          <w:lang w:val="en-CA"/>
        </w:rPr>
        <w:t>Train-the-</w:t>
      </w:r>
      <w:r>
        <w:rPr>
          <w:b/>
          <w:bCs/>
          <w:lang w:val="en-CA"/>
        </w:rPr>
        <w:t>t</w:t>
      </w:r>
      <w:r w:rsidRPr="00BB41BC">
        <w:rPr>
          <w:b/>
          <w:bCs/>
          <w:lang w:val="en-CA"/>
        </w:rPr>
        <w:t>rainer:</w:t>
      </w:r>
      <w:r w:rsidRPr="00BB41BC">
        <w:rPr>
          <w:lang w:val="en-CA"/>
        </w:rPr>
        <w:t xml:space="preserve"> Certify one of your staff members to deliver a CTRI </w:t>
      </w:r>
      <w:r>
        <w:rPr>
          <w:lang w:val="en-CA"/>
        </w:rPr>
        <w:t>workshop</w:t>
      </w:r>
      <w:r w:rsidRPr="00BB41BC">
        <w:rPr>
          <w:lang w:val="en-CA"/>
        </w:rPr>
        <w:t xml:space="preserve"> as many times as you need in your own organization.</w:t>
      </w:r>
    </w:p>
    <w:p w14:paraId="12BBF7D5" w14:textId="77777777" w:rsidR="009F0E72" w:rsidRPr="00BB41BC" w:rsidRDefault="009F0E72" w:rsidP="00971026">
      <w:pPr>
        <w:pStyle w:val="1-BULLETS"/>
        <w:rPr>
          <w:lang w:val="en-CA"/>
        </w:rPr>
      </w:pPr>
      <w:r w:rsidRPr="00BB41BC">
        <w:rPr>
          <w:b/>
          <w:bCs/>
          <w:lang w:val="en-CA"/>
        </w:rPr>
        <w:t xml:space="preserve">Public </w:t>
      </w:r>
      <w:r>
        <w:rPr>
          <w:b/>
          <w:bCs/>
          <w:lang w:val="en-CA"/>
        </w:rPr>
        <w:t>w</w:t>
      </w:r>
      <w:r w:rsidRPr="00BB41BC">
        <w:rPr>
          <w:b/>
          <w:bCs/>
          <w:lang w:val="en-CA"/>
        </w:rPr>
        <w:t>orkshops:</w:t>
      </w:r>
      <w:r w:rsidRPr="00BB41BC">
        <w:rPr>
          <w:lang w:val="en-CA"/>
        </w:rPr>
        <w:t xml:space="preserve"> Hands-on training from one of our experienced facilitators, offered virtually or in person.</w:t>
      </w:r>
    </w:p>
    <w:p w14:paraId="501F7474" w14:textId="77777777" w:rsidR="009F0E72" w:rsidRPr="00BB41BC" w:rsidRDefault="009F0E72" w:rsidP="00971026">
      <w:pPr>
        <w:pStyle w:val="1-BULLETS"/>
        <w:rPr>
          <w:lang w:val="en-CA"/>
        </w:rPr>
      </w:pPr>
      <w:r w:rsidRPr="00BB41BC">
        <w:rPr>
          <w:b/>
          <w:bCs/>
          <w:lang w:val="en-CA"/>
        </w:rPr>
        <w:t>On-</w:t>
      </w:r>
      <w:r>
        <w:rPr>
          <w:b/>
          <w:bCs/>
          <w:lang w:val="en-CA"/>
        </w:rPr>
        <w:t>d</w:t>
      </w:r>
      <w:r w:rsidRPr="00BB41BC">
        <w:rPr>
          <w:b/>
          <w:bCs/>
          <w:lang w:val="en-CA"/>
        </w:rPr>
        <w:t xml:space="preserve">emand </w:t>
      </w:r>
      <w:r>
        <w:rPr>
          <w:b/>
          <w:bCs/>
          <w:lang w:val="en-CA"/>
        </w:rPr>
        <w:t>v</w:t>
      </w:r>
      <w:r w:rsidRPr="00BB41BC">
        <w:rPr>
          <w:b/>
          <w:bCs/>
          <w:lang w:val="en-CA"/>
        </w:rPr>
        <w:t xml:space="preserve">ideo </w:t>
      </w:r>
      <w:r>
        <w:rPr>
          <w:b/>
          <w:bCs/>
          <w:lang w:val="en-CA"/>
        </w:rPr>
        <w:t>t</w:t>
      </w:r>
      <w:r w:rsidRPr="00BB41BC">
        <w:rPr>
          <w:b/>
          <w:bCs/>
          <w:lang w:val="en-CA"/>
        </w:rPr>
        <w:t>raining:</w:t>
      </w:r>
      <w:r w:rsidRPr="00BB41BC">
        <w:rPr>
          <w:lang w:val="en-CA"/>
        </w:rPr>
        <w:t xml:space="preserve"> Recordings of our workshops and webinars that you can watch anywhere, anytime.</w:t>
      </w:r>
    </w:p>
    <w:p w14:paraId="61C36A51" w14:textId="77777777" w:rsidR="009F0E72" w:rsidRPr="00BB41BC" w:rsidRDefault="009F0E72" w:rsidP="005A01AE">
      <w:pPr>
        <w:pStyle w:val="1-BULLETS"/>
        <w:rPr>
          <w:lang w:val="en-CA"/>
        </w:rPr>
      </w:pPr>
      <w:r w:rsidRPr="00BB41BC">
        <w:rPr>
          <w:b/>
          <w:bCs/>
          <w:lang w:val="en-CA"/>
        </w:rPr>
        <w:t xml:space="preserve">Member </w:t>
      </w:r>
      <w:r>
        <w:rPr>
          <w:b/>
          <w:bCs/>
          <w:lang w:val="en-CA"/>
        </w:rPr>
        <w:t>p</w:t>
      </w:r>
      <w:r w:rsidRPr="00BB41BC">
        <w:rPr>
          <w:b/>
          <w:bCs/>
          <w:lang w:val="en-CA"/>
        </w:rPr>
        <w:t xml:space="preserve">lan </w:t>
      </w:r>
      <w:r>
        <w:rPr>
          <w:b/>
          <w:bCs/>
          <w:lang w:val="en-CA"/>
        </w:rPr>
        <w:t>s</w:t>
      </w:r>
      <w:r w:rsidRPr="00BB41BC">
        <w:rPr>
          <w:b/>
          <w:bCs/>
          <w:lang w:val="en-CA"/>
        </w:rPr>
        <w:t>ubscription</w:t>
      </w:r>
      <w:r>
        <w:rPr>
          <w:b/>
          <w:bCs/>
          <w:lang w:val="en-CA"/>
        </w:rPr>
        <w:t>s</w:t>
      </w:r>
      <w:r w:rsidRPr="00BB41BC">
        <w:rPr>
          <w:b/>
          <w:bCs/>
          <w:lang w:val="en-CA"/>
        </w:rPr>
        <w:t>:</w:t>
      </w:r>
      <w:r w:rsidRPr="00BB41BC">
        <w:rPr>
          <w:lang w:val="en-CA"/>
        </w:rPr>
        <w:t xml:space="preserve"> Unlimited access to our entire webinar library, as well as exclusive discounts on our training and resources.</w:t>
      </w:r>
    </w:p>
    <w:p w14:paraId="20D2A003" w14:textId="77777777" w:rsidR="009F0E72" w:rsidRPr="00BB41BC" w:rsidRDefault="009F0E72" w:rsidP="00ED0CAA">
      <w:pPr>
        <w:pStyle w:val="1-BODY"/>
      </w:pPr>
    </w:p>
    <w:bookmarkEnd w:id="17"/>
    <w:p w14:paraId="4B514CDC" w14:textId="77777777" w:rsidR="009F0E72" w:rsidRPr="00BB41BC" w:rsidRDefault="009F0E72" w:rsidP="00971026">
      <w:pPr>
        <w:pStyle w:val="1-SUBHEADA"/>
        <w:rPr>
          <w:rFonts w:eastAsia="Cambria"/>
          <w:bdr w:val="none" w:sz="0" w:space="0" w:color="auto" w:frame="1"/>
        </w:rPr>
      </w:pPr>
      <w:r w:rsidRPr="00BB41BC">
        <w:rPr>
          <w:rFonts w:eastAsia="Cambria"/>
        </w:rPr>
        <w:t xml:space="preserve">Indigenous </w:t>
      </w:r>
      <w:r w:rsidRPr="00BB41BC">
        <w:t>training</w:t>
      </w:r>
      <w:r w:rsidRPr="00BB41BC">
        <w:rPr>
          <w:rFonts w:eastAsia="Cambria"/>
        </w:rPr>
        <w:t xml:space="preserve"> and Resources</w:t>
      </w:r>
    </w:p>
    <w:p w14:paraId="08FE6F7D" w14:textId="77777777" w:rsidR="009F0E72" w:rsidRPr="00BB41BC" w:rsidRDefault="009F0E72" w:rsidP="00ED0CAA">
      <w:pPr>
        <w:pStyle w:val="1-BODY"/>
        <w:rPr>
          <w:bdr w:val="none" w:sz="0" w:space="0" w:color="auto" w:frame="1"/>
        </w:rPr>
      </w:pPr>
      <w:r w:rsidRPr="00BB41BC">
        <w:rPr>
          <w:bdr w:val="none" w:sz="0" w:space="0" w:color="auto" w:frame="1"/>
        </w:rPr>
        <w:t xml:space="preserve">Our Indigenous trainings weave together Western and Indigenous </w:t>
      </w:r>
      <w:r w:rsidRPr="00BB41BC">
        <w:t>knowledge</w:t>
      </w:r>
      <w:r w:rsidRPr="00BB41BC">
        <w:rPr>
          <w:bdr w:val="none" w:sz="0" w:space="0" w:color="auto" w:frame="1"/>
        </w:rPr>
        <w:t xml:space="preserve"> to provide culturally relevant perspectives and practical tools for supporting others. Our facilitators understand Indigenous communities and can come to you to deliver training, even if you’re in a remove community. We believe that building relationships and listening humbly are fundamental to all our work with Indigenous peoples.</w:t>
      </w:r>
    </w:p>
    <w:p w14:paraId="2407C08A" w14:textId="77777777" w:rsidR="009F0E72" w:rsidRPr="00BB41BC" w:rsidRDefault="009F0E72" w:rsidP="00971026">
      <w:pPr>
        <w:pStyle w:val="1-BODY"/>
        <w:rPr>
          <w:bdr w:val="none" w:sz="0" w:space="0" w:color="auto" w:frame="1"/>
        </w:rPr>
      </w:pPr>
    </w:p>
    <w:p w14:paraId="58723577" w14:textId="77777777" w:rsidR="009F0E72" w:rsidRPr="00BB41BC" w:rsidRDefault="009F0E72" w:rsidP="00971026">
      <w:pPr>
        <w:pStyle w:val="1-SUBHEADA"/>
        <w:rPr>
          <w:bdr w:val="none" w:sz="0" w:space="0" w:color="auto" w:frame="1"/>
        </w:rPr>
      </w:pPr>
      <w:r w:rsidRPr="00BB41BC">
        <w:rPr>
          <w:bdr w:val="none" w:sz="0" w:space="0" w:color="auto" w:frame="1"/>
        </w:rPr>
        <w:t xml:space="preserve">Free </w:t>
      </w:r>
      <w:r w:rsidRPr="00BB41BC">
        <w:t>Resources</w:t>
      </w:r>
    </w:p>
    <w:p w14:paraId="3079ED13" w14:textId="77777777" w:rsidR="009F0E72" w:rsidRPr="00BB41BC" w:rsidRDefault="009F0E72" w:rsidP="00971026">
      <w:pPr>
        <w:pStyle w:val="1-BODY"/>
        <w:rPr>
          <w:lang w:eastAsia="en-CA"/>
        </w:rPr>
      </w:pPr>
      <w:r w:rsidRPr="00BB41BC">
        <w:rPr>
          <w:lang w:eastAsia="en-CA"/>
        </w:rPr>
        <w:t xml:space="preserve">Visit ctrinstitute.com to check out </w:t>
      </w:r>
      <w:r w:rsidRPr="00BB41BC">
        <w:t>our</w:t>
      </w:r>
      <w:r w:rsidRPr="00BB41BC">
        <w:rPr>
          <w:lang w:eastAsia="en-CA"/>
        </w:rPr>
        <w:t xml:space="preserve"> free </w:t>
      </w:r>
      <w:r w:rsidRPr="00BB41BC">
        <w:t>resources</w:t>
      </w:r>
      <w:r w:rsidRPr="00BB41BC">
        <w:rPr>
          <w:lang w:eastAsia="en-CA"/>
        </w:rPr>
        <w:t xml:space="preserve">, including a complimentary webinar, printable handouts, </w:t>
      </w:r>
      <w:r w:rsidRPr="00BB41BC">
        <w:t>audio</w:t>
      </w:r>
      <w:r w:rsidRPr="00BB41BC">
        <w:rPr>
          <w:lang w:eastAsia="en-CA"/>
        </w:rPr>
        <w:t xml:space="preserve"> exercises, and our Trauma-Informed Workplace Assessment. We also have a regular podcast and blog.</w:t>
      </w:r>
    </w:p>
    <w:p w14:paraId="5088B962" w14:textId="77777777" w:rsidR="009F0E72" w:rsidRPr="00BB41BC" w:rsidRDefault="009F0E72" w:rsidP="004B594B">
      <w:pPr>
        <w:pStyle w:val="1-BODY"/>
      </w:pPr>
      <w:r w:rsidRPr="00BB41BC">
        <w:rPr>
          <w:noProof/>
        </w:rPr>
        <mc:AlternateContent>
          <mc:Choice Requires="wps">
            <w:drawing>
              <wp:anchor distT="45720" distB="45720" distL="114300" distR="114300" simplePos="0" relativeHeight="251659264" behindDoc="0" locked="0" layoutInCell="1" allowOverlap="1" wp14:anchorId="5ABEBF8E" wp14:editId="62C79A3A">
                <wp:simplePos x="0" y="0"/>
                <wp:positionH relativeFrom="margin">
                  <wp:align>right</wp:align>
                </wp:positionH>
                <wp:positionV relativeFrom="paragraph">
                  <wp:posOffset>274204</wp:posOffset>
                </wp:positionV>
                <wp:extent cx="5949538" cy="552450"/>
                <wp:effectExtent l="0" t="0" r="0" b="0"/>
                <wp:wrapNone/>
                <wp:docPr id="6167696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538" cy="552450"/>
                        </a:xfrm>
                        <a:prstGeom prst="roundRect">
                          <a:avLst/>
                        </a:prstGeom>
                        <a:solidFill>
                          <a:schemeClr val="bg1">
                            <a:lumMod val="85000"/>
                          </a:schemeClr>
                        </a:solidFill>
                        <a:ln w="9525">
                          <a:noFill/>
                          <a:miter lim="800000"/>
                          <a:headEnd/>
                          <a:tailEnd/>
                        </a:ln>
                      </wps:spPr>
                      <wps:txbx>
                        <w:txbxContent>
                          <w:p w14:paraId="489AF942" w14:textId="77777777" w:rsidR="009F0E72" w:rsidRPr="002B5BD5" w:rsidRDefault="009F0E72" w:rsidP="00B2687D">
                            <w:pPr>
                              <w:jc w:val="center"/>
                              <w:rPr>
                                <w:rFonts w:ascii="Nunito Sans" w:hAnsi="Nunito Sans"/>
                                <w:b/>
                                <w:bCs/>
                              </w:rPr>
                            </w:pPr>
                            <w:r w:rsidRPr="002B5BD5">
                              <w:rPr>
                                <w:rFonts w:ascii="Nunito Sans" w:hAnsi="Nunito Sans"/>
                                <w:b/>
                                <w:bCs/>
                              </w:rPr>
                              <w:t>Sign up for our newsletter to stay up to date on everything we have to offer!</w:t>
                            </w:r>
                          </w:p>
                          <w:p w14:paraId="7C5925DA" w14:textId="77777777" w:rsidR="009F0E72" w:rsidRPr="000B6E3B" w:rsidRDefault="009F0E72" w:rsidP="00B2687D">
                            <w:pPr>
                              <w:jc w:val="center"/>
                              <w:rPr>
                                <w:rFonts w:ascii="Nunito Sans" w:hAnsi="Nunito Sans"/>
                                <w:b/>
                                <w:bCs/>
                              </w:rPr>
                            </w:pPr>
                            <w:r w:rsidRPr="000B6E3B">
                              <w:rPr>
                                <w:rFonts w:ascii="Nunito Sans" w:hAnsi="Nunito Sans"/>
                                <w:b/>
                                <w:bCs/>
                              </w:rPr>
                              <w:t>CTRINSTITUTE.COM/NEWSLETTER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ABEBF8E" id="_x0000_s1030" style="position:absolute;margin-left:417.25pt;margin-top:21.6pt;width:468.45pt;height:43.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" fillcolor="#d8d8d8 [2732]" stroked="f">
                <v:stroke joinstyle="miter"/>
                <v:textbox>
                  <w:txbxContent>
                    <w:p w14:paraId="489AF942" w14:textId="77777777" w:rsidR="009F0E72" w:rsidRPr="002B5BD5" w:rsidRDefault="009F0E72" w:rsidP="00B2687D">
                      <w:pPr>
                        <w:jc w:val="center"/>
                        <w:rPr>
                          <w:rFonts w:ascii="Nunito Sans" w:hAnsi="Nunito Sans"/>
                          <w:b/>
                          <w:bCs/>
                        </w:rPr>
                      </w:pPr>
                      <w:r w:rsidRPr="002B5BD5">
                        <w:rPr>
                          <w:rFonts w:ascii="Nunito Sans" w:hAnsi="Nunito Sans"/>
                          <w:b/>
                          <w:bCs/>
                        </w:rPr>
                        <w:t>Sign up for our newsletter to stay up to date on everything we have to offer!</w:t>
                      </w:r>
                    </w:p>
                    <w:p w14:paraId="7C5925DA" w14:textId="77777777" w:rsidR="009F0E72" w:rsidRPr="000B6E3B" w:rsidRDefault="009F0E72" w:rsidP="00B2687D">
                      <w:pPr>
                        <w:jc w:val="center"/>
                        <w:rPr>
                          <w:rFonts w:ascii="Nunito Sans" w:hAnsi="Nunito Sans"/>
                          <w:b/>
                          <w:bCs/>
                        </w:rPr>
                      </w:pPr>
                      <w:r w:rsidRPr="000B6E3B">
                        <w:rPr>
                          <w:rFonts w:ascii="Nunito Sans" w:hAnsi="Nunito Sans"/>
                          <w:b/>
                          <w:bCs/>
                        </w:rPr>
                        <w:t>CTRINSTITUTE.COM/NEWSLETTER</w:t>
                      </w:r>
                    </w:p>
                  </w:txbxContent>
                </v:textbox>
                <w10:wrap anchorx="margin"/>
              </v:roundrect>
            </w:pict>
          </mc:Fallback>
        </mc:AlternateContent>
      </w:r>
      <w:r w:rsidRPr="00BB41BC">
        <w:br w:type="page"/>
      </w:r>
    </w:p>
    <w:p w14:paraId="283CC962" w14:textId="77777777" w:rsidR="009F0E72" w:rsidRPr="00BB41BC" w:rsidRDefault="009F0E72" w:rsidP="00A645A1">
      <w:pPr>
        <w:pStyle w:val="1-SECTIONHEADING"/>
        <w:rPr>
          <w:lang w:val="en-CA"/>
        </w:rPr>
      </w:pPr>
      <w:bookmarkStart w:id="18" w:name="_Toc222912905"/>
      <w:bookmarkStart w:id="19" w:name="_Toc228367188"/>
      <w:bookmarkStart w:id="20" w:name="_Toc228367654"/>
      <w:bookmarkStart w:id="21" w:name="_Toc228368298"/>
      <w:bookmarkEnd w:id="1"/>
      <w:bookmarkEnd w:id="2"/>
      <w:r w:rsidRPr="00BB41BC">
        <w:rPr>
          <w:lang w:val="en-CA"/>
        </w:rPr>
        <w:lastRenderedPageBreak/>
        <w:t>Workshop Evaluation Form</w:t>
      </w:r>
      <w:bookmarkEnd w:id="18"/>
      <w:bookmarkEnd w:id="19"/>
      <w:bookmarkEnd w:id="20"/>
      <w:bookmarkEnd w:id="21"/>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561"/>
        <w:gridCol w:w="427"/>
        <w:gridCol w:w="761"/>
        <w:gridCol w:w="373"/>
        <w:gridCol w:w="2714"/>
        <w:gridCol w:w="546"/>
        <w:gridCol w:w="709"/>
        <w:gridCol w:w="1134"/>
        <w:gridCol w:w="422"/>
        <w:gridCol w:w="71"/>
        <w:gridCol w:w="268"/>
        <w:gridCol w:w="339"/>
        <w:gridCol w:w="169"/>
        <w:gridCol w:w="170"/>
        <w:gridCol w:w="339"/>
        <w:gridCol w:w="342"/>
      </w:tblGrid>
      <w:tr w:rsidR="009F0E72" w:rsidRPr="00461754" w14:paraId="259927B4" w14:textId="77777777" w:rsidTr="008E10AB">
        <w:trPr>
          <w:trHeight w:val="459"/>
        </w:trPr>
        <w:tc>
          <w:tcPr>
            <w:tcW w:w="2122" w:type="dxa"/>
            <w:gridSpan w:val="4"/>
            <w:tcBorders>
              <w:bottom w:val="single" w:sz="8" w:space="0" w:color="D9D9D9" w:themeColor="background1" w:themeShade="D9"/>
              <w:right w:val="single" w:sz="8" w:space="0" w:color="D9D9D9" w:themeColor="background1" w:themeShade="D9"/>
            </w:tcBorders>
            <w:shd w:val="clear" w:color="auto" w:fill="808080" w:themeFill="background1" w:themeFillShade="80"/>
            <w:vAlign w:val="center"/>
          </w:tcPr>
          <w:p w14:paraId="3F0673D7" w14:textId="77777777" w:rsidR="009F0E72" w:rsidRPr="00461754" w:rsidRDefault="009F0E72" w:rsidP="00413DFC">
            <w:pPr>
              <w:pStyle w:val="None"/>
              <w:numPr>
                <w:ilvl w:val="0"/>
                <w:numId w:val="0"/>
              </w:numPr>
              <w:spacing w:before="0" w:after="0"/>
              <w:jc w:val="center"/>
              <w:rPr>
                <w:b/>
                <w:bCs/>
                <w:color w:val="FFFFFF" w:themeColor="background1"/>
                <w:lang w:val="en-CA"/>
              </w:rPr>
            </w:pPr>
            <w:r w:rsidRPr="00461754">
              <w:rPr>
                <w:b/>
                <w:bCs/>
                <w:color w:val="FFFFFF" w:themeColor="background1"/>
                <w:lang w:val="en-CA"/>
              </w:rPr>
              <w:t>Facilitator name:</w:t>
            </w:r>
          </w:p>
        </w:tc>
        <w:tc>
          <w:tcPr>
            <w:tcW w:w="3260" w:type="dxa"/>
            <w:gridSpan w:val="2"/>
            <w:tcBorders>
              <w:bottom w:val="single" w:sz="8" w:space="0" w:color="D9D9D9" w:themeColor="background1" w:themeShade="D9"/>
              <w:right w:val="single" w:sz="8" w:space="0" w:color="D9D9D9" w:themeColor="background1" w:themeShade="D9"/>
            </w:tcBorders>
            <w:vAlign w:val="center"/>
          </w:tcPr>
          <w:p w14:paraId="7596E4A1" w14:textId="77777777" w:rsidR="009F0E72" w:rsidRPr="00461754" w:rsidRDefault="009F0E72" w:rsidP="00413DFC">
            <w:pPr>
              <w:pStyle w:val="None"/>
              <w:numPr>
                <w:ilvl w:val="0"/>
                <w:numId w:val="0"/>
              </w:numPr>
              <w:spacing w:before="0" w:after="0"/>
              <w:rPr>
                <w:color w:val="D9D9D9" w:themeColor="background1" w:themeShade="D9"/>
                <w:lang w:val="en-CA"/>
              </w:rPr>
            </w:pPr>
          </w:p>
        </w:tc>
        <w:tc>
          <w:tcPr>
            <w:tcW w:w="1843" w:type="dxa"/>
            <w:gridSpan w:val="2"/>
            <w:tcBorders>
              <w:bottom w:val="single" w:sz="8" w:space="0" w:color="D9D9D9" w:themeColor="background1" w:themeShade="D9"/>
              <w:right w:val="single" w:sz="8" w:space="0" w:color="D9D9D9" w:themeColor="background1" w:themeShade="D9"/>
            </w:tcBorders>
            <w:shd w:val="clear" w:color="auto" w:fill="808080" w:themeFill="background1" w:themeFillShade="80"/>
            <w:vAlign w:val="center"/>
          </w:tcPr>
          <w:p w14:paraId="38CDF969" w14:textId="77777777" w:rsidR="009F0E72" w:rsidRPr="00461754" w:rsidRDefault="009F0E72" w:rsidP="00413DFC">
            <w:pPr>
              <w:pStyle w:val="None"/>
              <w:numPr>
                <w:ilvl w:val="0"/>
                <w:numId w:val="0"/>
              </w:numPr>
              <w:spacing w:before="0" w:after="0"/>
              <w:jc w:val="center"/>
              <w:rPr>
                <w:b/>
                <w:bCs/>
                <w:color w:val="FFFFFF" w:themeColor="background1"/>
                <w:lang w:val="en-CA"/>
              </w:rPr>
            </w:pPr>
            <w:r w:rsidRPr="00461754">
              <w:rPr>
                <w:b/>
                <w:bCs/>
                <w:color w:val="FFFFFF" w:themeColor="background1"/>
                <w:lang w:val="en-CA"/>
              </w:rPr>
              <w:t>Training date:</w:t>
            </w:r>
          </w:p>
        </w:tc>
        <w:tc>
          <w:tcPr>
            <w:tcW w:w="2120" w:type="dxa"/>
            <w:gridSpan w:val="8"/>
            <w:tcBorders>
              <w:bottom w:val="single" w:sz="8" w:space="0" w:color="D9D9D9" w:themeColor="background1" w:themeShade="D9"/>
              <w:right w:val="single" w:sz="8" w:space="0" w:color="D9D9D9" w:themeColor="background1" w:themeShade="D9"/>
            </w:tcBorders>
            <w:vAlign w:val="center"/>
          </w:tcPr>
          <w:p w14:paraId="50E613F9" w14:textId="77777777" w:rsidR="009F0E72" w:rsidRPr="00461754" w:rsidRDefault="009F0E72" w:rsidP="00413DFC">
            <w:pPr>
              <w:pStyle w:val="None"/>
              <w:numPr>
                <w:ilvl w:val="0"/>
                <w:numId w:val="0"/>
              </w:numPr>
              <w:spacing w:before="0" w:after="0"/>
              <w:jc w:val="center"/>
              <w:rPr>
                <w:color w:val="D9D9D9" w:themeColor="background1" w:themeShade="D9"/>
                <w:lang w:val="en-CA"/>
              </w:rPr>
            </w:pPr>
          </w:p>
        </w:tc>
      </w:tr>
      <w:tr w:rsidR="009F0E72" w:rsidRPr="00461754" w14:paraId="53739EB6" w14:textId="77777777" w:rsidTr="00413DFC">
        <w:trPr>
          <w:trHeight w:val="266"/>
        </w:trPr>
        <w:tc>
          <w:tcPr>
            <w:tcW w:w="9345" w:type="dxa"/>
            <w:gridSpan w:val="16"/>
            <w:tcBorders>
              <w:right w:val="single" w:sz="8" w:space="0" w:color="D9D9D9" w:themeColor="background1" w:themeShade="D9"/>
            </w:tcBorders>
            <w:shd w:val="clear" w:color="auto" w:fill="D9D9D9" w:themeFill="background1" w:themeFillShade="D9"/>
            <w:vAlign w:val="center"/>
          </w:tcPr>
          <w:p w14:paraId="7F94DB9C" w14:textId="77777777" w:rsidR="009F0E72" w:rsidRPr="008E10AB" w:rsidRDefault="009F0E72" w:rsidP="00413DFC">
            <w:pPr>
              <w:pStyle w:val="None"/>
              <w:numPr>
                <w:ilvl w:val="0"/>
                <w:numId w:val="0"/>
              </w:numPr>
              <w:spacing w:before="0" w:after="0"/>
              <w:jc w:val="center"/>
              <w:rPr>
                <w:sz w:val="22"/>
                <w:szCs w:val="22"/>
                <w:lang w:val="en-CA"/>
              </w:rPr>
            </w:pPr>
            <w:r w:rsidRPr="008E10AB">
              <w:rPr>
                <w:sz w:val="22"/>
                <w:szCs w:val="22"/>
                <w:lang w:val="en-CA"/>
              </w:rPr>
              <w:t>Place an “X” in the box that best represents your rating for each statement.</w:t>
            </w:r>
          </w:p>
          <w:p w14:paraId="0CB9EADC" w14:textId="77777777" w:rsidR="009F0E72" w:rsidRPr="008E10AB" w:rsidRDefault="009F0E72" w:rsidP="00413DFC">
            <w:pPr>
              <w:pStyle w:val="None"/>
              <w:numPr>
                <w:ilvl w:val="0"/>
                <w:numId w:val="0"/>
              </w:numPr>
              <w:spacing w:before="0" w:after="0"/>
              <w:jc w:val="center"/>
              <w:rPr>
                <w:i/>
                <w:iCs/>
                <w:color w:val="D9D9D9" w:themeColor="background1" w:themeShade="D9"/>
                <w:sz w:val="22"/>
                <w:szCs w:val="22"/>
                <w:lang w:val="en-CA"/>
              </w:rPr>
            </w:pPr>
            <w:r w:rsidRPr="008E10AB">
              <w:rPr>
                <w:i/>
                <w:iCs/>
                <w:sz w:val="22"/>
                <w:szCs w:val="22"/>
                <w:lang w:val="en-CA"/>
              </w:rPr>
              <w:t>1 = Unsatisfactory | 2 = Below average | 3 = Average | 4 = Good | 5 = Excellent</w:t>
            </w:r>
          </w:p>
        </w:tc>
      </w:tr>
      <w:tr w:rsidR="009F0E72" w:rsidRPr="00461754" w14:paraId="7F6EF132" w14:textId="77777777" w:rsidTr="00413DFC">
        <w:tc>
          <w:tcPr>
            <w:tcW w:w="561" w:type="dxa"/>
            <w:shd w:val="clear" w:color="auto" w:fill="D9D9D9" w:themeFill="background1" w:themeFillShade="D9"/>
            <w:vAlign w:val="center"/>
          </w:tcPr>
          <w:p w14:paraId="159C8D14" w14:textId="77777777" w:rsidR="009F0E72" w:rsidRPr="00461754" w:rsidRDefault="009F0E72" w:rsidP="00413DFC">
            <w:pPr>
              <w:pStyle w:val="None"/>
              <w:numPr>
                <w:ilvl w:val="0"/>
                <w:numId w:val="0"/>
              </w:numPr>
              <w:spacing w:before="0" w:after="0"/>
              <w:jc w:val="center"/>
              <w:rPr>
                <w:b/>
                <w:bCs/>
                <w:lang w:val="en-CA"/>
              </w:rPr>
            </w:pPr>
            <w:r w:rsidRPr="00461754">
              <w:rPr>
                <w:b/>
                <w:bCs/>
                <w:lang w:val="en-CA"/>
              </w:rPr>
              <w:t>01</w:t>
            </w:r>
          </w:p>
        </w:tc>
        <w:tc>
          <w:tcPr>
            <w:tcW w:w="7086" w:type="dxa"/>
            <w:gridSpan w:val="8"/>
            <w:tcBorders>
              <w:right w:val="single" w:sz="8" w:space="0" w:color="D9D9D9" w:themeColor="background1" w:themeShade="D9"/>
            </w:tcBorders>
          </w:tcPr>
          <w:p w14:paraId="31DCED64" w14:textId="77777777" w:rsidR="009F0E72" w:rsidRPr="00461754" w:rsidRDefault="009F0E72" w:rsidP="00413DFC">
            <w:pPr>
              <w:pStyle w:val="None"/>
              <w:numPr>
                <w:ilvl w:val="0"/>
                <w:numId w:val="0"/>
              </w:numPr>
              <w:spacing w:before="0" w:after="0"/>
              <w:rPr>
                <w:lang w:val="en-CA"/>
              </w:rPr>
            </w:pPr>
            <w:r w:rsidRPr="00461754">
              <w:rPr>
                <w:lang w:val="en-CA"/>
              </w:rPr>
              <w:t>The workshop’s learning objectives were met.</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38BE6DB"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92404A6"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5D32AC5"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11CB8EE"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5EF7BD8"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9F0E72" w:rsidRPr="00461754" w14:paraId="7AC31FB3" w14:textId="77777777" w:rsidTr="00413DFC">
        <w:tc>
          <w:tcPr>
            <w:tcW w:w="561" w:type="dxa"/>
            <w:shd w:val="clear" w:color="auto" w:fill="D9D9D9" w:themeFill="background1" w:themeFillShade="D9"/>
            <w:vAlign w:val="center"/>
          </w:tcPr>
          <w:p w14:paraId="5E280260" w14:textId="77777777" w:rsidR="009F0E72" w:rsidRPr="00461754" w:rsidRDefault="009F0E72" w:rsidP="00413DFC">
            <w:pPr>
              <w:pStyle w:val="None"/>
              <w:numPr>
                <w:ilvl w:val="0"/>
                <w:numId w:val="0"/>
              </w:numPr>
              <w:spacing w:before="0" w:after="0"/>
              <w:jc w:val="center"/>
              <w:rPr>
                <w:b/>
                <w:bCs/>
                <w:lang w:val="en-CA"/>
              </w:rPr>
            </w:pPr>
            <w:r w:rsidRPr="00461754">
              <w:rPr>
                <w:b/>
                <w:bCs/>
                <w:lang w:val="en-CA"/>
              </w:rPr>
              <w:t>02</w:t>
            </w:r>
          </w:p>
        </w:tc>
        <w:tc>
          <w:tcPr>
            <w:tcW w:w="7086" w:type="dxa"/>
            <w:gridSpan w:val="8"/>
            <w:tcBorders>
              <w:right w:val="single" w:sz="8" w:space="0" w:color="D9D9D9" w:themeColor="background1" w:themeShade="D9"/>
            </w:tcBorders>
          </w:tcPr>
          <w:p w14:paraId="3FEFF66A" w14:textId="77777777" w:rsidR="009F0E72" w:rsidRPr="00461754" w:rsidRDefault="009F0E72" w:rsidP="00413DFC">
            <w:pPr>
              <w:pStyle w:val="None"/>
              <w:numPr>
                <w:ilvl w:val="0"/>
                <w:numId w:val="0"/>
              </w:numPr>
              <w:spacing w:before="0" w:after="0"/>
              <w:rPr>
                <w:lang w:val="en-CA"/>
              </w:rPr>
            </w:pPr>
            <w:r w:rsidRPr="00461754">
              <w:rPr>
                <w:lang w:val="en-CA"/>
              </w:rPr>
              <w:t>The workshop was well organized, and the delivery was clear.</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3CD1CAB"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ED1B5FF"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E3FC470"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F5FDD7F"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BC11EB0"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9F0E72" w:rsidRPr="00461754" w14:paraId="4D7882EF" w14:textId="77777777" w:rsidTr="00413DFC">
        <w:tc>
          <w:tcPr>
            <w:tcW w:w="561" w:type="dxa"/>
            <w:shd w:val="clear" w:color="auto" w:fill="D9D9D9" w:themeFill="background1" w:themeFillShade="D9"/>
            <w:vAlign w:val="center"/>
          </w:tcPr>
          <w:p w14:paraId="2AA40719" w14:textId="77777777" w:rsidR="009F0E72" w:rsidRPr="00461754" w:rsidRDefault="009F0E72" w:rsidP="00413DFC">
            <w:pPr>
              <w:pStyle w:val="None"/>
              <w:numPr>
                <w:ilvl w:val="0"/>
                <w:numId w:val="0"/>
              </w:numPr>
              <w:spacing w:before="0" w:after="0"/>
              <w:jc w:val="center"/>
              <w:rPr>
                <w:b/>
                <w:bCs/>
                <w:lang w:val="en-CA"/>
              </w:rPr>
            </w:pPr>
            <w:r w:rsidRPr="00461754">
              <w:rPr>
                <w:b/>
                <w:bCs/>
                <w:lang w:val="en-CA"/>
              </w:rPr>
              <w:t>03</w:t>
            </w:r>
          </w:p>
        </w:tc>
        <w:tc>
          <w:tcPr>
            <w:tcW w:w="7086" w:type="dxa"/>
            <w:gridSpan w:val="8"/>
            <w:tcBorders>
              <w:right w:val="single" w:sz="8" w:space="0" w:color="D9D9D9" w:themeColor="background1" w:themeShade="D9"/>
            </w:tcBorders>
          </w:tcPr>
          <w:p w14:paraId="71B1014D" w14:textId="77777777" w:rsidR="009F0E72" w:rsidRPr="00461754" w:rsidRDefault="009F0E72" w:rsidP="00413DFC">
            <w:pPr>
              <w:pStyle w:val="None"/>
              <w:numPr>
                <w:ilvl w:val="0"/>
                <w:numId w:val="0"/>
              </w:numPr>
              <w:spacing w:before="0" w:after="0"/>
              <w:rPr>
                <w:lang w:val="en-CA"/>
              </w:rPr>
            </w:pPr>
            <w:r w:rsidRPr="00461754">
              <w:rPr>
                <w:lang w:val="en-CA"/>
              </w:rPr>
              <w:t>The information was current and relevant.</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E8BE228"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76FE3AF"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A7E9188"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4A1E9E5"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296C7B6"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9F0E72" w:rsidRPr="00461754" w14:paraId="6BE0B376" w14:textId="77777777" w:rsidTr="00413DFC">
        <w:tc>
          <w:tcPr>
            <w:tcW w:w="561" w:type="dxa"/>
            <w:shd w:val="clear" w:color="auto" w:fill="D9D9D9" w:themeFill="background1" w:themeFillShade="D9"/>
            <w:vAlign w:val="center"/>
          </w:tcPr>
          <w:p w14:paraId="2343E14B" w14:textId="77777777" w:rsidR="009F0E72" w:rsidRPr="00461754" w:rsidRDefault="009F0E72" w:rsidP="00413DFC">
            <w:pPr>
              <w:pStyle w:val="None"/>
              <w:numPr>
                <w:ilvl w:val="0"/>
                <w:numId w:val="0"/>
              </w:numPr>
              <w:spacing w:before="0" w:after="0"/>
              <w:jc w:val="center"/>
              <w:rPr>
                <w:b/>
                <w:bCs/>
                <w:lang w:val="en-CA"/>
              </w:rPr>
            </w:pPr>
            <w:r w:rsidRPr="00461754">
              <w:rPr>
                <w:b/>
                <w:bCs/>
                <w:lang w:val="en-CA"/>
              </w:rPr>
              <w:t>04</w:t>
            </w:r>
          </w:p>
        </w:tc>
        <w:tc>
          <w:tcPr>
            <w:tcW w:w="7086" w:type="dxa"/>
            <w:gridSpan w:val="8"/>
            <w:tcBorders>
              <w:right w:val="single" w:sz="8" w:space="0" w:color="D9D9D9" w:themeColor="background1" w:themeShade="D9"/>
            </w:tcBorders>
          </w:tcPr>
          <w:p w14:paraId="7E26C53F" w14:textId="77777777" w:rsidR="009F0E72" w:rsidRPr="00461754" w:rsidRDefault="009F0E72" w:rsidP="00413DFC">
            <w:pPr>
              <w:pStyle w:val="None"/>
              <w:numPr>
                <w:ilvl w:val="0"/>
                <w:numId w:val="0"/>
              </w:numPr>
              <w:spacing w:before="0" w:after="0"/>
              <w:rPr>
                <w:lang w:val="en-CA"/>
              </w:rPr>
            </w:pPr>
            <w:r w:rsidRPr="00461754">
              <w:rPr>
                <w:lang w:val="en-CA"/>
              </w:rPr>
              <w:t>The case studies and/or small group discussions were valuable.</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069FB46"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CD969CB"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BBC87E1"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AB5BBC0"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8F075B6"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9F0E72" w:rsidRPr="00461754" w14:paraId="478F0281" w14:textId="77777777" w:rsidTr="00413DFC">
        <w:tc>
          <w:tcPr>
            <w:tcW w:w="561" w:type="dxa"/>
            <w:shd w:val="clear" w:color="auto" w:fill="D9D9D9" w:themeFill="background1" w:themeFillShade="D9"/>
            <w:vAlign w:val="center"/>
          </w:tcPr>
          <w:p w14:paraId="2651A8BC" w14:textId="77777777" w:rsidR="009F0E72" w:rsidRPr="00461754" w:rsidRDefault="009F0E72" w:rsidP="00413DFC">
            <w:pPr>
              <w:pStyle w:val="None"/>
              <w:numPr>
                <w:ilvl w:val="0"/>
                <w:numId w:val="0"/>
              </w:numPr>
              <w:spacing w:before="0" w:after="0"/>
              <w:jc w:val="center"/>
              <w:rPr>
                <w:b/>
                <w:bCs/>
                <w:lang w:val="en-CA"/>
              </w:rPr>
            </w:pPr>
            <w:r w:rsidRPr="00461754">
              <w:rPr>
                <w:b/>
                <w:bCs/>
                <w:lang w:val="en-CA"/>
              </w:rPr>
              <w:t>05</w:t>
            </w:r>
          </w:p>
        </w:tc>
        <w:tc>
          <w:tcPr>
            <w:tcW w:w="7086" w:type="dxa"/>
            <w:gridSpan w:val="8"/>
            <w:tcBorders>
              <w:right w:val="single" w:sz="8" w:space="0" w:color="D9D9D9" w:themeColor="background1" w:themeShade="D9"/>
            </w:tcBorders>
          </w:tcPr>
          <w:p w14:paraId="25C2F94F" w14:textId="77777777" w:rsidR="009F0E72" w:rsidRPr="00461754" w:rsidRDefault="009F0E72" w:rsidP="00413DFC">
            <w:pPr>
              <w:pStyle w:val="None"/>
              <w:numPr>
                <w:ilvl w:val="0"/>
                <w:numId w:val="0"/>
              </w:numPr>
              <w:spacing w:before="0" w:after="0"/>
              <w:rPr>
                <w:lang w:val="en-CA"/>
              </w:rPr>
            </w:pPr>
            <w:r w:rsidRPr="00461754">
              <w:rPr>
                <w:lang w:val="en-CA"/>
              </w:rPr>
              <w:t>The training materials (manual, PowerPoint, etc.) were helpful.</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3E30A57"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8107FBF"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C01C1EB"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A790DD7"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114D728"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9F0E72" w:rsidRPr="00461754" w14:paraId="29963A7C" w14:textId="77777777" w:rsidTr="00413DFC">
        <w:tc>
          <w:tcPr>
            <w:tcW w:w="561" w:type="dxa"/>
            <w:shd w:val="clear" w:color="auto" w:fill="D9D9D9" w:themeFill="background1" w:themeFillShade="D9"/>
            <w:vAlign w:val="center"/>
          </w:tcPr>
          <w:p w14:paraId="545FFB22" w14:textId="77777777" w:rsidR="009F0E72" w:rsidRPr="00461754" w:rsidRDefault="009F0E72" w:rsidP="00413DFC">
            <w:pPr>
              <w:pStyle w:val="None"/>
              <w:numPr>
                <w:ilvl w:val="0"/>
                <w:numId w:val="0"/>
              </w:numPr>
              <w:spacing w:before="0" w:after="0"/>
              <w:jc w:val="center"/>
              <w:rPr>
                <w:b/>
                <w:bCs/>
                <w:lang w:val="en-CA"/>
              </w:rPr>
            </w:pPr>
            <w:r w:rsidRPr="00461754">
              <w:rPr>
                <w:b/>
                <w:bCs/>
                <w:lang w:val="en-CA"/>
              </w:rPr>
              <w:t>06</w:t>
            </w:r>
          </w:p>
        </w:tc>
        <w:tc>
          <w:tcPr>
            <w:tcW w:w="7086" w:type="dxa"/>
            <w:gridSpan w:val="8"/>
            <w:tcBorders>
              <w:right w:val="single" w:sz="8" w:space="0" w:color="D9D9D9" w:themeColor="background1" w:themeShade="D9"/>
            </w:tcBorders>
          </w:tcPr>
          <w:p w14:paraId="01323341" w14:textId="77777777" w:rsidR="009F0E72" w:rsidRPr="00461754" w:rsidRDefault="009F0E72" w:rsidP="00413DFC">
            <w:pPr>
              <w:pStyle w:val="None"/>
              <w:numPr>
                <w:ilvl w:val="0"/>
                <w:numId w:val="0"/>
              </w:numPr>
              <w:spacing w:before="0" w:after="0"/>
              <w:rPr>
                <w:lang w:val="en-CA"/>
              </w:rPr>
            </w:pPr>
            <w:r w:rsidRPr="00461754">
              <w:rPr>
                <w:lang w:val="en-CA"/>
              </w:rPr>
              <w:t>The workshop met my expectations.</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DE4E74D"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18A78FF"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850B5F6"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B618AB6"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8135AFB"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9F0E72" w:rsidRPr="00461754" w14:paraId="649FEE3E" w14:textId="77777777" w:rsidTr="00413DFC">
        <w:tc>
          <w:tcPr>
            <w:tcW w:w="561" w:type="dxa"/>
            <w:shd w:val="clear" w:color="auto" w:fill="D9D9D9" w:themeFill="background1" w:themeFillShade="D9"/>
            <w:vAlign w:val="center"/>
          </w:tcPr>
          <w:p w14:paraId="034E5EB9" w14:textId="77777777" w:rsidR="009F0E72" w:rsidRPr="00461754" w:rsidRDefault="009F0E72" w:rsidP="00413DFC">
            <w:pPr>
              <w:pStyle w:val="None"/>
              <w:numPr>
                <w:ilvl w:val="0"/>
                <w:numId w:val="0"/>
              </w:numPr>
              <w:spacing w:before="0" w:after="0"/>
              <w:jc w:val="center"/>
              <w:rPr>
                <w:b/>
                <w:bCs/>
                <w:lang w:val="en-CA"/>
              </w:rPr>
            </w:pPr>
            <w:r w:rsidRPr="00461754">
              <w:rPr>
                <w:b/>
                <w:bCs/>
                <w:lang w:val="en-CA"/>
              </w:rPr>
              <w:t>07</w:t>
            </w:r>
          </w:p>
        </w:tc>
        <w:tc>
          <w:tcPr>
            <w:tcW w:w="7086" w:type="dxa"/>
            <w:gridSpan w:val="8"/>
            <w:tcBorders>
              <w:right w:val="single" w:sz="8" w:space="0" w:color="D9D9D9" w:themeColor="background1" w:themeShade="D9"/>
            </w:tcBorders>
          </w:tcPr>
          <w:p w14:paraId="7094911B" w14:textId="77777777" w:rsidR="009F0E72" w:rsidRPr="00461754" w:rsidRDefault="009F0E72" w:rsidP="00413DFC">
            <w:pPr>
              <w:pStyle w:val="None"/>
              <w:numPr>
                <w:ilvl w:val="0"/>
                <w:numId w:val="0"/>
              </w:numPr>
              <w:spacing w:before="0" w:after="0"/>
              <w:rPr>
                <w:lang w:val="en-CA"/>
              </w:rPr>
            </w:pPr>
            <w:r w:rsidRPr="00461754">
              <w:rPr>
                <w:lang w:val="en-CA"/>
              </w:rPr>
              <w:t>Rate the workshop on a scale of 1-5.</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E8FB7F8"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A915293"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419B50E"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943CA42"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8B2F64E"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9F0E72" w:rsidRPr="00461754" w14:paraId="028B765A" w14:textId="77777777" w:rsidTr="00413DFC">
        <w:tc>
          <w:tcPr>
            <w:tcW w:w="561" w:type="dxa"/>
            <w:shd w:val="clear" w:color="auto" w:fill="D9D9D9" w:themeFill="background1" w:themeFillShade="D9"/>
            <w:vAlign w:val="center"/>
          </w:tcPr>
          <w:p w14:paraId="6683AD8B" w14:textId="77777777" w:rsidR="009F0E72" w:rsidRPr="00461754" w:rsidRDefault="009F0E72" w:rsidP="00413DFC">
            <w:pPr>
              <w:pStyle w:val="None"/>
              <w:numPr>
                <w:ilvl w:val="0"/>
                <w:numId w:val="0"/>
              </w:numPr>
              <w:spacing w:before="0" w:after="0"/>
              <w:jc w:val="center"/>
              <w:rPr>
                <w:b/>
                <w:bCs/>
                <w:lang w:val="en-CA"/>
              </w:rPr>
            </w:pPr>
            <w:r w:rsidRPr="00461754">
              <w:rPr>
                <w:b/>
                <w:bCs/>
                <w:lang w:val="en-CA"/>
              </w:rPr>
              <w:t>08</w:t>
            </w:r>
          </w:p>
        </w:tc>
        <w:tc>
          <w:tcPr>
            <w:tcW w:w="7086" w:type="dxa"/>
            <w:gridSpan w:val="8"/>
            <w:tcBorders>
              <w:right w:val="single" w:sz="8" w:space="0" w:color="D9D9D9" w:themeColor="background1" w:themeShade="D9"/>
            </w:tcBorders>
          </w:tcPr>
          <w:p w14:paraId="64A59259" w14:textId="77777777" w:rsidR="009F0E72" w:rsidRPr="00461754" w:rsidRDefault="009F0E72" w:rsidP="00413DFC">
            <w:pPr>
              <w:pStyle w:val="None"/>
              <w:numPr>
                <w:ilvl w:val="0"/>
                <w:numId w:val="0"/>
              </w:numPr>
              <w:spacing w:before="0" w:after="0"/>
              <w:rPr>
                <w:lang w:val="en-CA"/>
              </w:rPr>
            </w:pPr>
            <w:r w:rsidRPr="00461754">
              <w:rPr>
                <w:lang w:val="en-CA"/>
              </w:rPr>
              <w:t>The facilitator held my interest and attention.</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EEC4CE7"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A4F1B54"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7D81E17"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9071126"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F29D2DD"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9F0E72" w:rsidRPr="00461754" w14:paraId="0C1D1FDD" w14:textId="77777777" w:rsidTr="00413DFC">
        <w:tc>
          <w:tcPr>
            <w:tcW w:w="561" w:type="dxa"/>
            <w:shd w:val="clear" w:color="auto" w:fill="D9D9D9" w:themeFill="background1" w:themeFillShade="D9"/>
            <w:vAlign w:val="center"/>
          </w:tcPr>
          <w:p w14:paraId="3B481D28" w14:textId="77777777" w:rsidR="009F0E72" w:rsidRPr="00461754" w:rsidRDefault="009F0E72" w:rsidP="00413DFC">
            <w:pPr>
              <w:pStyle w:val="None"/>
              <w:numPr>
                <w:ilvl w:val="0"/>
                <w:numId w:val="0"/>
              </w:numPr>
              <w:spacing w:before="0" w:after="0"/>
              <w:jc w:val="center"/>
              <w:rPr>
                <w:b/>
                <w:bCs/>
                <w:lang w:val="en-CA"/>
              </w:rPr>
            </w:pPr>
            <w:r w:rsidRPr="00461754">
              <w:rPr>
                <w:b/>
                <w:bCs/>
                <w:lang w:val="en-CA"/>
              </w:rPr>
              <w:t>09</w:t>
            </w:r>
          </w:p>
        </w:tc>
        <w:tc>
          <w:tcPr>
            <w:tcW w:w="7086" w:type="dxa"/>
            <w:gridSpan w:val="8"/>
            <w:tcBorders>
              <w:right w:val="single" w:sz="8" w:space="0" w:color="D9D9D9" w:themeColor="background1" w:themeShade="D9"/>
            </w:tcBorders>
          </w:tcPr>
          <w:p w14:paraId="589365CB" w14:textId="77777777" w:rsidR="009F0E72" w:rsidRPr="00461754" w:rsidRDefault="009F0E72" w:rsidP="00413DFC">
            <w:pPr>
              <w:pStyle w:val="None"/>
              <w:numPr>
                <w:ilvl w:val="0"/>
                <w:numId w:val="0"/>
              </w:numPr>
              <w:spacing w:before="0" w:after="0"/>
              <w:rPr>
                <w:lang w:val="en-CA"/>
              </w:rPr>
            </w:pPr>
            <w:r w:rsidRPr="00461754">
              <w:rPr>
                <w:lang w:val="en-CA"/>
              </w:rPr>
              <w:t>The facilitator knew a lot about the topic.</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9B4FA8F"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EFD0350"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B74D2DA"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BC9D746"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9548FCB"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9F0E72" w:rsidRPr="00461754" w14:paraId="228FB17B" w14:textId="77777777" w:rsidTr="00413DFC">
        <w:tc>
          <w:tcPr>
            <w:tcW w:w="561" w:type="dxa"/>
            <w:shd w:val="clear" w:color="auto" w:fill="D9D9D9" w:themeFill="background1" w:themeFillShade="D9"/>
            <w:vAlign w:val="center"/>
          </w:tcPr>
          <w:p w14:paraId="545C0ED7" w14:textId="77777777" w:rsidR="009F0E72" w:rsidRPr="00461754" w:rsidRDefault="009F0E72" w:rsidP="00413DFC">
            <w:pPr>
              <w:pStyle w:val="None"/>
              <w:numPr>
                <w:ilvl w:val="0"/>
                <w:numId w:val="0"/>
              </w:numPr>
              <w:spacing w:before="0" w:after="0"/>
              <w:jc w:val="center"/>
              <w:rPr>
                <w:b/>
                <w:bCs/>
                <w:lang w:val="en-CA"/>
              </w:rPr>
            </w:pPr>
            <w:r w:rsidRPr="00461754">
              <w:rPr>
                <w:b/>
                <w:bCs/>
                <w:lang w:val="en-CA"/>
              </w:rPr>
              <w:t>10</w:t>
            </w:r>
          </w:p>
        </w:tc>
        <w:tc>
          <w:tcPr>
            <w:tcW w:w="7086" w:type="dxa"/>
            <w:gridSpan w:val="8"/>
            <w:tcBorders>
              <w:right w:val="single" w:sz="8" w:space="0" w:color="D9D9D9" w:themeColor="background1" w:themeShade="D9"/>
            </w:tcBorders>
          </w:tcPr>
          <w:p w14:paraId="6AB238BA" w14:textId="77777777" w:rsidR="009F0E72" w:rsidRPr="00461754" w:rsidRDefault="009F0E72" w:rsidP="00413DFC">
            <w:pPr>
              <w:pStyle w:val="None"/>
              <w:numPr>
                <w:ilvl w:val="0"/>
                <w:numId w:val="0"/>
              </w:numPr>
              <w:spacing w:before="0" w:after="0"/>
              <w:rPr>
                <w:lang w:val="en-CA"/>
              </w:rPr>
            </w:pPr>
            <w:r w:rsidRPr="00461754">
              <w:rPr>
                <w:lang w:val="en-CA"/>
              </w:rPr>
              <w:t>Rate the facilitator on a scale of 1-5.</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237239E"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85E3B64"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21940BF"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DD5BBEC"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B973316"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9F0E72" w:rsidRPr="00461754" w14:paraId="7D74E2EA" w14:textId="77777777" w:rsidTr="00413DFC">
        <w:tc>
          <w:tcPr>
            <w:tcW w:w="561" w:type="dxa"/>
            <w:shd w:val="clear" w:color="auto" w:fill="D9D9D9" w:themeFill="background1" w:themeFillShade="D9"/>
            <w:vAlign w:val="center"/>
          </w:tcPr>
          <w:p w14:paraId="7D98711B" w14:textId="77777777" w:rsidR="009F0E72" w:rsidRPr="00461754" w:rsidRDefault="009F0E72" w:rsidP="00413DFC">
            <w:pPr>
              <w:pStyle w:val="None"/>
              <w:numPr>
                <w:ilvl w:val="0"/>
                <w:numId w:val="0"/>
              </w:numPr>
              <w:spacing w:before="0" w:after="0"/>
              <w:jc w:val="center"/>
              <w:rPr>
                <w:b/>
                <w:bCs/>
                <w:lang w:val="en-CA"/>
              </w:rPr>
            </w:pPr>
            <w:r w:rsidRPr="00461754">
              <w:rPr>
                <w:b/>
                <w:bCs/>
                <w:lang w:val="en-CA"/>
              </w:rPr>
              <w:t>11</w:t>
            </w:r>
          </w:p>
        </w:tc>
        <w:tc>
          <w:tcPr>
            <w:tcW w:w="7086" w:type="dxa"/>
            <w:gridSpan w:val="8"/>
            <w:tcBorders>
              <w:right w:val="single" w:sz="8" w:space="0" w:color="D9D9D9" w:themeColor="background1" w:themeShade="D9"/>
            </w:tcBorders>
          </w:tcPr>
          <w:p w14:paraId="5C380634" w14:textId="77777777" w:rsidR="009F0E72" w:rsidRPr="00461754" w:rsidRDefault="009F0E72" w:rsidP="00413DFC">
            <w:pPr>
              <w:pStyle w:val="None"/>
              <w:numPr>
                <w:ilvl w:val="0"/>
                <w:numId w:val="0"/>
              </w:numPr>
              <w:spacing w:before="0" w:after="0"/>
              <w:rPr>
                <w:lang w:val="en-CA"/>
              </w:rPr>
            </w:pPr>
            <w:r w:rsidRPr="00461754">
              <w:rPr>
                <w:lang w:val="en-CA"/>
              </w:rPr>
              <w:t>Rate the registration process on a scale of 1-5.</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C52DA38"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18A94AC"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C766DE9"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6638545"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2FC8B33"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9F0E72" w:rsidRPr="00461754" w14:paraId="650F4E0F" w14:textId="77777777" w:rsidTr="00413DFC">
        <w:tc>
          <w:tcPr>
            <w:tcW w:w="561" w:type="dxa"/>
            <w:shd w:val="clear" w:color="auto" w:fill="D9D9D9" w:themeFill="background1" w:themeFillShade="D9"/>
            <w:vAlign w:val="center"/>
          </w:tcPr>
          <w:p w14:paraId="08321E7A" w14:textId="77777777" w:rsidR="009F0E72" w:rsidRPr="00461754" w:rsidRDefault="009F0E72" w:rsidP="00413DFC">
            <w:pPr>
              <w:pStyle w:val="None"/>
              <w:numPr>
                <w:ilvl w:val="0"/>
                <w:numId w:val="0"/>
              </w:numPr>
              <w:spacing w:before="0" w:after="0"/>
              <w:jc w:val="center"/>
              <w:rPr>
                <w:b/>
                <w:bCs/>
                <w:lang w:val="en-CA"/>
              </w:rPr>
            </w:pPr>
            <w:r w:rsidRPr="00461754">
              <w:rPr>
                <w:b/>
                <w:bCs/>
                <w:lang w:val="en-CA"/>
              </w:rPr>
              <w:t>12</w:t>
            </w:r>
          </w:p>
        </w:tc>
        <w:tc>
          <w:tcPr>
            <w:tcW w:w="7086" w:type="dxa"/>
            <w:gridSpan w:val="8"/>
            <w:tcBorders>
              <w:right w:val="single" w:sz="8" w:space="0" w:color="D9D9D9" w:themeColor="background1" w:themeShade="D9"/>
            </w:tcBorders>
          </w:tcPr>
          <w:p w14:paraId="05C7DE5A" w14:textId="77777777" w:rsidR="009F0E72" w:rsidRPr="00461754" w:rsidRDefault="009F0E72" w:rsidP="00413DFC">
            <w:pPr>
              <w:pStyle w:val="None"/>
              <w:numPr>
                <w:ilvl w:val="0"/>
                <w:numId w:val="0"/>
              </w:numPr>
              <w:spacing w:before="0" w:after="0"/>
              <w:rPr>
                <w:lang w:val="en-CA"/>
              </w:rPr>
            </w:pPr>
            <w:r w:rsidRPr="00461754">
              <w:rPr>
                <w:lang w:val="en-CA"/>
              </w:rPr>
              <w:t>My requests for accommodation were met (if applicable).</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FA9E6BB"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4056B14"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EE99B42"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2F60745"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381C92B" w14:textId="77777777" w:rsidR="009F0E72" w:rsidRPr="00461754" w:rsidRDefault="009F0E72"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9F0E72" w:rsidRPr="00461754" w14:paraId="450BBD3E" w14:textId="77777777" w:rsidTr="00413DFC">
        <w:tc>
          <w:tcPr>
            <w:tcW w:w="561" w:type="dxa"/>
            <w:tcBorders>
              <w:bottom w:val="single" w:sz="8" w:space="0" w:color="D9D9D9" w:themeColor="background1" w:themeShade="D9"/>
            </w:tcBorders>
            <w:shd w:val="clear" w:color="auto" w:fill="D9D9D9" w:themeFill="background1" w:themeFillShade="D9"/>
            <w:vAlign w:val="center"/>
          </w:tcPr>
          <w:p w14:paraId="173294AE" w14:textId="77777777" w:rsidR="009F0E72" w:rsidRPr="00461754" w:rsidRDefault="009F0E72" w:rsidP="00413DFC">
            <w:pPr>
              <w:pStyle w:val="None"/>
              <w:numPr>
                <w:ilvl w:val="0"/>
                <w:numId w:val="0"/>
              </w:numPr>
              <w:spacing w:before="0" w:after="0"/>
              <w:jc w:val="center"/>
              <w:rPr>
                <w:b/>
                <w:bCs/>
                <w:lang w:val="en-CA"/>
              </w:rPr>
            </w:pPr>
            <w:r w:rsidRPr="00461754">
              <w:rPr>
                <w:b/>
                <w:bCs/>
                <w:lang w:val="en-CA"/>
              </w:rPr>
              <w:t>13</w:t>
            </w:r>
          </w:p>
        </w:tc>
        <w:tc>
          <w:tcPr>
            <w:tcW w:w="7086" w:type="dxa"/>
            <w:gridSpan w:val="8"/>
            <w:tcBorders>
              <w:bottom w:val="single" w:sz="8" w:space="0" w:color="D9D9D9" w:themeColor="background1" w:themeShade="D9"/>
              <w:right w:val="single" w:sz="8" w:space="0" w:color="D9D9D9" w:themeColor="background1" w:themeShade="D9"/>
            </w:tcBorders>
          </w:tcPr>
          <w:p w14:paraId="0A7E9B06" w14:textId="77777777" w:rsidR="009F0E72" w:rsidRPr="00461754" w:rsidRDefault="009F0E72" w:rsidP="00413DFC">
            <w:pPr>
              <w:pStyle w:val="None"/>
              <w:numPr>
                <w:ilvl w:val="0"/>
                <w:numId w:val="0"/>
              </w:numPr>
              <w:spacing w:before="0" w:after="0"/>
              <w:rPr>
                <w:lang w:val="en-CA"/>
              </w:rPr>
            </w:pPr>
            <w:r w:rsidRPr="00461754">
              <w:rPr>
                <w:lang w:val="en-CA"/>
              </w:rPr>
              <w:t>I would recommend this training to a friend or colleague.</w:t>
            </w:r>
          </w:p>
        </w:tc>
        <w:tc>
          <w:tcPr>
            <w:tcW w:w="847" w:type="dxa"/>
            <w:gridSpan w:val="4"/>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60DF76B" w14:textId="77777777" w:rsidR="009F0E72" w:rsidRPr="00461754" w:rsidRDefault="00000000" w:rsidP="00413DFC">
            <w:pPr>
              <w:pStyle w:val="None"/>
              <w:numPr>
                <w:ilvl w:val="0"/>
                <w:numId w:val="0"/>
              </w:numPr>
              <w:spacing w:before="0" w:after="0"/>
              <w:rPr>
                <w:color w:val="D9D9D9" w:themeColor="background1" w:themeShade="D9"/>
                <w:sz w:val="14"/>
                <w:szCs w:val="14"/>
                <w:lang w:val="en-CA"/>
              </w:rPr>
            </w:pPr>
            <w:sdt>
              <w:sdtPr>
                <w:rPr>
                  <w:sz w:val="22"/>
                  <w:szCs w:val="22"/>
                </w:rPr>
                <w:id w:val="2021194623"/>
                <w14:checkbox>
                  <w14:checked w14:val="0"/>
                  <w14:checkedState w14:val="2612" w14:font="MS Gothic"/>
                  <w14:uncheckedState w14:val="2610" w14:font="MS Gothic"/>
                </w14:checkbox>
              </w:sdtPr>
              <w:sdtContent>
                <w:r w:rsidR="009F0E72" w:rsidRPr="00461754">
                  <w:rPr>
                    <w:rFonts w:ascii="MS Gothic" w:eastAsia="MS Gothic" w:hAnsi="MS Gothic"/>
                    <w:sz w:val="22"/>
                    <w:szCs w:val="22"/>
                    <w:lang w:val="en-CA"/>
                  </w:rPr>
                  <w:t>☐</w:t>
                </w:r>
              </w:sdtContent>
            </w:sdt>
            <w:r w:rsidR="009F0E72" w:rsidRPr="00461754">
              <w:rPr>
                <w:sz w:val="22"/>
                <w:szCs w:val="22"/>
                <w:lang w:val="en-CA"/>
              </w:rPr>
              <w:t xml:space="preserve"> Yes</w:t>
            </w:r>
          </w:p>
        </w:tc>
        <w:tc>
          <w:tcPr>
            <w:tcW w:w="851" w:type="dxa"/>
            <w:gridSpan w:val="3"/>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0D98D3A" w14:textId="77777777" w:rsidR="009F0E72" w:rsidRPr="00461754" w:rsidRDefault="00000000" w:rsidP="00413DFC">
            <w:pPr>
              <w:pStyle w:val="None"/>
              <w:numPr>
                <w:ilvl w:val="0"/>
                <w:numId w:val="0"/>
              </w:numPr>
              <w:spacing w:before="0" w:after="0"/>
              <w:rPr>
                <w:color w:val="D9D9D9" w:themeColor="background1" w:themeShade="D9"/>
                <w:sz w:val="14"/>
                <w:szCs w:val="14"/>
                <w:lang w:val="en-CA"/>
              </w:rPr>
            </w:pPr>
            <w:sdt>
              <w:sdtPr>
                <w:rPr>
                  <w:sz w:val="22"/>
                  <w:szCs w:val="22"/>
                </w:rPr>
                <w:id w:val="-1621449216"/>
                <w14:checkbox>
                  <w14:checked w14:val="0"/>
                  <w14:checkedState w14:val="2612" w14:font="MS Gothic"/>
                  <w14:uncheckedState w14:val="2610" w14:font="MS Gothic"/>
                </w14:checkbox>
              </w:sdtPr>
              <w:sdtContent>
                <w:r w:rsidR="009F0E72" w:rsidRPr="00461754">
                  <w:rPr>
                    <w:rFonts w:ascii="MS Gothic" w:eastAsia="MS Gothic" w:hAnsi="MS Gothic"/>
                    <w:sz w:val="22"/>
                    <w:szCs w:val="22"/>
                    <w:lang w:val="en-CA"/>
                  </w:rPr>
                  <w:t>☐</w:t>
                </w:r>
              </w:sdtContent>
            </w:sdt>
            <w:r w:rsidR="009F0E72" w:rsidRPr="00461754">
              <w:rPr>
                <w:sz w:val="22"/>
                <w:szCs w:val="22"/>
                <w:lang w:val="en-CA"/>
              </w:rPr>
              <w:t xml:space="preserve"> No</w:t>
            </w:r>
          </w:p>
        </w:tc>
      </w:tr>
      <w:tr w:rsidR="009F0E72" w:rsidRPr="00461754" w14:paraId="1D10938C" w14:textId="77777777" w:rsidTr="00413DFC">
        <w:tc>
          <w:tcPr>
            <w:tcW w:w="9345" w:type="dxa"/>
            <w:gridSpan w:val="16"/>
            <w:shd w:val="clear" w:color="auto" w:fill="D9D9D9" w:themeFill="background1" w:themeFillShade="D9"/>
          </w:tcPr>
          <w:p w14:paraId="6E67BED3" w14:textId="77777777" w:rsidR="009F0E72" w:rsidRPr="00461754" w:rsidRDefault="009F0E72" w:rsidP="00413DFC">
            <w:pPr>
              <w:pStyle w:val="None"/>
              <w:numPr>
                <w:ilvl w:val="0"/>
                <w:numId w:val="0"/>
              </w:numPr>
              <w:spacing w:before="0" w:after="0"/>
              <w:rPr>
                <w:lang w:val="en-CA"/>
              </w:rPr>
            </w:pPr>
            <w:r w:rsidRPr="00461754">
              <w:rPr>
                <w:lang w:val="en-CA"/>
              </w:rPr>
              <w:t>What were the strengths of this workshop?</w:t>
            </w:r>
          </w:p>
        </w:tc>
      </w:tr>
      <w:tr w:rsidR="009F0E72" w:rsidRPr="00461754" w14:paraId="36771F15" w14:textId="77777777" w:rsidTr="00413DFC">
        <w:trPr>
          <w:trHeight w:val="850"/>
        </w:trPr>
        <w:tc>
          <w:tcPr>
            <w:tcW w:w="9345" w:type="dxa"/>
            <w:gridSpan w:val="16"/>
          </w:tcPr>
          <w:p w14:paraId="1FF9351B" w14:textId="77777777" w:rsidR="009F0E72" w:rsidRPr="00461754" w:rsidRDefault="009F0E72" w:rsidP="00413DFC">
            <w:pPr>
              <w:pStyle w:val="None"/>
              <w:numPr>
                <w:ilvl w:val="0"/>
                <w:numId w:val="0"/>
              </w:numPr>
              <w:spacing w:before="0" w:after="0"/>
              <w:rPr>
                <w:lang w:val="en-CA"/>
              </w:rPr>
            </w:pPr>
          </w:p>
        </w:tc>
      </w:tr>
      <w:tr w:rsidR="009F0E72" w:rsidRPr="00461754" w14:paraId="22FCAC41" w14:textId="77777777" w:rsidTr="00413DFC">
        <w:tc>
          <w:tcPr>
            <w:tcW w:w="9345" w:type="dxa"/>
            <w:gridSpan w:val="16"/>
            <w:shd w:val="clear" w:color="auto" w:fill="D9D9D9" w:themeFill="background1" w:themeFillShade="D9"/>
          </w:tcPr>
          <w:p w14:paraId="12F02D0B" w14:textId="77777777" w:rsidR="009F0E72" w:rsidRPr="00461754" w:rsidRDefault="009F0E72" w:rsidP="00413DFC">
            <w:pPr>
              <w:pStyle w:val="None"/>
              <w:numPr>
                <w:ilvl w:val="0"/>
                <w:numId w:val="0"/>
              </w:numPr>
              <w:spacing w:before="0" w:after="0"/>
              <w:rPr>
                <w:lang w:val="en-CA"/>
              </w:rPr>
            </w:pPr>
            <w:r w:rsidRPr="00461754">
              <w:rPr>
                <w:lang w:val="en-CA"/>
              </w:rPr>
              <w:t>How could this workshop be improved?</w:t>
            </w:r>
          </w:p>
        </w:tc>
      </w:tr>
      <w:tr w:rsidR="009F0E72" w:rsidRPr="00461754" w14:paraId="2272ADF4" w14:textId="77777777" w:rsidTr="00413DFC">
        <w:trPr>
          <w:trHeight w:val="850"/>
        </w:trPr>
        <w:tc>
          <w:tcPr>
            <w:tcW w:w="9345" w:type="dxa"/>
            <w:gridSpan w:val="16"/>
          </w:tcPr>
          <w:p w14:paraId="5269085D" w14:textId="77777777" w:rsidR="009F0E72" w:rsidRPr="00461754" w:rsidRDefault="009F0E72" w:rsidP="00413DFC">
            <w:pPr>
              <w:pStyle w:val="None"/>
              <w:numPr>
                <w:ilvl w:val="0"/>
                <w:numId w:val="0"/>
              </w:numPr>
              <w:spacing w:before="0" w:after="0"/>
              <w:rPr>
                <w:lang w:val="en-CA"/>
              </w:rPr>
            </w:pPr>
          </w:p>
        </w:tc>
      </w:tr>
      <w:tr w:rsidR="009F0E72" w:rsidRPr="00461754" w14:paraId="19EADEDC" w14:textId="77777777" w:rsidTr="00413DFC">
        <w:tc>
          <w:tcPr>
            <w:tcW w:w="9345" w:type="dxa"/>
            <w:gridSpan w:val="16"/>
            <w:shd w:val="clear" w:color="auto" w:fill="D9D9D9" w:themeFill="background1" w:themeFillShade="D9"/>
          </w:tcPr>
          <w:p w14:paraId="24883F23" w14:textId="77777777" w:rsidR="009F0E72" w:rsidRPr="00461754" w:rsidRDefault="009F0E72" w:rsidP="00413DFC">
            <w:pPr>
              <w:pStyle w:val="None"/>
              <w:numPr>
                <w:ilvl w:val="0"/>
                <w:numId w:val="0"/>
              </w:numPr>
              <w:spacing w:before="0" w:after="0"/>
              <w:rPr>
                <w:lang w:val="en-CA"/>
              </w:rPr>
            </w:pPr>
            <w:r w:rsidRPr="00461754">
              <w:rPr>
                <w:lang w:val="en-CA"/>
              </w:rPr>
              <w:t>Additional comments:</w:t>
            </w:r>
          </w:p>
        </w:tc>
      </w:tr>
      <w:tr w:rsidR="009F0E72" w:rsidRPr="00461754" w14:paraId="24A5793E" w14:textId="77777777" w:rsidTr="00413DFC">
        <w:trPr>
          <w:trHeight w:val="850"/>
        </w:trPr>
        <w:tc>
          <w:tcPr>
            <w:tcW w:w="9345" w:type="dxa"/>
            <w:gridSpan w:val="16"/>
          </w:tcPr>
          <w:p w14:paraId="627459CA" w14:textId="77777777" w:rsidR="009F0E72" w:rsidRPr="00461754" w:rsidRDefault="009F0E72" w:rsidP="00413DFC">
            <w:pPr>
              <w:pStyle w:val="None"/>
              <w:numPr>
                <w:ilvl w:val="0"/>
                <w:numId w:val="0"/>
              </w:numPr>
              <w:spacing w:before="0" w:after="0"/>
              <w:rPr>
                <w:lang w:val="en-CA"/>
              </w:rPr>
            </w:pPr>
          </w:p>
        </w:tc>
      </w:tr>
      <w:tr w:rsidR="009F0E72" w:rsidRPr="00461754" w14:paraId="54E37E08" w14:textId="77777777" w:rsidTr="00413DFC">
        <w:trPr>
          <w:trHeight w:val="87"/>
        </w:trPr>
        <w:tc>
          <w:tcPr>
            <w:tcW w:w="6091" w:type="dxa"/>
            <w:gridSpan w:val="7"/>
            <w:shd w:val="clear" w:color="auto" w:fill="D9D9D9" w:themeFill="background1" w:themeFillShade="D9"/>
            <w:vAlign w:val="center"/>
          </w:tcPr>
          <w:p w14:paraId="7B2917B6" w14:textId="77777777" w:rsidR="009F0E72" w:rsidRPr="00461754" w:rsidRDefault="009F0E72" w:rsidP="00413DFC">
            <w:pPr>
              <w:pStyle w:val="None"/>
              <w:numPr>
                <w:ilvl w:val="0"/>
                <w:numId w:val="0"/>
              </w:numPr>
              <w:spacing w:before="0" w:after="0"/>
              <w:rPr>
                <w:lang w:val="en-CA"/>
              </w:rPr>
            </w:pPr>
            <w:r w:rsidRPr="00461754">
              <w:rPr>
                <w:lang w:val="en-CA"/>
              </w:rPr>
              <w:t>Can CTRI use your comments in promotional material?</w:t>
            </w:r>
          </w:p>
        </w:tc>
        <w:tc>
          <w:tcPr>
            <w:tcW w:w="1627" w:type="dxa"/>
            <w:gridSpan w:val="3"/>
            <w:vAlign w:val="center"/>
          </w:tcPr>
          <w:p w14:paraId="727F994D" w14:textId="77777777" w:rsidR="009F0E72" w:rsidRPr="00461754" w:rsidRDefault="00000000" w:rsidP="00413DFC">
            <w:pPr>
              <w:pStyle w:val="None"/>
              <w:numPr>
                <w:ilvl w:val="0"/>
                <w:numId w:val="0"/>
              </w:numPr>
              <w:tabs>
                <w:tab w:val="left" w:pos="1034"/>
              </w:tabs>
              <w:spacing w:before="0" w:after="0"/>
              <w:jc w:val="center"/>
              <w:rPr>
                <w:lang w:val="en-CA"/>
              </w:rPr>
            </w:pPr>
            <w:sdt>
              <w:sdtPr>
                <w:id w:val="-1104189690"/>
                <w14:checkbox>
                  <w14:checked w14:val="0"/>
                  <w14:checkedState w14:val="2612" w14:font="MS Gothic"/>
                  <w14:uncheckedState w14:val="2610" w14:font="MS Gothic"/>
                </w14:checkbox>
              </w:sdtPr>
              <w:sdtContent>
                <w:r w:rsidR="009F0E72" w:rsidRPr="00461754">
                  <w:rPr>
                    <w:rFonts w:ascii="MS Gothic" w:eastAsia="MS Gothic" w:hAnsi="MS Gothic"/>
                    <w:lang w:val="en-CA"/>
                  </w:rPr>
                  <w:t>☐</w:t>
                </w:r>
              </w:sdtContent>
            </w:sdt>
            <w:r w:rsidR="009F0E72" w:rsidRPr="00461754">
              <w:rPr>
                <w:lang w:val="en-CA"/>
              </w:rPr>
              <w:t xml:space="preserve"> Yes</w:t>
            </w:r>
          </w:p>
        </w:tc>
        <w:tc>
          <w:tcPr>
            <w:tcW w:w="1627" w:type="dxa"/>
            <w:gridSpan w:val="6"/>
            <w:vAlign w:val="center"/>
          </w:tcPr>
          <w:p w14:paraId="2429064D" w14:textId="77777777" w:rsidR="009F0E72" w:rsidRPr="00461754" w:rsidRDefault="00000000" w:rsidP="00413DFC">
            <w:pPr>
              <w:pStyle w:val="None"/>
              <w:numPr>
                <w:ilvl w:val="0"/>
                <w:numId w:val="0"/>
              </w:numPr>
              <w:tabs>
                <w:tab w:val="left" w:pos="1034"/>
              </w:tabs>
              <w:spacing w:before="0" w:after="0"/>
              <w:jc w:val="center"/>
              <w:rPr>
                <w:lang w:val="en-CA"/>
              </w:rPr>
            </w:pPr>
            <w:sdt>
              <w:sdtPr>
                <w:id w:val="-1241241015"/>
                <w14:checkbox>
                  <w14:checked w14:val="0"/>
                  <w14:checkedState w14:val="2612" w14:font="MS Gothic"/>
                  <w14:uncheckedState w14:val="2610" w14:font="MS Gothic"/>
                </w14:checkbox>
              </w:sdtPr>
              <w:sdtContent>
                <w:r w:rsidR="009F0E72" w:rsidRPr="00461754">
                  <w:rPr>
                    <w:rFonts w:ascii="MS Gothic" w:eastAsia="MS Gothic" w:hAnsi="MS Gothic"/>
                    <w:lang w:val="en-CA"/>
                  </w:rPr>
                  <w:t>☐</w:t>
                </w:r>
              </w:sdtContent>
            </w:sdt>
            <w:r w:rsidR="009F0E72" w:rsidRPr="00461754">
              <w:rPr>
                <w:lang w:val="en-CA"/>
              </w:rPr>
              <w:t xml:space="preserve"> No</w:t>
            </w:r>
          </w:p>
        </w:tc>
      </w:tr>
      <w:tr w:rsidR="009F0E72" w:rsidRPr="00461754" w14:paraId="49EAF018" w14:textId="77777777" w:rsidTr="00413DFC">
        <w:trPr>
          <w:trHeight w:val="87"/>
        </w:trPr>
        <w:tc>
          <w:tcPr>
            <w:tcW w:w="6091" w:type="dxa"/>
            <w:gridSpan w:val="7"/>
            <w:tcBorders>
              <w:bottom w:val="single" w:sz="8" w:space="0" w:color="808080" w:themeColor="background1" w:themeShade="80"/>
            </w:tcBorders>
            <w:shd w:val="clear" w:color="auto" w:fill="D9D9D9" w:themeFill="background1" w:themeFillShade="D9"/>
            <w:vAlign w:val="center"/>
          </w:tcPr>
          <w:p w14:paraId="3666CC61" w14:textId="77777777" w:rsidR="009F0E72" w:rsidRPr="00461754" w:rsidRDefault="009F0E72" w:rsidP="00413DFC">
            <w:pPr>
              <w:pStyle w:val="1-BODY"/>
              <w:spacing w:after="0"/>
              <w:rPr>
                <w:lang w:val="en-CA"/>
              </w:rPr>
            </w:pPr>
            <w:r w:rsidRPr="00461754">
              <w:rPr>
                <w:lang w:val="en-CA"/>
              </w:rPr>
              <w:t>Want to join our email newsletter?</w:t>
            </w:r>
          </w:p>
        </w:tc>
        <w:tc>
          <w:tcPr>
            <w:tcW w:w="1627" w:type="dxa"/>
            <w:gridSpan w:val="3"/>
            <w:tcBorders>
              <w:bottom w:val="single" w:sz="8" w:space="0" w:color="808080" w:themeColor="background1" w:themeShade="80"/>
            </w:tcBorders>
            <w:vAlign w:val="center"/>
          </w:tcPr>
          <w:p w14:paraId="20BB660E" w14:textId="77777777" w:rsidR="009F0E72" w:rsidRPr="00461754" w:rsidRDefault="00000000" w:rsidP="00413DFC">
            <w:pPr>
              <w:pStyle w:val="None"/>
              <w:numPr>
                <w:ilvl w:val="0"/>
                <w:numId w:val="0"/>
              </w:numPr>
              <w:tabs>
                <w:tab w:val="left" w:pos="1034"/>
              </w:tabs>
              <w:spacing w:before="0" w:after="0"/>
              <w:jc w:val="center"/>
              <w:rPr>
                <w:lang w:val="en-CA"/>
              </w:rPr>
            </w:pPr>
            <w:sdt>
              <w:sdtPr>
                <w:id w:val="2035461006"/>
                <w14:checkbox>
                  <w14:checked w14:val="0"/>
                  <w14:checkedState w14:val="2612" w14:font="MS Gothic"/>
                  <w14:uncheckedState w14:val="2610" w14:font="MS Gothic"/>
                </w14:checkbox>
              </w:sdtPr>
              <w:sdtContent>
                <w:r w:rsidR="009F0E72" w:rsidRPr="00461754">
                  <w:rPr>
                    <w:rFonts w:ascii="MS Gothic" w:eastAsia="MS Gothic" w:hAnsi="MS Gothic"/>
                    <w:lang w:val="en-CA"/>
                  </w:rPr>
                  <w:t>☐</w:t>
                </w:r>
              </w:sdtContent>
            </w:sdt>
            <w:r w:rsidR="009F0E72" w:rsidRPr="00461754">
              <w:rPr>
                <w:lang w:val="en-CA"/>
              </w:rPr>
              <w:t xml:space="preserve"> Yes</w:t>
            </w:r>
          </w:p>
        </w:tc>
        <w:tc>
          <w:tcPr>
            <w:tcW w:w="1627" w:type="dxa"/>
            <w:gridSpan w:val="6"/>
            <w:tcBorders>
              <w:bottom w:val="single" w:sz="8" w:space="0" w:color="808080" w:themeColor="background1" w:themeShade="80"/>
            </w:tcBorders>
            <w:vAlign w:val="center"/>
          </w:tcPr>
          <w:p w14:paraId="5046DF22" w14:textId="77777777" w:rsidR="009F0E72" w:rsidRPr="00461754" w:rsidRDefault="00000000" w:rsidP="00413DFC">
            <w:pPr>
              <w:pStyle w:val="None"/>
              <w:numPr>
                <w:ilvl w:val="0"/>
                <w:numId w:val="0"/>
              </w:numPr>
              <w:tabs>
                <w:tab w:val="left" w:pos="1034"/>
              </w:tabs>
              <w:spacing w:before="0" w:after="0"/>
              <w:jc w:val="center"/>
              <w:rPr>
                <w:lang w:val="en-CA"/>
              </w:rPr>
            </w:pPr>
            <w:sdt>
              <w:sdtPr>
                <w:id w:val="-774087081"/>
                <w14:checkbox>
                  <w14:checked w14:val="0"/>
                  <w14:checkedState w14:val="2612" w14:font="MS Gothic"/>
                  <w14:uncheckedState w14:val="2610" w14:font="MS Gothic"/>
                </w14:checkbox>
              </w:sdtPr>
              <w:sdtContent>
                <w:r w:rsidR="009F0E72" w:rsidRPr="00461754">
                  <w:rPr>
                    <w:rFonts w:ascii="MS Gothic" w:eastAsia="MS Gothic" w:hAnsi="MS Gothic"/>
                    <w:lang w:val="en-CA"/>
                  </w:rPr>
                  <w:t>☐</w:t>
                </w:r>
              </w:sdtContent>
            </w:sdt>
            <w:r w:rsidR="009F0E72" w:rsidRPr="00461754">
              <w:rPr>
                <w:lang w:val="en-CA"/>
              </w:rPr>
              <w:t xml:space="preserve"> No</w:t>
            </w:r>
          </w:p>
        </w:tc>
      </w:tr>
      <w:tr w:rsidR="009F0E72" w:rsidRPr="00461754" w14:paraId="702F1CC7" w14:textId="77777777" w:rsidTr="00413DFC">
        <w:trPr>
          <w:trHeight w:val="87"/>
        </w:trPr>
        <w:tc>
          <w:tcPr>
            <w:tcW w:w="9345" w:type="dxa"/>
            <w:gridSpan w:val="16"/>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808080" w:themeFill="background1" w:themeFillShade="80"/>
            <w:vAlign w:val="center"/>
          </w:tcPr>
          <w:p w14:paraId="5509B344" w14:textId="77777777" w:rsidR="009F0E72" w:rsidRPr="00461754" w:rsidRDefault="009F0E72" w:rsidP="00413DFC">
            <w:pPr>
              <w:pStyle w:val="None"/>
              <w:numPr>
                <w:ilvl w:val="0"/>
                <w:numId w:val="0"/>
              </w:numPr>
              <w:tabs>
                <w:tab w:val="left" w:pos="1034"/>
              </w:tabs>
              <w:spacing w:before="0" w:after="0"/>
              <w:rPr>
                <w:b/>
                <w:bCs/>
                <w:color w:val="FFFFFF" w:themeColor="background1"/>
                <w:lang w:val="en-CA"/>
              </w:rPr>
            </w:pPr>
            <w:r w:rsidRPr="00461754">
              <w:rPr>
                <w:b/>
                <w:bCs/>
                <w:color w:val="FFFFFF" w:themeColor="background1"/>
                <w:lang w:val="en-CA"/>
              </w:rPr>
              <w:t>If you answered “Yes” to one of the above, please provide the following Info:</w:t>
            </w:r>
          </w:p>
        </w:tc>
      </w:tr>
      <w:tr w:rsidR="009F0E72" w:rsidRPr="00461754" w14:paraId="351529BB" w14:textId="77777777" w:rsidTr="00413DFC">
        <w:trPr>
          <w:trHeight w:val="471"/>
        </w:trPr>
        <w:tc>
          <w:tcPr>
            <w:tcW w:w="988" w:type="dxa"/>
            <w:gridSpan w:val="2"/>
            <w:tcBorders>
              <w:top w:val="single" w:sz="8" w:space="0" w:color="808080" w:themeColor="background1" w:themeShade="80"/>
            </w:tcBorders>
            <w:shd w:val="clear" w:color="auto" w:fill="D9D9D9" w:themeFill="background1" w:themeFillShade="D9"/>
            <w:vAlign w:val="center"/>
          </w:tcPr>
          <w:p w14:paraId="5A6FFFC5" w14:textId="77777777" w:rsidR="009F0E72" w:rsidRPr="00461754" w:rsidRDefault="009F0E72" w:rsidP="00413DFC">
            <w:pPr>
              <w:pStyle w:val="None"/>
              <w:numPr>
                <w:ilvl w:val="0"/>
                <w:numId w:val="0"/>
              </w:numPr>
              <w:tabs>
                <w:tab w:val="left" w:pos="1034"/>
              </w:tabs>
              <w:spacing w:before="0" w:after="0"/>
              <w:rPr>
                <w:lang w:val="en-CA"/>
              </w:rPr>
            </w:pPr>
            <w:r w:rsidRPr="00461754">
              <w:rPr>
                <w:lang w:val="en-CA"/>
              </w:rPr>
              <w:t>Email:</w:t>
            </w:r>
          </w:p>
        </w:tc>
        <w:tc>
          <w:tcPr>
            <w:tcW w:w="8357" w:type="dxa"/>
            <w:gridSpan w:val="14"/>
            <w:tcBorders>
              <w:top w:val="single" w:sz="8" w:space="0" w:color="808080" w:themeColor="background1" w:themeShade="80"/>
            </w:tcBorders>
            <w:vAlign w:val="center"/>
          </w:tcPr>
          <w:p w14:paraId="15B3FD9D" w14:textId="77777777" w:rsidR="009F0E72" w:rsidRPr="00461754" w:rsidRDefault="009F0E72" w:rsidP="00413DFC">
            <w:pPr>
              <w:pStyle w:val="None"/>
              <w:numPr>
                <w:ilvl w:val="0"/>
                <w:numId w:val="0"/>
              </w:numPr>
              <w:tabs>
                <w:tab w:val="left" w:pos="1034"/>
              </w:tabs>
              <w:spacing w:before="0" w:after="0"/>
              <w:rPr>
                <w:lang w:val="en-CA"/>
              </w:rPr>
            </w:pPr>
          </w:p>
        </w:tc>
      </w:tr>
      <w:tr w:rsidR="009F0E72" w:rsidRPr="00461754" w14:paraId="5E0C45FD" w14:textId="77777777" w:rsidTr="00413DFC">
        <w:trPr>
          <w:trHeight w:val="471"/>
        </w:trPr>
        <w:tc>
          <w:tcPr>
            <w:tcW w:w="988" w:type="dxa"/>
            <w:gridSpan w:val="2"/>
            <w:shd w:val="clear" w:color="auto" w:fill="D9D9D9" w:themeFill="background1" w:themeFillShade="D9"/>
            <w:vAlign w:val="center"/>
          </w:tcPr>
          <w:p w14:paraId="07EEBF88" w14:textId="77777777" w:rsidR="009F0E72" w:rsidRPr="00461754" w:rsidRDefault="009F0E72" w:rsidP="00413DFC">
            <w:pPr>
              <w:pStyle w:val="None"/>
              <w:numPr>
                <w:ilvl w:val="0"/>
                <w:numId w:val="0"/>
              </w:numPr>
              <w:tabs>
                <w:tab w:val="left" w:pos="1034"/>
              </w:tabs>
              <w:spacing w:before="0" w:after="0"/>
              <w:rPr>
                <w:lang w:val="en-CA"/>
              </w:rPr>
            </w:pPr>
            <w:r w:rsidRPr="00461754">
              <w:rPr>
                <w:lang w:val="en-CA"/>
              </w:rPr>
              <w:t>Name:</w:t>
            </w:r>
          </w:p>
        </w:tc>
        <w:tc>
          <w:tcPr>
            <w:tcW w:w="8357" w:type="dxa"/>
            <w:gridSpan w:val="14"/>
            <w:vAlign w:val="center"/>
          </w:tcPr>
          <w:p w14:paraId="6D367AA7" w14:textId="77777777" w:rsidR="009F0E72" w:rsidRPr="00461754" w:rsidRDefault="009F0E72" w:rsidP="00413DFC">
            <w:pPr>
              <w:pStyle w:val="None"/>
              <w:numPr>
                <w:ilvl w:val="0"/>
                <w:numId w:val="0"/>
              </w:numPr>
              <w:tabs>
                <w:tab w:val="left" w:pos="1034"/>
              </w:tabs>
              <w:spacing w:before="0" w:after="0"/>
              <w:rPr>
                <w:lang w:val="en-CA"/>
              </w:rPr>
            </w:pPr>
          </w:p>
        </w:tc>
      </w:tr>
      <w:tr w:rsidR="009F0E72" w:rsidRPr="00461754" w14:paraId="4896FA66" w14:textId="77777777" w:rsidTr="00413DFC">
        <w:trPr>
          <w:trHeight w:val="471"/>
        </w:trPr>
        <w:tc>
          <w:tcPr>
            <w:tcW w:w="1749" w:type="dxa"/>
            <w:gridSpan w:val="3"/>
            <w:shd w:val="clear" w:color="auto" w:fill="D9D9D9" w:themeFill="background1" w:themeFillShade="D9"/>
            <w:vAlign w:val="center"/>
          </w:tcPr>
          <w:p w14:paraId="17E5D55A" w14:textId="77777777" w:rsidR="009F0E72" w:rsidRPr="00461754" w:rsidRDefault="009F0E72" w:rsidP="00413DFC">
            <w:pPr>
              <w:pStyle w:val="None"/>
              <w:numPr>
                <w:ilvl w:val="0"/>
                <w:numId w:val="0"/>
              </w:numPr>
              <w:tabs>
                <w:tab w:val="left" w:pos="1034"/>
              </w:tabs>
              <w:spacing w:before="0" w:after="0"/>
              <w:rPr>
                <w:lang w:val="en-CA"/>
              </w:rPr>
            </w:pPr>
            <w:r w:rsidRPr="00461754">
              <w:rPr>
                <w:lang w:val="en-CA"/>
              </w:rPr>
              <w:t>Organization:</w:t>
            </w:r>
          </w:p>
        </w:tc>
        <w:tc>
          <w:tcPr>
            <w:tcW w:w="3087" w:type="dxa"/>
            <w:gridSpan w:val="2"/>
            <w:vAlign w:val="center"/>
          </w:tcPr>
          <w:p w14:paraId="67369A63" w14:textId="77777777" w:rsidR="009F0E72" w:rsidRPr="00461754" w:rsidRDefault="009F0E72" w:rsidP="00413DFC">
            <w:pPr>
              <w:pStyle w:val="None"/>
              <w:numPr>
                <w:ilvl w:val="0"/>
                <w:numId w:val="0"/>
              </w:numPr>
              <w:tabs>
                <w:tab w:val="left" w:pos="1034"/>
              </w:tabs>
              <w:spacing w:before="0" w:after="0"/>
              <w:rPr>
                <w:lang w:val="en-CA"/>
              </w:rPr>
            </w:pPr>
          </w:p>
        </w:tc>
        <w:tc>
          <w:tcPr>
            <w:tcW w:w="1255" w:type="dxa"/>
            <w:gridSpan w:val="2"/>
            <w:shd w:val="clear" w:color="auto" w:fill="D9D9D9" w:themeFill="background1" w:themeFillShade="D9"/>
            <w:vAlign w:val="center"/>
          </w:tcPr>
          <w:p w14:paraId="34CDA6C0" w14:textId="77777777" w:rsidR="009F0E72" w:rsidRPr="00461754" w:rsidRDefault="009F0E72" w:rsidP="00413DFC">
            <w:pPr>
              <w:pStyle w:val="None"/>
              <w:numPr>
                <w:ilvl w:val="0"/>
                <w:numId w:val="0"/>
              </w:numPr>
              <w:tabs>
                <w:tab w:val="left" w:pos="1034"/>
              </w:tabs>
              <w:spacing w:before="0" w:after="0"/>
              <w:rPr>
                <w:lang w:val="en-CA"/>
              </w:rPr>
            </w:pPr>
            <w:r w:rsidRPr="00461754">
              <w:rPr>
                <w:lang w:val="en-CA"/>
              </w:rPr>
              <w:t>Position:</w:t>
            </w:r>
          </w:p>
        </w:tc>
        <w:tc>
          <w:tcPr>
            <w:tcW w:w="3254" w:type="dxa"/>
            <w:gridSpan w:val="9"/>
            <w:vAlign w:val="center"/>
          </w:tcPr>
          <w:p w14:paraId="5082E4F9" w14:textId="77777777" w:rsidR="009F0E72" w:rsidRPr="00461754" w:rsidRDefault="009F0E72" w:rsidP="00413DFC">
            <w:pPr>
              <w:pStyle w:val="None"/>
              <w:numPr>
                <w:ilvl w:val="0"/>
                <w:numId w:val="0"/>
              </w:numPr>
              <w:tabs>
                <w:tab w:val="left" w:pos="1034"/>
              </w:tabs>
              <w:spacing w:before="0" w:after="0"/>
              <w:rPr>
                <w:lang w:val="en-CA"/>
              </w:rPr>
            </w:pPr>
          </w:p>
        </w:tc>
      </w:tr>
    </w:tbl>
    <w:p w14:paraId="63110201" w14:textId="77777777" w:rsidR="009F0E72" w:rsidRDefault="009F0E72" w:rsidP="000C5DC1">
      <w:pPr>
        <w:spacing w:line="259" w:lineRule="auto"/>
        <w:jc w:val="both"/>
        <w:rPr>
          <w:rFonts w:ascii="Nunito Sans" w:hAnsi="Nunito Sans" w:cs="Open Sans"/>
          <w:lang w:eastAsia="ja-JP"/>
        </w:rPr>
      </w:pPr>
    </w:p>
    <w:p w14:paraId="1E86D03C" w14:textId="77777777" w:rsidR="009F0E72" w:rsidRPr="00BB41BC" w:rsidRDefault="009F0E72" w:rsidP="000C5DC1">
      <w:pPr>
        <w:spacing w:line="259" w:lineRule="auto"/>
        <w:jc w:val="both"/>
        <w:rPr>
          <w:rFonts w:ascii="Nunito Sans" w:hAnsi="Nunito Sans" w:cs="Open Sans"/>
          <w:lang w:eastAsia="ja-JP"/>
        </w:rPr>
        <w:sectPr w:rsidR="009F0E72" w:rsidRPr="00BB41BC" w:rsidSect="009F0E72">
          <w:footerReference w:type="even" r:id="rId14"/>
          <w:footerReference w:type="default" r:id="rId15"/>
          <w:footerReference w:type="first" r:id="rId16"/>
          <w:pgSz w:w="12240" w:h="15840" w:code="1"/>
          <w:pgMar w:top="1440" w:right="1440" w:bottom="1440" w:left="1440" w:header="709" w:footer="709" w:gutter="0"/>
          <w:pgNumType w:start="1"/>
          <w:cols w:space="720"/>
          <w:titlePg/>
          <w:docGrid w:linePitch="326"/>
        </w:sectPr>
      </w:pPr>
    </w:p>
    <w:p w14:paraId="4DB234A8" w14:textId="27A2D4E2" w:rsidR="007465F6" w:rsidRPr="00656A5F" w:rsidRDefault="000444B4" w:rsidP="00656A5F">
      <w:pPr>
        <w:spacing w:after="160" w:line="259" w:lineRule="auto"/>
        <w:rPr>
          <w:rFonts w:ascii="Nunito Sans" w:eastAsiaTheme="minorEastAsia" w:hAnsi="Nunito Sans" w:cs="Open Sans"/>
          <w:lang w:eastAsia="ja-JP"/>
        </w:rPr>
      </w:pPr>
      <w:bookmarkStart w:id="22" w:name="_Hlk83713552"/>
      <w:r w:rsidRPr="00BB41BC">
        <w:rPr>
          <w:noProof/>
        </w:rPr>
        <w:lastRenderedPageBreak/>
        <mc:AlternateContent>
          <mc:Choice Requires="wps">
            <w:drawing>
              <wp:anchor distT="45720" distB="45720" distL="114300" distR="114300" simplePos="0" relativeHeight="251660288" behindDoc="0" locked="0" layoutInCell="1" allowOverlap="1" wp14:anchorId="1E7495A3" wp14:editId="13ABC54E">
                <wp:simplePos x="0" y="0"/>
                <wp:positionH relativeFrom="margin">
                  <wp:align>center</wp:align>
                </wp:positionH>
                <wp:positionV relativeFrom="margin">
                  <wp:align>center</wp:align>
                </wp:positionV>
                <wp:extent cx="4638040" cy="571500"/>
                <wp:effectExtent l="0" t="0" r="0" b="0"/>
                <wp:wrapNone/>
                <wp:docPr id="19596927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040" cy="571500"/>
                        </a:xfrm>
                        <a:prstGeom prst="roundRect">
                          <a:avLst/>
                        </a:prstGeom>
                        <a:solidFill>
                          <a:schemeClr val="bg1">
                            <a:lumMod val="85000"/>
                          </a:schemeClr>
                        </a:solidFill>
                        <a:ln w="9525">
                          <a:noFill/>
                          <a:miter lim="800000"/>
                          <a:headEnd/>
                          <a:tailEnd/>
                        </a:ln>
                      </wps:spPr>
                      <wps:txbx>
                        <w:txbxContent>
                          <w:p w14:paraId="030E03FA" w14:textId="77777777" w:rsidR="009F0E72" w:rsidRDefault="009F0E72" w:rsidP="003F3DD9">
                            <w:pPr>
                              <w:jc w:val="center"/>
                              <w:rPr>
                                <w:rFonts w:ascii="Nunito Sans" w:hAnsi="Nunito Sans"/>
                                <w:b/>
                                <w:bCs/>
                                <w:spacing w:val="100"/>
                                <w:lang w:val="en-US"/>
                              </w:rPr>
                            </w:pPr>
                            <w:r>
                              <w:rPr>
                                <w:rFonts w:ascii="Nunito Sans" w:hAnsi="Nunito Sans"/>
                                <w:b/>
                                <w:bCs/>
                                <w:spacing w:val="100"/>
                                <w:lang w:val="en-US"/>
                              </w:rPr>
                              <w:t>DO NOT WRITE ON THIS PAGE</w:t>
                            </w:r>
                          </w:p>
                          <w:p w14:paraId="4BBB30F6" w14:textId="77777777" w:rsidR="009F0E72" w:rsidRPr="00481D57" w:rsidRDefault="009F0E72" w:rsidP="003F3DD9">
                            <w:pPr>
                              <w:jc w:val="center"/>
                              <w:rPr>
                                <w:rFonts w:ascii="Nunito Sans" w:hAnsi="Nunito Sans"/>
                                <w:b/>
                                <w:bCs/>
                                <w:spacing w:val="100"/>
                                <w:lang w:val="en-US"/>
                              </w:rPr>
                            </w:pPr>
                            <w:r>
                              <w:rPr>
                                <w:rFonts w:ascii="Nunito Sans" w:hAnsi="Nunito Sans"/>
                                <w:b/>
                                <w:bCs/>
                                <w:spacing w:val="100"/>
                                <w:lang w:val="en-US"/>
                              </w:rPr>
                              <w:t>EVALUATION ON OTHER 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E7495A3" id="_x0000_s1031" style="position:absolute;margin-left:0;margin-top:0;width:365.2pt;height:45pt;z-index:251660288;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" fillcolor="#d8d8d8 [2732]" stroked="f">
                <v:stroke joinstyle="miter"/>
                <v:textbox>
                  <w:txbxContent>
                    <w:p w14:paraId="030E03FA" w14:textId="77777777" w:rsidR="009F0E72" w:rsidRDefault="009F0E72" w:rsidP="003F3DD9">
                      <w:pPr>
                        <w:jc w:val="center"/>
                        <w:rPr>
                          <w:rFonts w:ascii="Nunito Sans" w:hAnsi="Nunito Sans"/>
                          <w:b/>
                          <w:bCs/>
                          <w:spacing w:val="100"/>
                          <w:lang w:val="en-US"/>
                        </w:rPr>
                      </w:pPr>
                      <w:r>
                        <w:rPr>
                          <w:rFonts w:ascii="Nunito Sans" w:hAnsi="Nunito Sans"/>
                          <w:b/>
                          <w:bCs/>
                          <w:spacing w:val="100"/>
                          <w:lang w:val="en-US"/>
                        </w:rPr>
                        <w:t>DO NOT WRITE ON THIS PAGE</w:t>
                      </w:r>
                    </w:p>
                    <w:p w14:paraId="4BBB30F6" w14:textId="77777777" w:rsidR="009F0E72" w:rsidRPr="00481D57" w:rsidRDefault="009F0E72" w:rsidP="003F3DD9">
                      <w:pPr>
                        <w:jc w:val="center"/>
                        <w:rPr>
                          <w:rFonts w:ascii="Nunito Sans" w:hAnsi="Nunito Sans"/>
                          <w:b/>
                          <w:bCs/>
                          <w:spacing w:val="100"/>
                          <w:lang w:val="en-US"/>
                        </w:rPr>
                      </w:pPr>
                      <w:r>
                        <w:rPr>
                          <w:rFonts w:ascii="Nunito Sans" w:hAnsi="Nunito Sans"/>
                          <w:b/>
                          <w:bCs/>
                          <w:spacing w:val="100"/>
                          <w:lang w:val="en-US"/>
                        </w:rPr>
                        <w:t>EVALUATION ON OTHER SIDE</w:t>
                      </w:r>
                    </w:p>
                  </w:txbxContent>
                </v:textbox>
                <w10:wrap anchorx="margin" anchory="margin"/>
              </v:roundrect>
            </w:pict>
          </mc:Fallback>
        </mc:AlternateContent>
      </w:r>
      <w:bookmarkEnd w:id="22"/>
    </w:p>
    <w:sectPr w:rsidR="007465F6" w:rsidRPr="00656A5F" w:rsidSect="008B74B9">
      <w:footerReference w:type="even" r:id="rId17"/>
      <w:footerReference w:type="default" r:id="rId18"/>
      <w:footerReference w:type="first" r:id="rId19"/>
      <w:pgSz w:w="12240" w:h="15840" w:code="1"/>
      <w:pgMar w:top="1440" w:right="1440" w:bottom="1440" w:left="1440"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5781B" w14:textId="77777777" w:rsidR="00820496" w:rsidRDefault="00820496" w:rsidP="00B2687D">
      <w:r>
        <w:separator/>
      </w:r>
    </w:p>
  </w:endnote>
  <w:endnote w:type="continuationSeparator" w:id="0">
    <w:p w14:paraId="70FC7E77" w14:textId="77777777" w:rsidR="00820496" w:rsidRDefault="00820496" w:rsidP="00B26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Sans">
    <w:panose1 w:val="000005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Nunito Sans Black">
    <w:panose1 w:val="00000A00000000000000"/>
    <w:charset w:val="4D"/>
    <w:family w:val="auto"/>
    <w:pitch w:val="variable"/>
    <w:sig w:usb0="A00002FF" w:usb1="5000204B" w:usb2="00000000" w:usb3="00000000" w:csb0="00000197" w:csb1="00000000"/>
  </w:font>
  <w:font w:name="Lucida Grande">
    <w:charset w:val="00"/>
    <w:family w:val="auto"/>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Noto Sans">
    <w:charset w:val="00"/>
    <w:family w:val="swiss"/>
    <w:pitch w:val="variable"/>
    <w:sig w:usb0="E00082FF" w:usb1="400078FF" w:usb2="00000021" w:usb3="00000000" w:csb0="0000019F" w:csb1="00000000"/>
  </w:font>
  <w:font w:name="Noto Sans SemiBold">
    <w:altName w:val="Calibri"/>
    <w:charset w:val="00"/>
    <w:family w:val="swiss"/>
    <w:pitch w:val="variable"/>
    <w:sig w:usb0="E00002FF" w:usb1="4000201F" w:usb2="08000029" w:usb3="00000000" w:csb0="0000019F" w:csb1="00000000"/>
  </w:font>
  <w:font w:name="MS Mincho">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mbria">
    <w:altName w:val="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96415" w14:textId="77777777" w:rsidR="00C871EB" w:rsidRPr="00971026" w:rsidRDefault="00C871EB" w:rsidP="00971026">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Crisis &amp; Trauma Resource Institute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240F0" w14:textId="77777777" w:rsidR="00C871EB" w:rsidRPr="000374BE" w:rsidRDefault="00C871EB" w:rsidP="000374BE">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Crisis &amp; Trauma Resource Institute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AE912" w14:textId="77777777" w:rsidR="00C871EB" w:rsidRPr="009012B4" w:rsidRDefault="00C871EB" w:rsidP="002C09B1">
    <w:pPr>
      <w:tabs>
        <w:tab w:val="center" w:pos="4680"/>
        <w:tab w:val="right" w:pos="9360"/>
      </w:tabs>
      <w:ind w:right="360"/>
      <w:rPr>
        <w:rFonts w:ascii="Nunito Sans" w:eastAsia="Times New Roman" w:hAnsi="Nunito Sans" w:cs="Lucida Sans Unicode"/>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E24BC" w14:textId="77777777" w:rsidR="009F0E72" w:rsidRPr="00193FD5" w:rsidRDefault="009F0E72" w:rsidP="008C470A">
    <w:pPr>
      <w:pStyle w:val="Footer"/>
      <w:framePr w:wrap="around" w:vAnchor="text" w:hAnchor="margin" w:xAlign="outside" w:y="1"/>
      <w:rPr>
        <w:rStyle w:val="PageNumber"/>
        <w:rFonts w:ascii="Nunito Sans" w:hAnsi="Nunito Sans" w:cs="Lucida Sans Unicode"/>
        <w:sz w:val="20"/>
        <w:szCs w:val="20"/>
      </w:rPr>
    </w:pPr>
    <w:r w:rsidRPr="00193FD5">
      <w:rPr>
        <w:rStyle w:val="PageNumber"/>
        <w:rFonts w:ascii="Nunito Sans" w:hAnsi="Nunito Sans" w:cs="Lucida Sans Unicode"/>
        <w:sz w:val="20"/>
        <w:szCs w:val="20"/>
      </w:rPr>
      <w:fldChar w:fldCharType="begin"/>
    </w:r>
    <w:r w:rsidRPr="00193FD5">
      <w:rPr>
        <w:rStyle w:val="PageNumber"/>
        <w:rFonts w:ascii="Nunito Sans" w:hAnsi="Nunito Sans" w:cs="Lucida Sans Unicode"/>
        <w:sz w:val="20"/>
        <w:szCs w:val="20"/>
      </w:rPr>
      <w:instrText xml:space="preserve">PAGE  </w:instrText>
    </w:r>
    <w:r w:rsidRPr="00193FD5">
      <w:rPr>
        <w:rStyle w:val="PageNumber"/>
        <w:rFonts w:ascii="Nunito Sans" w:hAnsi="Nunito Sans" w:cs="Lucida Sans Unicode"/>
        <w:sz w:val="20"/>
        <w:szCs w:val="20"/>
      </w:rPr>
      <w:fldChar w:fldCharType="separate"/>
    </w:r>
    <w:r w:rsidRPr="00193FD5">
      <w:rPr>
        <w:rStyle w:val="PageNumber"/>
        <w:rFonts w:ascii="Nunito Sans" w:hAnsi="Nunito Sans" w:cs="Lucida Sans Unicode"/>
        <w:sz w:val="20"/>
        <w:szCs w:val="20"/>
      </w:rPr>
      <w:t>2</w:t>
    </w:r>
    <w:r w:rsidRPr="00193FD5">
      <w:rPr>
        <w:rStyle w:val="PageNumber"/>
        <w:rFonts w:ascii="Nunito Sans" w:hAnsi="Nunito Sans" w:cs="Lucida Sans Unicode"/>
        <w:sz w:val="20"/>
        <w:szCs w:val="20"/>
      </w:rPr>
      <w:fldChar w:fldCharType="end"/>
    </w:r>
  </w:p>
  <w:p w14:paraId="10741724" w14:textId="6866F03F" w:rsidR="009F0E72" w:rsidRPr="00971026" w:rsidRDefault="00656A5F" w:rsidP="00656A5F">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Crisis &amp; Trauma Resource Institute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55DBA" w14:textId="77777777" w:rsidR="009F0E72" w:rsidRPr="00FD4586" w:rsidRDefault="009F0E72" w:rsidP="000F5DE9">
    <w:pPr>
      <w:pStyle w:val="Footer"/>
      <w:framePr w:wrap="around" w:vAnchor="text" w:hAnchor="margin" w:xAlign="outside" w:y="1"/>
      <w:rPr>
        <w:rStyle w:val="PageNumber"/>
        <w:rFonts w:ascii="Nunito Sans" w:hAnsi="Nunito Sans" w:cs="Lucida Sans Unicode"/>
        <w:sz w:val="20"/>
        <w:szCs w:val="20"/>
      </w:rPr>
    </w:pPr>
    <w:r w:rsidRPr="00FD4586">
      <w:rPr>
        <w:rStyle w:val="PageNumber"/>
        <w:rFonts w:ascii="Nunito Sans" w:hAnsi="Nunito Sans" w:cs="Lucida Sans Unicode"/>
        <w:sz w:val="20"/>
        <w:szCs w:val="20"/>
      </w:rPr>
      <w:fldChar w:fldCharType="begin"/>
    </w:r>
    <w:r w:rsidRPr="00FD4586">
      <w:rPr>
        <w:rStyle w:val="PageNumber"/>
        <w:rFonts w:ascii="Nunito Sans" w:hAnsi="Nunito Sans" w:cs="Lucida Sans Unicode"/>
        <w:sz w:val="20"/>
        <w:szCs w:val="20"/>
      </w:rPr>
      <w:instrText xml:space="preserve">PAGE  </w:instrText>
    </w:r>
    <w:r w:rsidRPr="00FD4586">
      <w:rPr>
        <w:rStyle w:val="PageNumber"/>
        <w:rFonts w:ascii="Nunito Sans" w:hAnsi="Nunito Sans" w:cs="Lucida Sans Unicode"/>
        <w:sz w:val="20"/>
        <w:szCs w:val="20"/>
      </w:rPr>
      <w:fldChar w:fldCharType="separate"/>
    </w:r>
    <w:r w:rsidRPr="00FD4586">
      <w:rPr>
        <w:rStyle w:val="PageNumber"/>
        <w:rFonts w:ascii="Nunito Sans" w:hAnsi="Nunito Sans" w:cs="Lucida Sans Unicode"/>
        <w:sz w:val="20"/>
        <w:szCs w:val="20"/>
      </w:rPr>
      <w:t>3</w:t>
    </w:r>
    <w:r w:rsidRPr="00FD4586">
      <w:rPr>
        <w:rStyle w:val="PageNumber"/>
        <w:rFonts w:ascii="Nunito Sans" w:hAnsi="Nunito Sans" w:cs="Lucida Sans Unicode"/>
        <w:sz w:val="20"/>
        <w:szCs w:val="20"/>
      </w:rPr>
      <w:fldChar w:fldCharType="end"/>
    </w:r>
  </w:p>
  <w:p w14:paraId="07C98E2D" w14:textId="21681417" w:rsidR="009F0E72" w:rsidRPr="000374BE" w:rsidRDefault="00656A5F" w:rsidP="00656A5F">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Crisis &amp; Trauma Resource Institute</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96727" w14:textId="77777777" w:rsidR="009F0E72" w:rsidRPr="00193FD5" w:rsidRDefault="009F0E72" w:rsidP="000C37E5">
    <w:pPr>
      <w:pStyle w:val="Footer"/>
      <w:framePr w:wrap="around" w:vAnchor="text" w:hAnchor="margin" w:xAlign="outside" w:y="1"/>
      <w:rPr>
        <w:rStyle w:val="PageNumber"/>
        <w:rFonts w:ascii="Nunito Sans" w:hAnsi="Nunito Sans" w:cs="Lucida Sans Unicode"/>
        <w:sz w:val="20"/>
        <w:szCs w:val="20"/>
      </w:rPr>
    </w:pPr>
    <w:r w:rsidRPr="00193FD5">
      <w:rPr>
        <w:rStyle w:val="PageNumber"/>
        <w:rFonts w:ascii="Nunito Sans" w:hAnsi="Nunito Sans" w:cs="Lucida Sans Unicode"/>
        <w:sz w:val="20"/>
        <w:szCs w:val="20"/>
      </w:rPr>
      <w:fldChar w:fldCharType="begin"/>
    </w:r>
    <w:r w:rsidRPr="00193FD5">
      <w:rPr>
        <w:rStyle w:val="PageNumber"/>
        <w:rFonts w:ascii="Nunito Sans" w:hAnsi="Nunito Sans" w:cs="Lucida Sans Unicode"/>
        <w:sz w:val="20"/>
        <w:szCs w:val="20"/>
      </w:rPr>
      <w:instrText xml:space="preserve">PAGE  </w:instrText>
    </w:r>
    <w:r w:rsidRPr="00193FD5">
      <w:rPr>
        <w:rStyle w:val="PageNumber"/>
        <w:rFonts w:ascii="Nunito Sans" w:hAnsi="Nunito Sans" w:cs="Lucida Sans Unicode"/>
        <w:sz w:val="20"/>
        <w:szCs w:val="20"/>
      </w:rPr>
      <w:fldChar w:fldCharType="separate"/>
    </w:r>
    <w:r w:rsidRPr="00193FD5">
      <w:rPr>
        <w:rStyle w:val="PageNumber"/>
        <w:rFonts w:ascii="Nunito Sans" w:hAnsi="Nunito Sans" w:cs="Lucida Sans Unicode"/>
        <w:sz w:val="20"/>
        <w:szCs w:val="20"/>
      </w:rPr>
      <w:t>2</w:t>
    </w:r>
    <w:r w:rsidRPr="00193FD5">
      <w:rPr>
        <w:rStyle w:val="PageNumber"/>
        <w:rFonts w:ascii="Nunito Sans" w:hAnsi="Nunito Sans" w:cs="Lucida Sans Unicode"/>
        <w:sz w:val="20"/>
        <w:szCs w:val="20"/>
      </w:rPr>
      <w:fldChar w:fldCharType="end"/>
    </w:r>
  </w:p>
  <w:p w14:paraId="5956FF7C" w14:textId="0D99D412" w:rsidR="009F0E72" w:rsidRPr="000C37E5" w:rsidRDefault="00656A5F" w:rsidP="00656A5F">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Crisis &amp; Trauma Resource Institute</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E524B" w14:textId="42203238" w:rsidR="005F0E67" w:rsidRPr="00963F9B" w:rsidRDefault="005F0E67" w:rsidP="00656A5F">
    <w:pPr>
      <w:tabs>
        <w:tab w:val="center" w:pos="4680"/>
        <w:tab w:val="right" w:pos="9360"/>
      </w:tabs>
      <w:ind w:right="360"/>
      <w:rPr>
        <w:rFonts w:ascii="Nunito Sans" w:eastAsia="Times New Roman" w:hAnsi="Nunito Sans" w:cs="Lucida Sans Unicode"/>
        <w:sz w:val="20"/>
        <w:szCs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C1E89" w14:textId="5A4CA15B" w:rsidR="00102BAE" w:rsidRPr="007E4611" w:rsidRDefault="00102BAE" w:rsidP="00FD4586">
    <w:pPr>
      <w:pStyle w:val="Footer"/>
      <w:rPr>
        <w:rFonts w:ascii="Nunito Sans" w:hAnsi="Nunito Sans"/>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FFAD4" w14:textId="057AA26D" w:rsidR="00284A21" w:rsidRPr="00F13564" w:rsidRDefault="00284A21" w:rsidP="006B4648">
    <w:pPr>
      <w:tabs>
        <w:tab w:val="center" w:pos="4680"/>
        <w:tab w:val="right" w:pos="9360"/>
      </w:tabs>
      <w:ind w:right="360"/>
      <w:rPr>
        <w:rFonts w:ascii="Nunito Sans" w:eastAsia="Times New Roman" w:hAnsi="Nunito Sans" w:cs="Lucida Sans Unicode"/>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ADAF7" w14:textId="77777777" w:rsidR="00820496" w:rsidRDefault="00820496" w:rsidP="00B2687D">
      <w:r>
        <w:separator/>
      </w:r>
    </w:p>
  </w:footnote>
  <w:footnote w:type="continuationSeparator" w:id="0">
    <w:p w14:paraId="3BDE4E01" w14:textId="77777777" w:rsidR="00820496" w:rsidRDefault="00820496" w:rsidP="00B268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51DE459C"/>
    <w:lvl w:ilvl="0">
      <w:start w:val="1"/>
      <w:numFmt w:val="decimal"/>
      <w:pStyle w:val="ListNumber"/>
      <w:lvlText w:val="%1."/>
      <w:lvlJc w:val="left"/>
      <w:pPr>
        <w:tabs>
          <w:tab w:val="num" w:pos="360"/>
        </w:tabs>
        <w:ind w:left="360" w:hanging="360"/>
      </w:pPr>
    </w:lvl>
  </w:abstractNum>
  <w:abstractNum w:abstractNumId="1" w15:restartNumberingAfterBreak="0">
    <w:nsid w:val="2CC664FF"/>
    <w:multiLevelType w:val="multilevel"/>
    <w:tmpl w:val="988E0172"/>
    <w:lvl w:ilvl="0">
      <w:start w:val="1"/>
      <w:numFmt w:val="decimalZero"/>
      <w:pStyle w:val="1-NUMBEREDLIST"/>
      <w:lvlText w:val="%1 | "/>
      <w:lvlJc w:val="left"/>
      <w:pPr>
        <w:ind w:left="567" w:hanging="567"/>
      </w:pPr>
      <w:rPr>
        <w:rFonts w:ascii="Nunito Sans" w:hAnsi="Nunito Sans" w:hint="default"/>
        <w:b w:val="0"/>
        <w:bCs w:val="0"/>
        <w:i w:val="0"/>
        <w:sz w:val="24"/>
      </w:rPr>
    </w:lvl>
    <w:lvl w:ilvl="1">
      <w:start w:val="1"/>
      <w:numFmt w:val="upperLetter"/>
      <w:lvlRestart w:val="0"/>
      <w:lvlText w:val="%2."/>
      <w:lvlJc w:val="left"/>
      <w:pPr>
        <w:ind w:left="1418" w:hanging="567"/>
      </w:pPr>
      <w:rPr>
        <w:rFonts w:ascii="Nunito Sans" w:hAnsi="Nunito Sans" w:hint="default"/>
        <w:b w:val="0"/>
        <w:i w:val="0"/>
        <w:sz w:val="24"/>
      </w:rPr>
    </w:lvl>
    <w:lvl w:ilvl="2">
      <w:start w:val="1"/>
      <w:numFmt w:val="bullet"/>
      <w:lvlText w:val=""/>
      <w:lvlJc w:val="left"/>
      <w:pPr>
        <w:ind w:left="2269" w:hanging="567"/>
      </w:pPr>
      <w:rPr>
        <w:rFonts w:ascii="Symbol" w:hAnsi="Symbol" w:hint="default"/>
        <w:b w:val="0"/>
        <w:i w:val="0"/>
        <w:color w:val="auto"/>
        <w:sz w:val="24"/>
      </w:rPr>
    </w:lvl>
    <w:lvl w:ilvl="3">
      <w:start w:val="1"/>
      <w:numFmt w:val="decimal"/>
      <w:lvlText w:val="%4."/>
      <w:lvlJc w:val="left"/>
      <w:pPr>
        <w:ind w:left="3120" w:hanging="567"/>
      </w:pPr>
      <w:rPr>
        <w:rFonts w:hint="default"/>
      </w:rPr>
    </w:lvl>
    <w:lvl w:ilvl="4">
      <w:start w:val="1"/>
      <w:numFmt w:val="lowerLetter"/>
      <w:lvlText w:val="%5."/>
      <w:lvlJc w:val="left"/>
      <w:pPr>
        <w:ind w:left="3971" w:hanging="567"/>
      </w:pPr>
      <w:rPr>
        <w:rFonts w:hint="default"/>
      </w:rPr>
    </w:lvl>
    <w:lvl w:ilvl="5">
      <w:start w:val="1"/>
      <w:numFmt w:val="lowerRoman"/>
      <w:lvlText w:val="%6."/>
      <w:lvlJc w:val="right"/>
      <w:pPr>
        <w:ind w:left="4822" w:hanging="567"/>
      </w:pPr>
      <w:rPr>
        <w:rFonts w:hint="default"/>
      </w:rPr>
    </w:lvl>
    <w:lvl w:ilvl="6">
      <w:start w:val="1"/>
      <w:numFmt w:val="decimal"/>
      <w:lvlText w:val="%7."/>
      <w:lvlJc w:val="left"/>
      <w:pPr>
        <w:ind w:left="5673" w:hanging="567"/>
      </w:pPr>
      <w:rPr>
        <w:rFonts w:hint="default"/>
      </w:rPr>
    </w:lvl>
    <w:lvl w:ilvl="7">
      <w:start w:val="1"/>
      <w:numFmt w:val="lowerLetter"/>
      <w:lvlText w:val="%8."/>
      <w:lvlJc w:val="left"/>
      <w:pPr>
        <w:ind w:left="6524" w:hanging="567"/>
      </w:pPr>
      <w:rPr>
        <w:rFonts w:hint="default"/>
      </w:rPr>
    </w:lvl>
    <w:lvl w:ilvl="8">
      <w:start w:val="1"/>
      <w:numFmt w:val="lowerRoman"/>
      <w:lvlText w:val="%9."/>
      <w:lvlJc w:val="right"/>
      <w:pPr>
        <w:ind w:left="7375" w:hanging="567"/>
      </w:pPr>
      <w:rPr>
        <w:rFonts w:hint="default"/>
      </w:rPr>
    </w:lvl>
  </w:abstractNum>
  <w:abstractNum w:abstractNumId="2" w15:restartNumberingAfterBreak="0">
    <w:nsid w:val="2FC974CD"/>
    <w:multiLevelType w:val="hybridMultilevel"/>
    <w:tmpl w:val="AF5A954E"/>
    <w:lvl w:ilvl="0" w:tplc="B12ECB74">
      <w:start w:val="1"/>
      <w:numFmt w:val="bullet"/>
      <w:pStyle w:val="1-BULLETS"/>
      <w:lvlText w:val=""/>
      <w:lvlJc w:val="left"/>
      <w:pPr>
        <w:ind w:left="717" w:hanging="360"/>
      </w:pPr>
      <w:rPr>
        <w:rFonts w:ascii="Symbol" w:hAnsi="Symbol" w:hint="default"/>
        <w:sz w:val="24"/>
        <w:szCs w:val="24"/>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cs="Arial"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cs="Arial"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261777"/>
    <w:multiLevelType w:val="hybridMultilevel"/>
    <w:tmpl w:val="CB74A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7341B8"/>
    <w:multiLevelType w:val="hybridMultilevel"/>
    <w:tmpl w:val="02CC96A4"/>
    <w:lvl w:ilvl="0" w:tplc="BD247D28">
      <w:start w:val="14"/>
      <w:numFmt w:val="decimal"/>
      <w:lvlText w:val="%1."/>
      <w:lvlJc w:val="left"/>
      <w:pPr>
        <w:ind w:left="488" w:hanging="372"/>
      </w:pPr>
      <w:rPr>
        <w:rFonts w:ascii="Nunito Sans" w:eastAsia="Nunito Sans" w:hAnsi="Nunito Sans" w:cs="Nunito Sans" w:hint="default"/>
        <w:color w:val="231F20"/>
        <w:w w:val="100"/>
        <w:sz w:val="20"/>
        <w:szCs w:val="20"/>
        <w:lang w:val="en-US" w:eastAsia="en-US" w:bidi="ar-SA"/>
      </w:rPr>
    </w:lvl>
    <w:lvl w:ilvl="1" w:tplc="DCBEE9B4">
      <w:numFmt w:val="bullet"/>
      <w:lvlText w:val="•"/>
      <w:lvlJc w:val="left"/>
      <w:pPr>
        <w:ind w:left="1362" w:hanging="372"/>
      </w:pPr>
      <w:rPr>
        <w:rFonts w:hint="default"/>
        <w:lang w:val="en-US" w:eastAsia="en-US" w:bidi="ar-SA"/>
      </w:rPr>
    </w:lvl>
    <w:lvl w:ilvl="2" w:tplc="5AFE172A">
      <w:numFmt w:val="bullet"/>
      <w:lvlText w:val="•"/>
      <w:lvlJc w:val="left"/>
      <w:pPr>
        <w:ind w:left="2245" w:hanging="372"/>
      </w:pPr>
      <w:rPr>
        <w:rFonts w:hint="default"/>
        <w:lang w:val="en-US" w:eastAsia="en-US" w:bidi="ar-SA"/>
      </w:rPr>
    </w:lvl>
    <w:lvl w:ilvl="3" w:tplc="EA8EFDF2">
      <w:numFmt w:val="bullet"/>
      <w:lvlText w:val="•"/>
      <w:lvlJc w:val="left"/>
      <w:pPr>
        <w:ind w:left="3127" w:hanging="372"/>
      </w:pPr>
      <w:rPr>
        <w:rFonts w:hint="default"/>
        <w:lang w:val="en-US" w:eastAsia="en-US" w:bidi="ar-SA"/>
      </w:rPr>
    </w:lvl>
    <w:lvl w:ilvl="4" w:tplc="EA58B570">
      <w:numFmt w:val="bullet"/>
      <w:lvlText w:val="•"/>
      <w:lvlJc w:val="left"/>
      <w:pPr>
        <w:ind w:left="4010" w:hanging="372"/>
      </w:pPr>
      <w:rPr>
        <w:rFonts w:hint="default"/>
        <w:lang w:val="en-US" w:eastAsia="en-US" w:bidi="ar-SA"/>
      </w:rPr>
    </w:lvl>
    <w:lvl w:ilvl="5" w:tplc="07467606">
      <w:numFmt w:val="bullet"/>
      <w:lvlText w:val="•"/>
      <w:lvlJc w:val="left"/>
      <w:pPr>
        <w:ind w:left="4892" w:hanging="372"/>
      </w:pPr>
      <w:rPr>
        <w:rFonts w:hint="default"/>
        <w:lang w:val="en-US" w:eastAsia="en-US" w:bidi="ar-SA"/>
      </w:rPr>
    </w:lvl>
    <w:lvl w:ilvl="6" w:tplc="5ABC66BC">
      <w:numFmt w:val="bullet"/>
      <w:lvlText w:val="•"/>
      <w:lvlJc w:val="left"/>
      <w:pPr>
        <w:ind w:left="5775" w:hanging="372"/>
      </w:pPr>
      <w:rPr>
        <w:rFonts w:hint="default"/>
        <w:lang w:val="en-US" w:eastAsia="en-US" w:bidi="ar-SA"/>
      </w:rPr>
    </w:lvl>
    <w:lvl w:ilvl="7" w:tplc="C680C874">
      <w:numFmt w:val="bullet"/>
      <w:lvlText w:val="•"/>
      <w:lvlJc w:val="left"/>
      <w:pPr>
        <w:ind w:left="6657" w:hanging="372"/>
      </w:pPr>
      <w:rPr>
        <w:rFonts w:hint="default"/>
        <w:lang w:val="en-US" w:eastAsia="en-US" w:bidi="ar-SA"/>
      </w:rPr>
    </w:lvl>
    <w:lvl w:ilvl="8" w:tplc="8E48EA18">
      <w:numFmt w:val="bullet"/>
      <w:lvlText w:val="•"/>
      <w:lvlJc w:val="left"/>
      <w:pPr>
        <w:ind w:left="7540" w:hanging="372"/>
      </w:pPr>
      <w:rPr>
        <w:rFonts w:hint="default"/>
        <w:lang w:val="en-US" w:eastAsia="en-US" w:bidi="ar-SA"/>
      </w:rPr>
    </w:lvl>
  </w:abstractNum>
  <w:abstractNum w:abstractNumId="5" w15:restartNumberingAfterBreak="0">
    <w:nsid w:val="7B140F8D"/>
    <w:multiLevelType w:val="hybridMultilevel"/>
    <w:tmpl w:val="E87A4078"/>
    <w:lvl w:ilvl="0" w:tplc="D2D0F888">
      <w:start w:val="1"/>
      <w:numFmt w:val="bullet"/>
      <w:pStyle w:val="None"/>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8459033">
    <w:abstractNumId w:val="5"/>
  </w:num>
  <w:num w:numId="2" w16cid:durableId="105202376">
    <w:abstractNumId w:val="1"/>
  </w:num>
  <w:num w:numId="3" w16cid:durableId="553345692">
    <w:abstractNumId w:val="2"/>
  </w:num>
  <w:num w:numId="4" w16cid:durableId="1442414392">
    <w:abstractNumId w:val="3"/>
  </w:num>
  <w:num w:numId="5" w16cid:durableId="867374349">
    <w:abstractNumId w:val="4"/>
  </w:num>
  <w:num w:numId="6" w16cid:durableId="634337329">
    <w:abstractNumId w:val="1"/>
  </w:num>
  <w:num w:numId="7" w16cid:durableId="4161763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277125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8952615">
    <w:abstractNumId w:val="0"/>
  </w:num>
  <w:num w:numId="10" w16cid:durableId="1501478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1169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C2D"/>
    <w:rsid w:val="00000441"/>
    <w:rsid w:val="000021BA"/>
    <w:rsid w:val="000042B0"/>
    <w:rsid w:val="00007E6E"/>
    <w:rsid w:val="00013FF8"/>
    <w:rsid w:val="00021D16"/>
    <w:rsid w:val="00023AA3"/>
    <w:rsid w:val="00024DC5"/>
    <w:rsid w:val="00030CE5"/>
    <w:rsid w:val="000362AC"/>
    <w:rsid w:val="00041C45"/>
    <w:rsid w:val="000444B4"/>
    <w:rsid w:val="00051222"/>
    <w:rsid w:val="00055566"/>
    <w:rsid w:val="0006027E"/>
    <w:rsid w:val="000730B7"/>
    <w:rsid w:val="000765AA"/>
    <w:rsid w:val="000769EC"/>
    <w:rsid w:val="0009054A"/>
    <w:rsid w:val="000914E3"/>
    <w:rsid w:val="000938E6"/>
    <w:rsid w:val="0009412F"/>
    <w:rsid w:val="000A51EE"/>
    <w:rsid w:val="000A7CB5"/>
    <w:rsid w:val="000B2346"/>
    <w:rsid w:val="000B6E3B"/>
    <w:rsid w:val="000C37E5"/>
    <w:rsid w:val="000C39B9"/>
    <w:rsid w:val="000C4D41"/>
    <w:rsid w:val="000C5DC1"/>
    <w:rsid w:val="000E1D4B"/>
    <w:rsid w:val="000F5DE9"/>
    <w:rsid w:val="000F6734"/>
    <w:rsid w:val="00101828"/>
    <w:rsid w:val="00101BC1"/>
    <w:rsid w:val="00102017"/>
    <w:rsid w:val="001025B0"/>
    <w:rsid w:val="00102BAE"/>
    <w:rsid w:val="00104960"/>
    <w:rsid w:val="001107DB"/>
    <w:rsid w:val="001124C8"/>
    <w:rsid w:val="0011256E"/>
    <w:rsid w:val="00114992"/>
    <w:rsid w:val="00114F9C"/>
    <w:rsid w:val="001153C7"/>
    <w:rsid w:val="001176CB"/>
    <w:rsid w:val="00121AD1"/>
    <w:rsid w:val="00124360"/>
    <w:rsid w:val="00125399"/>
    <w:rsid w:val="001320FC"/>
    <w:rsid w:val="00136C27"/>
    <w:rsid w:val="0014723F"/>
    <w:rsid w:val="001555AE"/>
    <w:rsid w:val="00193FD5"/>
    <w:rsid w:val="00194EFC"/>
    <w:rsid w:val="00197380"/>
    <w:rsid w:val="001A31A5"/>
    <w:rsid w:val="001B4A6D"/>
    <w:rsid w:val="001B4CCA"/>
    <w:rsid w:val="001C73D5"/>
    <w:rsid w:val="001D3E0B"/>
    <w:rsid w:val="001D4604"/>
    <w:rsid w:val="001D4A60"/>
    <w:rsid w:val="001F1803"/>
    <w:rsid w:val="001F77EF"/>
    <w:rsid w:val="0021679E"/>
    <w:rsid w:val="002254C4"/>
    <w:rsid w:val="002260D1"/>
    <w:rsid w:val="00237121"/>
    <w:rsid w:val="0024009D"/>
    <w:rsid w:val="00240978"/>
    <w:rsid w:val="0024485E"/>
    <w:rsid w:val="00252C87"/>
    <w:rsid w:val="002541C8"/>
    <w:rsid w:val="002653D9"/>
    <w:rsid w:val="00273C1C"/>
    <w:rsid w:val="0027712D"/>
    <w:rsid w:val="0027775A"/>
    <w:rsid w:val="0028341E"/>
    <w:rsid w:val="00284A21"/>
    <w:rsid w:val="00286CCC"/>
    <w:rsid w:val="002955E0"/>
    <w:rsid w:val="002975D7"/>
    <w:rsid w:val="002A3059"/>
    <w:rsid w:val="002A6432"/>
    <w:rsid w:val="002C09B1"/>
    <w:rsid w:val="002C1B6D"/>
    <w:rsid w:val="002C5C46"/>
    <w:rsid w:val="002D1B99"/>
    <w:rsid w:val="002D1EAB"/>
    <w:rsid w:val="002D4999"/>
    <w:rsid w:val="002D53CF"/>
    <w:rsid w:val="002D6F88"/>
    <w:rsid w:val="002E79DB"/>
    <w:rsid w:val="002F02E9"/>
    <w:rsid w:val="002F18F5"/>
    <w:rsid w:val="002F22AA"/>
    <w:rsid w:val="0030333F"/>
    <w:rsid w:val="00311386"/>
    <w:rsid w:val="003114C9"/>
    <w:rsid w:val="00313E06"/>
    <w:rsid w:val="00332900"/>
    <w:rsid w:val="00333BC1"/>
    <w:rsid w:val="00351591"/>
    <w:rsid w:val="00363466"/>
    <w:rsid w:val="003770A8"/>
    <w:rsid w:val="00384468"/>
    <w:rsid w:val="0038515A"/>
    <w:rsid w:val="00391A69"/>
    <w:rsid w:val="00391A78"/>
    <w:rsid w:val="00395E7B"/>
    <w:rsid w:val="003A3844"/>
    <w:rsid w:val="003D4F52"/>
    <w:rsid w:val="003E191D"/>
    <w:rsid w:val="003E6B66"/>
    <w:rsid w:val="003E7650"/>
    <w:rsid w:val="003F2F16"/>
    <w:rsid w:val="003F3DD9"/>
    <w:rsid w:val="00400213"/>
    <w:rsid w:val="00404868"/>
    <w:rsid w:val="00406B6A"/>
    <w:rsid w:val="00407E21"/>
    <w:rsid w:val="0041300A"/>
    <w:rsid w:val="00417C00"/>
    <w:rsid w:val="004214D2"/>
    <w:rsid w:val="004229CB"/>
    <w:rsid w:val="00423381"/>
    <w:rsid w:val="004264E0"/>
    <w:rsid w:val="00430BA0"/>
    <w:rsid w:val="004344E4"/>
    <w:rsid w:val="00435B41"/>
    <w:rsid w:val="00437905"/>
    <w:rsid w:val="00440482"/>
    <w:rsid w:val="00447279"/>
    <w:rsid w:val="004622A2"/>
    <w:rsid w:val="00462500"/>
    <w:rsid w:val="00470154"/>
    <w:rsid w:val="004912DC"/>
    <w:rsid w:val="00494DAD"/>
    <w:rsid w:val="004B01FF"/>
    <w:rsid w:val="004B2622"/>
    <w:rsid w:val="004B594B"/>
    <w:rsid w:val="004E0CD7"/>
    <w:rsid w:val="004E1F19"/>
    <w:rsid w:val="004E6D04"/>
    <w:rsid w:val="004F0818"/>
    <w:rsid w:val="00501E01"/>
    <w:rsid w:val="005038A2"/>
    <w:rsid w:val="00505D87"/>
    <w:rsid w:val="00513CBB"/>
    <w:rsid w:val="005146CC"/>
    <w:rsid w:val="00527F80"/>
    <w:rsid w:val="00532928"/>
    <w:rsid w:val="00535470"/>
    <w:rsid w:val="00535C35"/>
    <w:rsid w:val="0053648D"/>
    <w:rsid w:val="0054330F"/>
    <w:rsid w:val="005439F0"/>
    <w:rsid w:val="00551560"/>
    <w:rsid w:val="0056005C"/>
    <w:rsid w:val="00570474"/>
    <w:rsid w:val="005832C0"/>
    <w:rsid w:val="005843D5"/>
    <w:rsid w:val="00584477"/>
    <w:rsid w:val="00585961"/>
    <w:rsid w:val="00586B90"/>
    <w:rsid w:val="0059176B"/>
    <w:rsid w:val="00593831"/>
    <w:rsid w:val="005939D1"/>
    <w:rsid w:val="00594BA9"/>
    <w:rsid w:val="005A01AE"/>
    <w:rsid w:val="005A241A"/>
    <w:rsid w:val="005A5A8B"/>
    <w:rsid w:val="005B101D"/>
    <w:rsid w:val="005B2E4C"/>
    <w:rsid w:val="005B30EF"/>
    <w:rsid w:val="005B623F"/>
    <w:rsid w:val="005C514F"/>
    <w:rsid w:val="005D5ED3"/>
    <w:rsid w:val="005E51AF"/>
    <w:rsid w:val="005E5D2D"/>
    <w:rsid w:val="005F075A"/>
    <w:rsid w:val="005F0E67"/>
    <w:rsid w:val="005F6895"/>
    <w:rsid w:val="005F6C4B"/>
    <w:rsid w:val="00604623"/>
    <w:rsid w:val="006076A7"/>
    <w:rsid w:val="0061228C"/>
    <w:rsid w:val="00630FDC"/>
    <w:rsid w:val="006320BC"/>
    <w:rsid w:val="006469BB"/>
    <w:rsid w:val="00656A5F"/>
    <w:rsid w:val="006576D2"/>
    <w:rsid w:val="00665DB1"/>
    <w:rsid w:val="00675889"/>
    <w:rsid w:val="00685F00"/>
    <w:rsid w:val="006873BE"/>
    <w:rsid w:val="006906F5"/>
    <w:rsid w:val="0069554D"/>
    <w:rsid w:val="0069624D"/>
    <w:rsid w:val="00696E90"/>
    <w:rsid w:val="006973AE"/>
    <w:rsid w:val="006A0844"/>
    <w:rsid w:val="006B1CEA"/>
    <w:rsid w:val="006B4648"/>
    <w:rsid w:val="006B4D66"/>
    <w:rsid w:val="006B78B1"/>
    <w:rsid w:val="006C3F3D"/>
    <w:rsid w:val="006C4A6B"/>
    <w:rsid w:val="006D0214"/>
    <w:rsid w:val="006D1DEC"/>
    <w:rsid w:val="006D7C91"/>
    <w:rsid w:val="006E1688"/>
    <w:rsid w:val="006E3BD8"/>
    <w:rsid w:val="00703D98"/>
    <w:rsid w:val="00703F1D"/>
    <w:rsid w:val="0070670C"/>
    <w:rsid w:val="00707EFD"/>
    <w:rsid w:val="0071096E"/>
    <w:rsid w:val="0071256D"/>
    <w:rsid w:val="0071359C"/>
    <w:rsid w:val="007148AC"/>
    <w:rsid w:val="00726B37"/>
    <w:rsid w:val="00737622"/>
    <w:rsid w:val="00740A07"/>
    <w:rsid w:val="007437F1"/>
    <w:rsid w:val="007465F6"/>
    <w:rsid w:val="007533C5"/>
    <w:rsid w:val="00755D87"/>
    <w:rsid w:val="007566FF"/>
    <w:rsid w:val="00761ADF"/>
    <w:rsid w:val="0077056F"/>
    <w:rsid w:val="00771379"/>
    <w:rsid w:val="007728C7"/>
    <w:rsid w:val="007733CB"/>
    <w:rsid w:val="00782D12"/>
    <w:rsid w:val="007847AE"/>
    <w:rsid w:val="007A08BE"/>
    <w:rsid w:val="007A0959"/>
    <w:rsid w:val="007A0E32"/>
    <w:rsid w:val="007A3E74"/>
    <w:rsid w:val="007B0C5E"/>
    <w:rsid w:val="007B1C57"/>
    <w:rsid w:val="007B3EF5"/>
    <w:rsid w:val="007B6588"/>
    <w:rsid w:val="007D5145"/>
    <w:rsid w:val="007D5153"/>
    <w:rsid w:val="007E115F"/>
    <w:rsid w:val="007E4611"/>
    <w:rsid w:val="007F4EA6"/>
    <w:rsid w:val="00802A0F"/>
    <w:rsid w:val="00804EC9"/>
    <w:rsid w:val="008117B0"/>
    <w:rsid w:val="00815135"/>
    <w:rsid w:val="00820496"/>
    <w:rsid w:val="008216FA"/>
    <w:rsid w:val="00823FB5"/>
    <w:rsid w:val="00825EB0"/>
    <w:rsid w:val="008277CD"/>
    <w:rsid w:val="00833885"/>
    <w:rsid w:val="0083428A"/>
    <w:rsid w:val="008351A6"/>
    <w:rsid w:val="00841DB7"/>
    <w:rsid w:val="00842937"/>
    <w:rsid w:val="00844CA4"/>
    <w:rsid w:val="0084706B"/>
    <w:rsid w:val="00855433"/>
    <w:rsid w:val="008573A7"/>
    <w:rsid w:val="00865671"/>
    <w:rsid w:val="00866164"/>
    <w:rsid w:val="00870E18"/>
    <w:rsid w:val="0087728C"/>
    <w:rsid w:val="00881835"/>
    <w:rsid w:val="0088250A"/>
    <w:rsid w:val="0089364C"/>
    <w:rsid w:val="0089586D"/>
    <w:rsid w:val="008976EC"/>
    <w:rsid w:val="008A0562"/>
    <w:rsid w:val="008A3DB3"/>
    <w:rsid w:val="008A7322"/>
    <w:rsid w:val="008B1FBB"/>
    <w:rsid w:val="008B74B9"/>
    <w:rsid w:val="008C06B9"/>
    <w:rsid w:val="008C470A"/>
    <w:rsid w:val="008C7A4A"/>
    <w:rsid w:val="008E10AB"/>
    <w:rsid w:val="008E43D6"/>
    <w:rsid w:val="008E6BB3"/>
    <w:rsid w:val="008F495E"/>
    <w:rsid w:val="008F5AD5"/>
    <w:rsid w:val="00900E87"/>
    <w:rsid w:val="009012B4"/>
    <w:rsid w:val="0090214F"/>
    <w:rsid w:val="009044C0"/>
    <w:rsid w:val="00913C7C"/>
    <w:rsid w:val="00915FF1"/>
    <w:rsid w:val="009173AF"/>
    <w:rsid w:val="0092177A"/>
    <w:rsid w:val="00923C45"/>
    <w:rsid w:val="0092472F"/>
    <w:rsid w:val="00925AF8"/>
    <w:rsid w:val="0093502C"/>
    <w:rsid w:val="00945B70"/>
    <w:rsid w:val="00953CDF"/>
    <w:rsid w:val="00957963"/>
    <w:rsid w:val="0096002A"/>
    <w:rsid w:val="00963F9B"/>
    <w:rsid w:val="00971026"/>
    <w:rsid w:val="00974DAE"/>
    <w:rsid w:val="009812B6"/>
    <w:rsid w:val="00986D47"/>
    <w:rsid w:val="00993530"/>
    <w:rsid w:val="009A5D91"/>
    <w:rsid w:val="009B25CA"/>
    <w:rsid w:val="009C153C"/>
    <w:rsid w:val="009D0A31"/>
    <w:rsid w:val="009D3A97"/>
    <w:rsid w:val="009D505E"/>
    <w:rsid w:val="009D7317"/>
    <w:rsid w:val="009F02B3"/>
    <w:rsid w:val="009F0E72"/>
    <w:rsid w:val="009F5022"/>
    <w:rsid w:val="009F77F2"/>
    <w:rsid w:val="00A07DD1"/>
    <w:rsid w:val="00A34EAC"/>
    <w:rsid w:val="00A408ED"/>
    <w:rsid w:val="00A51756"/>
    <w:rsid w:val="00A5234B"/>
    <w:rsid w:val="00A579AD"/>
    <w:rsid w:val="00A6167C"/>
    <w:rsid w:val="00A63189"/>
    <w:rsid w:val="00A645A1"/>
    <w:rsid w:val="00A6627D"/>
    <w:rsid w:val="00A7523D"/>
    <w:rsid w:val="00A7539A"/>
    <w:rsid w:val="00A76117"/>
    <w:rsid w:val="00A81F59"/>
    <w:rsid w:val="00A81FEF"/>
    <w:rsid w:val="00A871B5"/>
    <w:rsid w:val="00AA0646"/>
    <w:rsid w:val="00AA194A"/>
    <w:rsid w:val="00AA25A8"/>
    <w:rsid w:val="00AB46A0"/>
    <w:rsid w:val="00AE2003"/>
    <w:rsid w:val="00AE2C4F"/>
    <w:rsid w:val="00AE371E"/>
    <w:rsid w:val="00AE4015"/>
    <w:rsid w:val="00AE636A"/>
    <w:rsid w:val="00AE724C"/>
    <w:rsid w:val="00AE770C"/>
    <w:rsid w:val="00AF119F"/>
    <w:rsid w:val="00AF1AA5"/>
    <w:rsid w:val="00AF33C0"/>
    <w:rsid w:val="00B207AA"/>
    <w:rsid w:val="00B23275"/>
    <w:rsid w:val="00B2687D"/>
    <w:rsid w:val="00B3178F"/>
    <w:rsid w:val="00B31CB7"/>
    <w:rsid w:val="00B35BBC"/>
    <w:rsid w:val="00B3623F"/>
    <w:rsid w:val="00B40833"/>
    <w:rsid w:val="00B54607"/>
    <w:rsid w:val="00B61DC0"/>
    <w:rsid w:val="00B71E6A"/>
    <w:rsid w:val="00B80362"/>
    <w:rsid w:val="00B8366C"/>
    <w:rsid w:val="00B83EFA"/>
    <w:rsid w:val="00B84E9E"/>
    <w:rsid w:val="00B85D87"/>
    <w:rsid w:val="00B92F7F"/>
    <w:rsid w:val="00B94049"/>
    <w:rsid w:val="00B96A70"/>
    <w:rsid w:val="00B97B9E"/>
    <w:rsid w:val="00BA00D1"/>
    <w:rsid w:val="00BA0AE8"/>
    <w:rsid w:val="00BA2FA6"/>
    <w:rsid w:val="00BA665A"/>
    <w:rsid w:val="00BA675A"/>
    <w:rsid w:val="00BB41BC"/>
    <w:rsid w:val="00BC2BA8"/>
    <w:rsid w:val="00BC4EE8"/>
    <w:rsid w:val="00BD409C"/>
    <w:rsid w:val="00BD4C81"/>
    <w:rsid w:val="00BD5BE2"/>
    <w:rsid w:val="00BE03D4"/>
    <w:rsid w:val="00BE3DBC"/>
    <w:rsid w:val="00BE46CD"/>
    <w:rsid w:val="00BE6AB3"/>
    <w:rsid w:val="00BE70D6"/>
    <w:rsid w:val="00BE7AA8"/>
    <w:rsid w:val="00BF0836"/>
    <w:rsid w:val="00BF0DD7"/>
    <w:rsid w:val="00BF35E7"/>
    <w:rsid w:val="00C02BBE"/>
    <w:rsid w:val="00C12D19"/>
    <w:rsid w:val="00C15FD8"/>
    <w:rsid w:val="00C273A2"/>
    <w:rsid w:val="00C34EBE"/>
    <w:rsid w:val="00C3572A"/>
    <w:rsid w:val="00C35AD0"/>
    <w:rsid w:val="00C40140"/>
    <w:rsid w:val="00C44FE1"/>
    <w:rsid w:val="00C47CE5"/>
    <w:rsid w:val="00C519EA"/>
    <w:rsid w:val="00C54C5D"/>
    <w:rsid w:val="00C61C4A"/>
    <w:rsid w:val="00C703C1"/>
    <w:rsid w:val="00C70B7A"/>
    <w:rsid w:val="00C827C6"/>
    <w:rsid w:val="00C83A2D"/>
    <w:rsid w:val="00C84677"/>
    <w:rsid w:val="00C871EB"/>
    <w:rsid w:val="00C9357D"/>
    <w:rsid w:val="00C947C2"/>
    <w:rsid w:val="00C95647"/>
    <w:rsid w:val="00C95700"/>
    <w:rsid w:val="00CA0262"/>
    <w:rsid w:val="00CA0FD0"/>
    <w:rsid w:val="00CA42FA"/>
    <w:rsid w:val="00CB09EC"/>
    <w:rsid w:val="00CB162A"/>
    <w:rsid w:val="00CB5B84"/>
    <w:rsid w:val="00CC08D0"/>
    <w:rsid w:val="00CC10A8"/>
    <w:rsid w:val="00CC1B17"/>
    <w:rsid w:val="00CC59AA"/>
    <w:rsid w:val="00CC7CCA"/>
    <w:rsid w:val="00CE43C3"/>
    <w:rsid w:val="00CE4877"/>
    <w:rsid w:val="00CE4BD7"/>
    <w:rsid w:val="00CE5870"/>
    <w:rsid w:val="00CF3C2D"/>
    <w:rsid w:val="00CF6F48"/>
    <w:rsid w:val="00CF7C2D"/>
    <w:rsid w:val="00D00417"/>
    <w:rsid w:val="00D07ACF"/>
    <w:rsid w:val="00D207B7"/>
    <w:rsid w:val="00D2269C"/>
    <w:rsid w:val="00D22AE4"/>
    <w:rsid w:val="00D27453"/>
    <w:rsid w:val="00D47EDE"/>
    <w:rsid w:val="00D52C54"/>
    <w:rsid w:val="00D66CDF"/>
    <w:rsid w:val="00D70300"/>
    <w:rsid w:val="00D73C18"/>
    <w:rsid w:val="00D750B8"/>
    <w:rsid w:val="00D7594F"/>
    <w:rsid w:val="00D85CBF"/>
    <w:rsid w:val="00D86805"/>
    <w:rsid w:val="00D916D6"/>
    <w:rsid w:val="00D94C0D"/>
    <w:rsid w:val="00D97229"/>
    <w:rsid w:val="00DA2A2E"/>
    <w:rsid w:val="00DA3FFB"/>
    <w:rsid w:val="00DA6922"/>
    <w:rsid w:val="00DB0AAC"/>
    <w:rsid w:val="00DB2925"/>
    <w:rsid w:val="00DC5A84"/>
    <w:rsid w:val="00DD5855"/>
    <w:rsid w:val="00DD6934"/>
    <w:rsid w:val="00DE1A8C"/>
    <w:rsid w:val="00DF5D03"/>
    <w:rsid w:val="00E00F5B"/>
    <w:rsid w:val="00E035DE"/>
    <w:rsid w:val="00E05843"/>
    <w:rsid w:val="00E114AE"/>
    <w:rsid w:val="00E16D22"/>
    <w:rsid w:val="00E25CAA"/>
    <w:rsid w:val="00E27F9B"/>
    <w:rsid w:val="00E30D6D"/>
    <w:rsid w:val="00E4248F"/>
    <w:rsid w:val="00E461ED"/>
    <w:rsid w:val="00E46994"/>
    <w:rsid w:val="00E6213E"/>
    <w:rsid w:val="00E62868"/>
    <w:rsid w:val="00E77368"/>
    <w:rsid w:val="00E833A5"/>
    <w:rsid w:val="00E83FC2"/>
    <w:rsid w:val="00E91160"/>
    <w:rsid w:val="00E91552"/>
    <w:rsid w:val="00E93425"/>
    <w:rsid w:val="00E939F4"/>
    <w:rsid w:val="00E95108"/>
    <w:rsid w:val="00EA5A90"/>
    <w:rsid w:val="00EA7D5B"/>
    <w:rsid w:val="00EA7EB7"/>
    <w:rsid w:val="00EC6A78"/>
    <w:rsid w:val="00EC7668"/>
    <w:rsid w:val="00EC7B56"/>
    <w:rsid w:val="00ED0CAA"/>
    <w:rsid w:val="00EE1405"/>
    <w:rsid w:val="00EF19AA"/>
    <w:rsid w:val="00EF4E15"/>
    <w:rsid w:val="00F13564"/>
    <w:rsid w:val="00F1464B"/>
    <w:rsid w:val="00F1718F"/>
    <w:rsid w:val="00F26289"/>
    <w:rsid w:val="00F30FD8"/>
    <w:rsid w:val="00F35701"/>
    <w:rsid w:val="00F5067F"/>
    <w:rsid w:val="00F614F5"/>
    <w:rsid w:val="00F66C73"/>
    <w:rsid w:val="00F718A8"/>
    <w:rsid w:val="00F71B6B"/>
    <w:rsid w:val="00F7277F"/>
    <w:rsid w:val="00F74F61"/>
    <w:rsid w:val="00F77EDC"/>
    <w:rsid w:val="00F9145F"/>
    <w:rsid w:val="00F93565"/>
    <w:rsid w:val="00FA00F5"/>
    <w:rsid w:val="00FA1965"/>
    <w:rsid w:val="00FA22FF"/>
    <w:rsid w:val="00FA59A8"/>
    <w:rsid w:val="00FB4B71"/>
    <w:rsid w:val="00FC2A20"/>
    <w:rsid w:val="00FC2FD2"/>
    <w:rsid w:val="00FC3168"/>
    <w:rsid w:val="00FC5B66"/>
    <w:rsid w:val="00FC789A"/>
    <w:rsid w:val="00FD4586"/>
    <w:rsid w:val="00FD5451"/>
    <w:rsid w:val="00FF26E9"/>
    <w:rsid w:val="00FF670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925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70E18"/>
    <w:pPr>
      <w:spacing w:after="0" w:line="240" w:lineRule="auto"/>
    </w:pPr>
    <w:rPr>
      <w:sz w:val="24"/>
      <w:szCs w:val="24"/>
    </w:rPr>
  </w:style>
  <w:style w:type="paragraph" w:styleId="Heading1">
    <w:name w:val="heading 1"/>
    <w:basedOn w:val="Normal"/>
    <w:next w:val="Normal"/>
    <w:link w:val="Heading1Char"/>
    <w:uiPriority w:val="9"/>
    <w:qFormat/>
    <w:rsid w:val="0069624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rsid w:val="0069624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9624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962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9624D"/>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22AE4"/>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
    <w:name w:val="1-BODY"/>
    <w:basedOn w:val="Normal"/>
    <w:link w:val="1-BODYChar"/>
    <w:qFormat/>
    <w:rsid w:val="003E191D"/>
    <w:pPr>
      <w:spacing w:after="120"/>
    </w:pPr>
    <w:rPr>
      <w:rFonts w:ascii="Nunito Sans" w:eastAsiaTheme="minorEastAsia" w:hAnsi="Nunito Sans" w:cs="Open Sans"/>
      <w:lang w:eastAsia="ja-JP"/>
    </w:rPr>
  </w:style>
  <w:style w:type="character" w:customStyle="1" w:styleId="1-BODYChar">
    <w:name w:val="1-BODY Char"/>
    <w:basedOn w:val="DefaultParagraphFont"/>
    <w:link w:val="1-BODY"/>
    <w:rsid w:val="003E191D"/>
    <w:rPr>
      <w:rFonts w:ascii="Nunito Sans" w:eastAsiaTheme="minorEastAsia" w:hAnsi="Nunito Sans" w:cs="Open Sans"/>
      <w:sz w:val="24"/>
      <w:szCs w:val="24"/>
      <w:lang w:eastAsia="ja-JP"/>
    </w:rPr>
  </w:style>
  <w:style w:type="paragraph" w:customStyle="1" w:styleId="1-SECTIONHEADING">
    <w:name w:val="1-SECTION HEADING"/>
    <w:basedOn w:val="Heading1"/>
    <w:next w:val="1-BODY"/>
    <w:qFormat/>
    <w:rsid w:val="0069624D"/>
    <w:pPr>
      <w:spacing w:before="0" w:after="240"/>
    </w:pPr>
    <w:rPr>
      <w:rFonts w:ascii="Nunito Sans Black" w:eastAsiaTheme="minorEastAsia" w:hAnsi="Nunito Sans Black" w:cs="Lucida Grande"/>
      <w:color w:val="auto"/>
      <w:sz w:val="40"/>
      <w:szCs w:val="40"/>
      <w:lang w:val="en-US" w:eastAsia="ja-JP"/>
    </w:rPr>
  </w:style>
  <w:style w:type="paragraph" w:customStyle="1" w:styleId="1-SUBHEADD">
    <w:name w:val="1-SUBHEAD D"/>
    <w:basedOn w:val="Heading5"/>
    <w:next w:val="1-BODY"/>
    <w:link w:val="1-SUBHEADDChar"/>
    <w:qFormat/>
    <w:rsid w:val="00D22AE4"/>
    <w:pPr>
      <w:tabs>
        <w:tab w:val="left" w:pos="3630"/>
      </w:tabs>
      <w:spacing w:before="0" w:after="120"/>
    </w:pPr>
    <w:rPr>
      <w:rFonts w:ascii="Nunito Sans" w:eastAsia="Times New Roman" w:hAnsi="Nunito Sans" w:cs="Arial"/>
      <w:b/>
      <w:color w:val="auto"/>
      <w:lang w:eastAsia="en-CA"/>
    </w:rPr>
  </w:style>
  <w:style w:type="character" w:customStyle="1" w:styleId="1-SUBHEADDChar">
    <w:name w:val="1-SUBHEAD D Char"/>
    <w:basedOn w:val="DefaultParagraphFont"/>
    <w:link w:val="1-SUBHEADD"/>
    <w:rsid w:val="00D22AE4"/>
    <w:rPr>
      <w:rFonts w:ascii="Nunito Sans" w:eastAsia="Times New Roman" w:hAnsi="Nunito Sans" w:cs="Arial"/>
      <w:b/>
      <w:sz w:val="24"/>
      <w:szCs w:val="24"/>
      <w:lang w:eastAsia="en-CA"/>
    </w:rPr>
  </w:style>
  <w:style w:type="paragraph" w:customStyle="1" w:styleId="1-SUBHEADA">
    <w:name w:val="1-SUBHEAD A"/>
    <w:basedOn w:val="Heading2"/>
    <w:next w:val="1-BODY"/>
    <w:link w:val="1-SUBHEADAChar"/>
    <w:qFormat/>
    <w:rsid w:val="0069624D"/>
    <w:pPr>
      <w:spacing w:before="0" w:after="120"/>
    </w:pPr>
    <w:rPr>
      <w:rFonts w:ascii="Nunito Sans Black" w:hAnsi="Nunito Sans Black"/>
      <w:caps/>
      <w:color w:val="auto"/>
      <w:sz w:val="28"/>
      <w:szCs w:val="28"/>
    </w:rPr>
  </w:style>
  <w:style w:type="character" w:customStyle="1" w:styleId="1-SUBHEADAChar">
    <w:name w:val="1-SUBHEAD A Char"/>
    <w:basedOn w:val="1-SUBHEADDChar"/>
    <w:link w:val="1-SUBHEADA"/>
    <w:rsid w:val="0069624D"/>
    <w:rPr>
      <w:rFonts w:ascii="Nunito Sans Black" w:eastAsiaTheme="majorEastAsia" w:hAnsi="Nunito Sans Black" w:cstheme="majorBidi"/>
      <w:b w:val="0"/>
      <w:iCs w:val="0"/>
      <w:caps/>
      <w:sz w:val="28"/>
      <w:szCs w:val="28"/>
      <w:lang w:eastAsia="en-CA"/>
    </w:rPr>
  </w:style>
  <w:style w:type="paragraph" w:customStyle="1" w:styleId="None">
    <w:name w:val="None"/>
    <w:basedOn w:val="1-BODY"/>
    <w:rsid w:val="0059176B"/>
    <w:pPr>
      <w:numPr>
        <w:numId w:val="1"/>
      </w:numPr>
      <w:spacing w:before="120"/>
      <w:ind w:left="717"/>
    </w:pPr>
  </w:style>
  <w:style w:type="paragraph" w:customStyle="1" w:styleId="1-NUMBEREDLIST">
    <w:name w:val="1-NUMBERED LIST"/>
    <w:basedOn w:val="ListNumber"/>
    <w:link w:val="1-NUMBEREDLISTChar"/>
    <w:qFormat/>
    <w:rsid w:val="00A51756"/>
    <w:pPr>
      <w:numPr>
        <w:numId w:val="6"/>
      </w:numPr>
      <w:pBdr>
        <w:top w:val="nil"/>
        <w:left w:val="nil"/>
        <w:bottom w:val="nil"/>
        <w:right w:val="nil"/>
        <w:between w:val="nil"/>
        <w:bar w:val="nil"/>
      </w:pBdr>
      <w:spacing w:after="80"/>
      <w:contextualSpacing w:val="0"/>
    </w:pPr>
    <w:rPr>
      <w:rFonts w:ascii="Nunito Sans" w:eastAsia="Arial Unicode MS" w:hAnsi="Nunito Sans" w:cs="Arial Unicode MS"/>
      <w:color w:val="000000"/>
      <w:u w:color="000000"/>
      <w:bdr w:val="nil"/>
      <w:lang w:val="en-US"/>
    </w:rPr>
  </w:style>
  <w:style w:type="character" w:customStyle="1" w:styleId="1-NUMBEREDLISTChar">
    <w:name w:val="1-NUMBERED LIST Char"/>
    <w:basedOn w:val="DefaultParagraphFont"/>
    <w:link w:val="1-NUMBEREDLIST"/>
    <w:rsid w:val="00BC2BA8"/>
    <w:rPr>
      <w:rFonts w:ascii="Nunito Sans" w:eastAsia="Arial Unicode MS" w:hAnsi="Nunito Sans" w:cs="Arial Unicode MS"/>
      <w:color w:val="000000"/>
      <w:sz w:val="24"/>
      <w:szCs w:val="24"/>
      <w:u w:color="000000"/>
      <w:bdr w:val="nil"/>
      <w:lang w:val="en-US"/>
    </w:rPr>
  </w:style>
  <w:style w:type="paragraph" w:styleId="ListParagraph">
    <w:name w:val="List Paragraph"/>
    <w:basedOn w:val="Normal"/>
    <w:link w:val="ListParagraphChar"/>
    <w:uiPriority w:val="34"/>
    <w:rsid w:val="003E191D"/>
    <w:pPr>
      <w:ind w:left="720"/>
      <w:contextualSpacing/>
    </w:pPr>
  </w:style>
  <w:style w:type="paragraph" w:customStyle="1" w:styleId="1-MAINSUBTITLE">
    <w:name w:val="1-MAIN SUBTITLE"/>
    <w:next w:val="1-BODY"/>
    <w:link w:val="1-MAINSUBTITLEChar"/>
    <w:qFormat/>
    <w:rsid w:val="005832C0"/>
    <w:pPr>
      <w:spacing w:after="240" w:line="204" w:lineRule="auto"/>
    </w:pPr>
    <w:rPr>
      <w:rFonts w:ascii="Nunito Sans" w:eastAsiaTheme="minorEastAsia" w:hAnsi="Nunito Sans" w:cs="Open Sans"/>
      <w:b/>
      <w:sz w:val="48"/>
      <w:szCs w:val="40"/>
      <w:lang w:eastAsia="ja-JP"/>
    </w:rPr>
  </w:style>
  <w:style w:type="character" w:customStyle="1" w:styleId="1-MAINSUBTITLEChar">
    <w:name w:val="1-MAIN SUBTITLE Char"/>
    <w:basedOn w:val="DefaultParagraphFont"/>
    <w:link w:val="1-MAINSUBTITLE"/>
    <w:locked/>
    <w:rsid w:val="005832C0"/>
    <w:rPr>
      <w:rFonts w:ascii="Nunito Sans" w:eastAsiaTheme="minorEastAsia" w:hAnsi="Nunito Sans" w:cs="Open Sans"/>
      <w:b/>
      <w:sz w:val="48"/>
      <w:szCs w:val="40"/>
      <w:lang w:eastAsia="ja-JP"/>
    </w:rPr>
  </w:style>
  <w:style w:type="paragraph" w:customStyle="1" w:styleId="1-MAINTITLE">
    <w:name w:val="1-MAIN TITLE"/>
    <w:basedOn w:val="Normal"/>
    <w:next w:val="1-MAINSUBTITLE"/>
    <w:link w:val="1-MAINTITLEChar"/>
    <w:qFormat/>
    <w:rsid w:val="003E191D"/>
    <w:pPr>
      <w:spacing w:after="60"/>
    </w:pPr>
    <w:rPr>
      <w:rFonts w:ascii="Nunito Sans Black" w:eastAsiaTheme="minorEastAsia" w:hAnsi="Nunito Sans Black" w:cs="Open Sans"/>
      <w:caps/>
      <w:sz w:val="56"/>
      <w:szCs w:val="56"/>
      <w:lang w:eastAsia="ja-JP"/>
    </w:rPr>
  </w:style>
  <w:style w:type="character" w:customStyle="1" w:styleId="1-MAINTITLEChar">
    <w:name w:val="1-MAIN TITLE Char"/>
    <w:basedOn w:val="DefaultParagraphFont"/>
    <w:link w:val="1-MAINTITLE"/>
    <w:locked/>
    <w:rsid w:val="003E191D"/>
    <w:rPr>
      <w:rFonts w:ascii="Nunito Sans Black" w:eastAsiaTheme="minorEastAsia" w:hAnsi="Nunito Sans Black" w:cs="Open Sans"/>
      <w:caps/>
      <w:sz w:val="56"/>
      <w:szCs w:val="56"/>
      <w:lang w:eastAsia="ja-JP"/>
    </w:rPr>
  </w:style>
  <w:style w:type="character" w:styleId="IntenseReference">
    <w:name w:val="Intense Reference"/>
    <w:basedOn w:val="DefaultParagraphFont"/>
    <w:uiPriority w:val="32"/>
    <w:rsid w:val="003E191D"/>
    <w:rPr>
      <w:b/>
      <w:bCs/>
      <w:smallCaps/>
      <w:color w:val="4472C4" w:themeColor="accent1"/>
      <w:spacing w:val="5"/>
    </w:rPr>
  </w:style>
  <w:style w:type="character" w:styleId="SubtleReference">
    <w:name w:val="Subtle Reference"/>
    <w:basedOn w:val="DefaultParagraphFont"/>
    <w:uiPriority w:val="31"/>
    <w:rsid w:val="003E191D"/>
    <w:rPr>
      <w:smallCaps/>
      <w:color w:val="5A5A5A" w:themeColor="text1" w:themeTint="A5"/>
    </w:rPr>
  </w:style>
  <w:style w:type="character" w:styleId="Emphasis">
    <w:name w:val="Emphasis"/>
    <w:basedOn w:val="DefaultParagraphFont"/>
    <w:uiPriority w:val="20"/>
    <w:rsid w:val="003E191D"/>
    <w:rPr>
      <w:i/>
      <w:iCs/>
    </w:rPr>
  </w:style>
  <w:style w:type="paragraph" w:customStyle="1" w:styleId="1-SUBHEADE">
    <w:name w:val="1-SUBHEAD E"/>
    <w:basedOn w:val="Heading6"/>
    <w:next w:val="1-BODY"/>
    <w:link w:val="1-SUBHEADEChar"/>
    <w:qFormat/>
    <w:rsid w:val="0069624D"/>
    <w:pPr>
      <w:spacing w:before="0" w:after="120"/>
    </w:pPr>
    <w:rPr>
      <w:rFonts w:ascii="Nunito Sans Black" w:hAnsi="Nunito Sans Black"/>
      <w:b/>
      <w:bCs/>
      <w:caps/>
      <w:color w:val="auto"/>
      <w:spacing w:val="20"/>
      <w:sz w:val="20"/>
      <w:szCs w:val="20"/>
      <w:lang w:val="en-US"/>
    </w:rPr>
  </w:style>
  <w:style w:type="character" w:customStyle="1" w:styleId="1-SUBHEADEChar">
    <w:name w:val="1-SUBHEAD E Char"/>
    <w:basedOn w:val="DefaultParagraphFont"/>
    <w:link w:val="1-SUBHEADE"/>
    <w:rsid w:val="00D22AE4"/>
    <w:rPr>
      <w:rFonts w:ascii="Nunito Sans Black" w:eastAsiaTheme="majorEastAsia" w:hAnsi="Nunito Sans Black" w:cstheme="majorBidi"/>
      <w:b/>
      <w:bCs/>
      <w:caps/>
      <w:spacing w:val="20"/>
      <w:sz w:val="20"/>
      <w:szCs w:val="20"/>
      <w:lang w:val="en-US"/>
    </w:rPr>
  </w:style>
  <w:style w:type="paragraph" w:customStyle="1" w:styleId="1-BULLETS">
    <w:name w:val="1-BULLETS"/>
    <w:basedOn w:val="List"/>
    <w:link w:val="1-BULLETSChar"/>
    <w:qFormat/>
    <w:rsid w:val="00051222"/>
    <w:pPr>
      <w:numPr>
        <w:numId w:val="3"/>
      </w:numPr>
      <w:spacing w:after="80"/>
      <w:ind w:left="992" w:hanging="357"/>
      <w:contextualSpacing w:val="0"/>
    </w:pPr>
    <w:rPr>
      <w:rFonts w:ascii="Nunito Sans" w:eastAsia="Times New Roman" w:hAnsi="Nunito Sans" w:cs="Arial"/>
      <w:bdr w:val="nil"/>
      <w:lang w:val="en-US" w:eastAsia="en-CA"/>
    </w:rPr>
  </w:style>
  <w:style w:type="character" w:customStyle="1" w:styleId="1-BULLETSChar">
    <w:name w:val="1-BULLETS Char"/>
    <w:basedOn w:val="DefaultParagraphFont"/>
    <w:link w:val="1-BULLETS"/>
    <w:rsid w:val="00051222"/>
    <w:rPr>
      <w:rFonts w:ascii="Nunito Sans" w:eastAsia="Times New Roman" w:hAnsi="Nunito Sans" w:cs="Arial"/>
      <w:sz w:val="24"/>
      <w:szCs w:val="24"/>
      <w:bdr w:val="nil"/>
      <w:lang w:val="en-US" w:eastAsia="en-CA"/>
    </w:rPr>
  </w:style>
  <w:style w:type="paragraph" w:customStyle="1" w:styleId="1-CALLOUTTEXT">
    <w:name w:val="1-CALLOUT TEXT"/>
    <w:basedOn w:val="Normal"/>
    <w:link w:val="1-CALLOUTTEXTChar"/>
    <w:qFormat/>
    <w:rsid w:val="009A5D91"/>
    <w:pPr>
      <w:jc w:val="center"/>
    </w:pPr>
    <w:rPr>
      <w:rFonts w:ascii="Nunito Sans" w:hAnsi="Nunito Sans"/>
      <w:b/>
      <w:bCs/>
      <w:lang w:val="en-US"/>
    </w:rPr>
  </w:style>
  <w:style w:type="character" w:customStyle="1" w:styleId="1-CALLOUTTEXTChar">
    <w:name w:val="1-CALLOUT TEXT Char"/>
    <w:basedOn w:val="DefaultParagraphFont"/>
    <w:link w:val="1-CALLOUTTEXT"/>
    <w:rsid w:val="009A5D91"/>
    <w:rPr>
      <w:rFonts w:ascii="Nunito Sans" w:hAnsi="Nunito Sans"/>
      <w:b/>
      <w:bCs/>
      <w:lang w:val="en-US"/>
    </w:rPr>
  </w:style>
  <w:style w:type="table" w:styleId="TableGrid">
    <w:name w:val="Table Grid"/>
    <w:basedOn w:val="TableNormal"/>
    <w:uiPriority w:val="39"/>
    <w:rsid w:val="009A5D91"/>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9A5D91"/>
  </w:style>
  <w:style w:type="paragraph" w:styleId="List">
    <w:name w:val="List"/>
    <w:basedOn w:val="Normal"/>
    <w:uiPriority w:val="99"/>
    <w:semiHidden/>
    <w:unhideWhenUsed/>
    <w:rsid w:val="0021679E"/>
    <w:pPr>
      <w:ind w:left="283" w:hanging="283"/>
      <w:contextualSpacing/>
    </w:pPr>
  </w:style>
  <w:style w:type="paragraph" w:customStyle="1" w:styleId="1-SUBHEADC">
    <w:name w:val="1-SUBHEAD C"/>
    <w:basedOn w:val="Heading4"/>
    <w:next w:val="1-BODY"/>
    <w:link w:val="1-SUBHEADCChar"/>
    <w:autoRedefine/>
    <w:qFormat/>
    <w:rsid w:val="0030333F"/>
    <w:pPr>
      <w:spacing w:before="0" w:after="120"/>
    </w:pPr>
    <w:rPr>
      <w:rFonts w:ascii="Nunito Sans" w:hAnsi="Nunito Sans"/>
      <w:b/>
      <w:i w:val="0"/>
      <w:caps/>
      <w:color w:val="000000" w:themeColor="text1"/>
      <w:spacing w:val="20"/>
      <w:lang w:val="en-US"/>
    </w:rPr>
  </w:style>
  <w:style w:type="character" w:customStyle="1" w:styleId="Heading3Char">
    <w:name w:val="Heading 3 Char"/>
    <w:basedOn w:val="DefaultParagraphFont"/>
    <w:link w:val="Heading3"/>
    <w:uiPriority w:val="9"/>
    <w:semiHidden/>
    <w:rsid w:val="0069624D"/>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69624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9624D"/>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69624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9624D"/>
    <w:rPr>
      <w:rFonts w:asciiTheme="majorHAnsi" w:eastAsiaTheme="majorEastAsia" w:hAnsiTheme="majorHAnsi" w:cstheme="majorBidi"/>
      <w:color w:val="2F5496" w:themeColor="accent1" w:themeShade="BF"/>
    </w:rPr>
  </w:style>
  <w:style w:type="table" w:customStyle="1" w:styleId="NotesBox">
    <w:name w:val="Notes Box"/>
    <w:basedOn w:val="TableNormal"/>
    <w:uiPriority w:val="99"/>
    <w:rsid w:val="0059176B"/>
    <w:pPr>
      <w:spacing w:after="0" w:line="240" w:lineRule="auto"/>
    </w:pPr>
    <w:tblPr/>
  </w:style>
  <w:style w:type="paragraph" w:styleId="Header">
    <w:name w:val="header"/>
    <w:basedOn w:val="Normal"/>
    <w:link w:val="HeaderChar"/>
    <w:uiPriority w:val="99"/>
    <w:unhideWhenUsed/>
    <w:rsid w:val="00B2687D"/>
    <w:pPr>
      <w:tabs>
        <w:tab w:val="center" w:pos="4680"/>
        <w:tab w:val="right" w:pos="9360"/>
      </w:tabs>
    </w:pPr>
  </w:style>
  <w:style w:type="character" w:customStyle="1" w:styleId="HeaderChar">
    <w:name w:val="Header Char"/>
    <w:basedOn w:val="DefaultParagraphFont"/>
    <w:link w:val="Header"/>
    <w:uiPriority w:val="99"/>
    <w:rsid w:val="00B2687D"/>
  </w:style>
  <w:style w:type="paragraph" w:styleId="Footer">
    <w:name w:val="footer"/>
    <w:basedOn w:val="Normal"/>
    <w:link w:val="FooterChar"/>
    <w:uiPriority w:val="99"/>
    <w:unhideWhenUsed/>
    <w:rsid w:val="00B2687D"/>
    <w:pPr>
      <w:tabs>
        <w:tab w:val="center" w:pos="4680"/>
        <w:tab w:val="right" w:pos="9360"/>
      </w:tabs>
    </w:pPr>
  </w:style>
  <w:style w:type="character" w:customStyle="1" w:styleId="FooterChar">
    <w:name w:val="Footer Char"/>
    <w:basedOn w:val="DefaultParagraphFont"/>
    <w:link w:val="Footer"/>
    <w:uiPriority w:val="99"/>
    <w:rsid w:val="00B2687D"/>
  </w:style>
  <w:style w:type="paragraph" w:styleId="BodyText">
    <w:name w:val="Body Text"/>
    <w:basedOn w:val="Normal"/>
    <w:link w:val="BodyTextChar"/>
    <w:uiPriority w:val="99"/>
    <w:semiHidden/>
    <w:unhideWhenUsed/>
    <w:rsid w:val="00B2687D"/>
    <w:pPr>
      <w:spacing w:after="120"/>
    </w:pPr>
  </w:style>
  <w:style w:type="character" w:customStyle="1" w:styleId="BodyTextChar">
    <w:name w:val="Body Text Char"/>
    <w:basedOn w:val="DefaultParagraphFont"/>
    <w:link w:val="BodyText"/>
    <w:uiPriority w:val="99"/>
    <w:semiHidden/>
    <w:rsid w:val="00B2687D"/>
    <w:rPr>
      <w:sz w:val="24"/>
      <w:szCs w:val="24"/>
    </w:rPr>
  </w:style>
  <w:style w:type="paragraph" w:customStyle="1" w:styleId="TableParagraph">
    <w:name w:val="Table Paragraph"/>
    <w:basedOn w:val="Normal"/>
    <w:uiPriority w:val="1"/>
    <w:qFormat/>
    <w:rsid w:val="00B2687D"/>
    <w:pPr>
      <w:widowControl w:val="0"/>
      <w:autoSpaceDE w:val="0"/>
      <w:autoSpaceDN w:val="0"/>
      <w:spacing w:before="38"/>
      <w:ind w:left="80"/>
    </w:pPr>
    <w:rPr>
      <w:rFonts w:ascii="Nunito Sans" w:eastAsia="Nunito Sans" w:hAnsi="Nunito Sans" w:cs="Nunito Sans"/>
      <w:sz w:val="22"/>
      <w:szCs w:val="22"/>
      <w:lang w:val="en-US"/>
    </w:rPr>
  </w:style>
  <w:style w:type="character" w:styleId="PageNumber">
    <w:name w:val="page number"/>
    <w:basedOn w:val="DefaultParagraphFont"/>
    <w:rsid w:val="00B2687D"/>
  </w:style>
  <w:style w:type="character" w:customStyle="1" w:styleId="Heading6Char">
    <w:name w:val="Heading 6 Char"/>
    <w:basedOn w:val="DefaultParagraphFont"/>
    <w:link w:val="Heading6"/>
    <w:uiPriority w:val="9"/>
    <w:semiHidden/>
    <w:rsid w:val="00D22AE4"/>
    <w:rPr>
      <w:rFonts w:asciiTheme="majorHAnsi" w:eastAsiaTheme="majorEastAsia" w:hAnsiTheme="majorHAnsi" w:cstheme="majorBidi"/>
      <w:color w:val="1F3763" w:themeColor="accent1" w:themeShade="7F"/>
      <w:sz w:val="24"/>
      <w:szCs w:val="24"/>
    </w:rPr>
  </w:style>
  <w:style w:type="paragraph" w:customStyle="1" w:styleId="1-SUBHEADB">
    <w:name w:val="1-SUBHEAD B"/>
    <w:basedOn w:val="Heading3"/>
    <w:next w:val="1-BODY"/>
    <w:autoRedefine/>
    <w:qFormat/>
    <w:rsid w:val="00535470"/>
    <w:pPr>
      <w:spacing w:before="0" w:after="120"/>
    </w:pPr>
    <w:rPr>
      <w:rFonts w:ascii="Nunito Sans Black" w:hAnsi="Nunito Sans Black"/>
      <w:smallCaps/>
      <w:color w:val="auto"/>
      <w:spacing w:val="40"/>
      <w:sz w:val="28"/>
    </w:rPr>
  </w:style>
  <w:style w:type="paragraph" w:styleId="TOC1">
    <w:name w:val="toc 1"/>
    <w:basedOn w:val="1-BODY"/>
    <w:next w:val="1-BODY"/>
    <w:autoRedefine/>
    <w:uiPriority w:val="39"/>
    <w:unhideWhenUsed/>
    <w:rsid w:val="006C3F3D"/>
  </w:style>
  <w:style w:type="paragraph" w:styleId="TOC6">
    <w:name w:val="toc 6"/>
    <w:basedOn w:val="Normal"/>
    <w:next w:val="Normal"/>
    <w:autoRedefine/>
    <w:uiPriority w:val="39"/>
    <w:unhideWhenUsed/>
    <w:rsid w:val="006C3F3D"/>
    <w:pPr>
      <w:spacing w:after="100"/>
      <w:ind w:left="1200"/>
    </w:pPr>
  </w:style>
  <w:style w:type="paragraph" w:styleId="TOC2">
    <w:name w:val="toc 2"/>
    <w:basedOn w:val="Normal"/>
    <w:next w:val="Normal"/>
    <w:autoRedefine/>
    <w:uiPriority w:val="39"/>
    <w:unhideWhenUsed/>
    <w:rsid w:val="006C3F3D"/>
    <w:pPr>
      <w:spacing w:after="100"/>
      <w:ind w:left="240"/>
    </w:pPr>
  </w:style>
  <w:style w:type="paragraph" w:styleId="TOC3">
    <w:name w:val="toc 3"/>
    <w:basedOn w:val="Normal"/>
    <w:next w:val="Normal"/>
    <w:autoRedefine/>
    <w:uiPriority w:val="39"/>
    <w:unhideWhenUsed/>
    <w:rsid w:val="006C3F3D"/>
    <w:pPr>
      <w:spacing w:after="100"/>
      <w:ind w:left="480"/>
    </w:pPr>
  </w:style>
  <w:style w:type="paragraph" w:styleId="TOC4">
    <w:name w:val="toc 4"/>
    <w:basedOn w:val="Normal"/>
    <w:next w:val="Normal"/>
    <w:autoRedefine/>
    <w:uiPriority w:val="39"/>
    <w:unhideWhenUsed/>
    <w:rsid w:val="006C3F3D"/>
    <w:pPr>
      <w:spacing w:after="100"/>
      <w:ind w:left="720"/>
    </w:pPr>
  </w:style>
  <w:style w:type="paragraph" w:styleId="TOC5">
    <w:name w:val="toc 5"/>
    <w:basedOn w:val="Normal"/>
    <w:next w:val="Normal"/>
    <w:autoRedefine/>
    <w:uiPriority w:val="39"/>
    <w:unhideWhenUsed/>
    <w:rsid w:val="006C3F3D"/>
    <w:pPr>
      <w:spacing w:after="100"/>
      <w:ind w:left="960"/>
    </w:pPr>
  </w:style>
  <w:style w:type="character" w:styleId="Hyperlink">
    <w:name w:val="Hyperlink"/>
    <w:basedOn w:val="DefaultParagraphFont"/>
    <w:uiPriority w:val="99"/>
    <w:unhideWhenUsed/>
    <w:rsid w:val="006C3F3D"/>
    <w:rPr>
      <w:color w:val="0563C1" w:themeColor="hyperlink"/>
      <w:u w:val="single"/>
    </w:rPr>
  </w:style>
  <w:style w:type="paragraph" w:styleId="ListNumber">
    <w:name w:val="List Number"/>
    <w:basedOn w:val="Normal"/>
    <w:uiPriority w:val="99"/>
    <w:semiHidden/>
    <w:unhideWhenUsed/>
    <w:rsid w:val="00BC2BA8"/>
    <w:pPr>
      <w:numPr>
        <w:numId w:val="9"/>
      </w:numPr>
      <w:contextualSpacing/>
    </w:pPr>
  </w:style>
  <w:style w:type="character" w:customStyle="1" w:styleId="producttext">
    <w:name w:val="product_text"/>
    <w:basedOn w:val="DefaultParagraphFont"/>
    <w:rsid w:val="00963F9B"/>
  </w:style>
  <w:style w:type="table" w:customStyle="1" w:styleId="TableGrid1">
    <w:name w:val="Table Grid1"/>
    <w:basedOn w:val="TableNormal"/>
    <w:next w:val="TableGrid"/>
    <w:uiPriority w:val="39"/>
    <w:rsid w:val="00900E87"/>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SUBHEADCChar">
    <w:name w:val="1-SUBHEAD C Char"/>
    <w:basedOn w:val="DefaultParagraphFont"/>
    <w:link w:val="1-SUBHEADC"/>
    <w:rsid w:val="00E939F4"/>
    <w:rPr>
      <w:rFonts w:ascii="Nunito Sans" w:eastAsiaTheme="majorEastAsia" w:hAnsi="Nunito Sans" w:cstheme="majorBidi"/>
      <w:b/>
      <w:iCs/>
      <w:caps/>
      <w:color w:val="000000" w:themeColor="text1"/>
      <w:spacing w:val="2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4.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8" Type="http://schemas.openxmlformats.org/officeDocument/2006/relationships/footer" Target="footer11.xml"/><Relationship Id="rId13" Type="http://schemas.openxmlformats.org/officeDocument/2006/relationships/footer" Target="footer15.xml"/><Relationship Id="rId18" Type="http://schemas.openxmlformats.org/officeDocument/2006/relationships/footer" Target="footer20.xml"/><Relationship Id="rId26" Type="http://schemas.openxmlformats.org/officeDocument/2006/relationships/image" Target="../media/image3.jpeg"/><Relationship Id="rId3" Type="http://schemas.openxmlformats.org/officeDocument/2006/relationships/settings" Target="settings.xml"/><Relationship Id="rId21" Type="http://schemas.openxmlformats.org/officeDocument/2006/relationships/footer" Target="footer23.xml"/><Relationship Id="rId7" Type="http://schemas.openxmlformats.org/officeDocument/2006/relationships/footer" Target="footer10.xml"/><Relationship Id="rId12" Type="http://schemas.openxmlformats.org/officeDocument/2006/relationships/hyperlink" Target="mailto:info@ctrinstitute.com" TargetMode="External"/><Relationship Id="rId17" Type="http://schemas.openxmlformats.org/officeDocument/2006/relationships/footer" Target="footer19.xml"/><Relationship Id="rId25"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footer" Target="footer18.xml"/><Relationship Id="rId20" Type="http://schemas.openxmlformats.org/officeDocument/2006/relationships/footer" Target="footer2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4.xml"/><Relationship Id="rId24"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footer" Target="footer17.xml"/><Relationship Id="rId23" Type="http://schemas.openxmlformats.org/officeDocument/2006/relationships/footer" Target="footer25.xml"/><Relationship Id="rId10" Type="http://schemas.openxmlformats.org/officeDocument/2006/relationships/footer" Target="footer13.xml"/><Relationship Id="rId19" Type="http://schemas.openxmlformats.org/officeDocument/2006/relationships/footer" Target="footer21.xml"/><Relationship Id="rId4" Type="http://schemas.openxmlformats.org/officeDocument/2006/relationships/webSettings" Target="webSettings.xml"/><Relationship Id="rId9" Type="http://schemas.openxmlformats.org/officeDocument/2006/relationships/footer" Target="footer12.xml"/><Relationship Id="rId14" Type="http://schemas.openxmlformats.org/officeDocument/2006/relationships/footer" Target="footer16.xml"/><Relationship Id="rId22" Type="http://schemas.openxmlformats.org/officeDocument/2006/relationships/footer" Target="footer24.xml"/><Relationship Id="rId27"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Notes Box"/>
        <w:style w:val="None"/>
        <w:category>
          <w:name w:val="Pre-formatted Parts"/>
          <w:gallery w:val="docParts"/>
        </w:category>
        <w:behaviors>
          <w:behavior w:val="content"/>
        </w:behaviors>
        <w:guid w:val="{BFB86A54-8F34-4F0B-B93F-CB9C1012D359}"/>
      </w:docPartPr>
      <w:docPartBody>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9345"/>
          </w:tblGrid>
          <w:tr w:rsidR="009F0F19" w:rsidRPr="00BB41BC" w:rsidTr="00257720">
            <w:tc>
              <w:tcPr>
                <w:tcW w:w="9355" w:type="dxa"/>
                <w:shd w:val="clear" w:color="auto" w:fill="D9D9D9" w:themeFill="background1" w:themeFillShade="D9"/>
              </w:tcPr>
              <w:p w:rsidR="009F0F19" w:rsidRPr="00BB41BC" w:rsidRDefault="009F0F19" w:rsidP="00257720">
                <w:pPr>
                  <w:pStyle w:val="None"/>
                  <w:numPr>
                    <w:ilvl w:val="0"/>
                    <w:numId w:val="0"/>
                  </w:numPr>
                  <w:spacing w:before="0" w:after="0"/>
                  <w:rPr>
                    <w:lang w:val="en-CA"/>
                  </w:rPr>
                </w:pPr>
                <w:r w:rsidRPr="00BB41BC">
                  <w:rPr>
                    <w:lang w:val="en-CA"/>
                  </w:rPr>
                  <w:t>Notes:</w:t>
                </w:r>
              </w:p>
            </w:tc>
          </w:tr>
          <w:tr w:rsidR="009F0F19" w:rsidRPr="00BB41BC" w:rsidTr="00C83A2D">
            <w:trPr>
              <w:trHeight w:val="60"/>
            </w:trPr>
            <w:tc>
              <w:tcPr>
                <w:tcW w:w="9355" w:type="dxa"/>
              </w:tcPr>
              <w:p w:rsidR="009F0F19" w:rsidRPr="00BB41BC" w:rsidRDefault="009F0F19" w:rsidP="00257720">
                <w:pPr>
                  <w:pStyle w:val="None"/>
                  <w:numPr>
                    <w:ilvl w:val="0"/>
                    <w:numId w:val="0"/>
                  </w:numPr>
                  <w:spacing w:before="0" w:after="0"/>
                  <w:rPr>
                    <w:lang w:val="en-CA"/>
                  </w:rPr>
                </w:pPr>
              </w:p>
            </w:tc>
          </w:tr>
        </w:tbl>
        <w:p w:rsidR="009F0F19" w:rsidRDefault="009F0F19"/>
      </w:docPartBody>
    </w:docPart>
    <w:docPart>
      <w:docPartPr>
        <w:name w:val="Multiple Question Table"/>
        <w:style w:val="None"/>
        <w:category>
          <w:name w:val="Pre-formatted Parts"/>
          <w:gallery w:val="docParts"/>
        </w:category>
        <w:behaviors>
          <w:behavior w:val="content"/>
        </w:behaviors>
        <w:guid w:val="{CAB5A687-7C76-4038-9092-BBF8BC1EB51B}"/>
      </w:docPartPr>
      <w:docPartBody>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9345"/>
          </w:tblGrid>
          <w:tr w:rsidR="009F0F19" w:rsidRPr="00BB41BC" w:rsidTr="0055409D">
            <w:tc>
              <w:tcPr>
                <w:tcW w:w="9345" w:type="dxa"/>
                <w:shd w:val="clear" w:color="auto" w:fill="D9D9D9" w:themeFill="background1" w:themeFillShade="D9"/>
              </w:tcPr>
              <w:p w:rsidR="009F0F19" w:rsidRPr="00BB41BC" w:rsidRDefault="009F0F19" w:rsidP="0055409D">
                <w:pPr>
                  <w:pStyle w:val="None"/>
                  <w:numPr>
                    <w:ilvl w:val="0"/>
                    <w:numId w:val="0"/>
                  </w:numPr>
                  <w:spacing w:before="0" w:after="0"/>
                  <w:rPr>
                    <w:lang w:val="en-CA"/>
                  </w:rPr>
                </w:pPr>
                <w:r w:rsidRPr="00BB41BC">
                  <w:rPr>
                    <w:lang w:val="en-CA"/>
                  </w:rPr>
                  <w:t>01 | What's your first question?</w:t>
                </w:r>
              </w:p>
            </w:tc>
          </w:tr>
          <w:tr w:rsidR="009F0F19" w:rsidRPr="00BB41BC" w:rsidTr="0055409D">
            <w:tc>
              <w:tcPr>
                <w:tcW w:w="9345" w:type="dxa"/>
              </w:tcPr>
              <w:p w:rsidR="009F0F19" w:rsidRPr="00BB41BC" w:rsidRDefault="009F0F19" w:rsidP="0055409D">
                <w:pPr>
                  <w:pStyle w:val="None"/>
                  <w:numPr>
                    <w:ilvl w:val="0"/>
                    <w:numId w:val="0"/>
                  </w:numPr>
                  <w:spacing w:before="0" w:after="0"/>
                  <w:rPr>
                    <w:lang w:val="en-CA"/>
                  </w:rPr>
                </w:pPr>
              </w:p>
              <w:p w:rsidR="009F0F19" w:rsidRPr="00BB41BC" w:rsidRDefault="009F0F19" w:rsidP="0055409D">
                <w:pPr>
                  <w:pStyle w:val="None"/>
                  <w:numPr>
                    <w:ilvl w:val="0"/>
                    <w:numId w:val="0"/>
                  </w:numPr>
                  <w:spacing w:before="0" w:after="0"/>
                  <w:rPr>
                    <w:lang w:val="en-CA"/>
                  </w:rPr>
                </w:pPr>
              </w:p>
            </w:tc>
          </w:tr>
          <w:tr w:rsidR="009F0F19" w:rsidRPr="00BB41BC" w:rsidTr="0055409D">
            <w:tc>
              <w:tcPr>
                <w:tcW w:w="9345" w:type="dxa"/>
                <w:shd w:val="clear" w:color="auto" w:fill="D9D9D9" w:themeFill="background1" w:themeFillShade="D9"/>
              </w:tcPr>
              <w:p w:rsidR="009F0F19" w:rsidRPr="00BB41BC" w:rsidRDefault="009F0F19" w:rsidP="0055409D">
                <w:pPr>
                  <w:pStyle w:val="None"/>
                  <w:numPr>
                    <w:ilvl w:val="0"/>
                    <w:numId w:val="0"/>
                  </w:numPr>
                  <w:spacing w:before="0" w:after="0"/>
                  <w:rPr>
                    <w:lang w:val="en-CA"/>
                  </w:rPr>
                </w:pPr>
                <w:r w:rsidRPr="00BB41BC">
                  <w:rPr>
                    <w:lang w:val="en-CA"/>
                  </w:rPr>
                  <w:t>02 | What's your second question?</w:t>
                </w:r>
              </w:p>
            </w:tc>
          </w:tr>
          <w:tr w:rsidR="009F0F19" w:rsidRPr="00BB41BC" w:rsidTr="0055409D">
            <w:tc>
              <w:tcPr>
                <w:tcW w:w="9345" w:type="dxa"/>
              </w:tcPr>
              <w:p w:rsidR="009F0F19" w:rsidRPr="00BB41BC" w:rsidRDefault="009F0F19" w:rsidP="0055409D">
                <w:pPr>
                  <w:pStyle w:val="None"/>
                  <w:numPr>
                    <w:ilvl w:val="0"/>
                    <w:numId w:val="0"/>
                  </w:numPr>
                  <w:spacing w:before="0" w:after="0"/>
                  <w:rPr>
                    <w:lang w:val="en-CA"/>
                  </w:rPr>
                </w:pPr>
              </w:p>
              <w:p w:rsidR="009F0F19" w:rsidRPr="00BB41BC" w:rsidRDefault="009F0F19" w:rsidP="0055409D">
                <w:pPr>
                  <w:pStyle w:val="None"/>
                  <w:numPr>
                    <w:ilvl w:val="0"/>
                    <w:numId w:val="0"/>
                  </w:numPr>
                  <w:spacing w:before="0" w:after="0"/>
                  <w:rPr>
                    <w:lang w:val="en-CA"/>
                  </w:rPr>
                </w:pPr>
              </w:p>
            </w:tc>
          </w:tr>
          <w:tr w:rsidR="009F0F19" w:rsidRPr="00BB41BC" w:rsidTr="0055409D">
            <w:tc>
              <w:tcPr>
                <w:tcW w:w="9345" w:type="dxa"/>
                <w:shd w:val="clear" w:color="auto" w:fill="D9D9D9" w:themeFill="background1" w:themeFillShade="D9"/>
              </w:tcPr>
              <w:p w:rsidR="009F0F19" w:rsidRPr="00BB41BC" w:rsidRDefault="009F0F19" w:rsidP="0055409D">
                <w:pPr>
                  <w:pStyle w:val="None"/>
                  <w:numPr>
                    <w:ilvl w:val="0"/>
                    <w:numId w:val="0"/>
                  </w:numPr>
                  <w:spacing w:before="0" w:after="0"/>
                  <w:rPr>
                    <w:lang w:val="en-CA"/>
                  </w:rPr>
                </w:pPr>
                <w:r w:rsidRPr="00BB41BC">
                  <w:rPr>
                    <w:lang w:val="en-CA"/>
                  </w:rPr>
                  <w:t>03 | What's your third question?</w:t>
                </w:r>
              </w:p>
            </w:tc>
          </w:tr>
          <w:tr w:rsidR="009F0F19" w:rsidRPr="00BB41BC" w:rsidTr="0055409D">
            <w:tc>
              <w:tcPr>
                <w:tcW w:w="9345" w:type="dxa"/>
              </w:tcPr>
              <w:p w:rsidR="009F0F19" w:rsidRPr="00BB41BC" w:rsidRDefault="009F0F19" w:rsidP="0055409D">
                <w:pPr>
                  <w:pStyle w:val="None"/>
                  <w:numPr>
                    <w:ilvl w:val="0"/>
                    <w:numId w:val="0"/>
                  </w:numPr>
                  <w:spacing w:before="0" w:after="0"/>
                  <w:rPr>
                    <w:lang w:val="en-CA"/>
                  </w:rPr>
                </w:pPr>
              </w:p>
              <w:p w:rsidR="009F0F19" w:rsidRPr="00BB41BC" w:rsidRDefault="009F0F19" w:rsidP="0055409D">
                <w:pPr>
                  <w:pStyle w:val="None"/>
                  <w:numPr>
                    <w:ilvl w:val="0"/>
                    <w:numId w:val="0"/>
                  </w:numPr>
                  <w:spacing w:before="0" w:after="0"/>
                  <w:rPr>
                    <w:lang w:val="en-CA"/>
                  </w:rPr>
                </w:pPr>
              </w:p>
            </w:tc>
          </w:tr>
        </w:tbl>
        <w:p w:rsidR="009F0F19" w:rsidRDefault="009F0F19"/>
      </w:docPartBody>
    </w:docPart>
    <w:docPart>
      <w:docPartPr>
        <w:name w:val="Numbers | Three-Columns"/>
        <w:style w:val="1-NUMBERED LIST"/>
        <w:category>
          <w:name w:val="Pre-formatted Parts"/>
          <w:gallery w:val="docParts"/>
        </w:category>
        <w:behaviors>
          <w:behavior w:val="content"/>
        </w:behaviors>
        <w:guid w:val="{7CC94EB7-8A8C-493E-AFD5-97C31F4A1980}"/>
      </w:docPartPr>
      <w:docPartBody>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21"/>
            <w:gridCol w:w="3122"/>
            <w:gridCol w:w="3122"/>
          </w:tblGrid>
          <w:tr w:rsidR="009F0F19" w:rsidRPr="00BB41BC" w:rsidTr="00F1718F">
            <w:trPr>
              <w:trHeight w:val="1342"/>
            </w:trPr>
            <w:tc>
              <w:tcPr>
                <w:tcW w:w="3121" w:type="dxa"/>
                <w:shd w:val="clear" w:color="auto" w:fill="FFFFFF" w:themeFill="background1"/>
              </w:tcPr>
              <w:p w:rsidR="009F0F19" w:rsidRPr="00BB41BC" w:rsidRDefault="009F0F19" w:rsidP="009F0F19">
                <w:pPr>
                  <w:pStyle w:val="1-NUMBEREDLIST"/>
                  <w:ind w:left="458"/>
                </w:pPr>
                <w:r w:rsidRPr="00BB41BC">
                  <w:t>Point one</w:t>
                </w:r>
              </w:p>
              <w:p w:rsidR="009F0F19" w:rsidRPr="00BB41BC" w:rsidRDefault="009F0F19" w:rsidP="009F0F19">
                <w:pPr>
                  <w:pStyle w:val="1-NUMBEREDLIST"/>
                  <w:numPr>
                    <w:ilvl w:val="0"/>
                    <w:numId w:val="3"/>
                  </w:numPr>
                  <w:ind w:left="458"/>
                </w:pPr>
                <w:r w:rsidRPr="00BB41BC">
                  <w:t>Point two</w:t>
                </w:r>
              </w:p>
              <w:p w:rsidR="009F0F19" w:rsidRPr="00BB41BC" w:rsidRDefault="009F0F19" w:rsidP="009F0F19">
                <w:pPr>
                  <w:pStyle w:val="1-NUMBEREDLIST"/>
                  <w:numPr>
                    <w:ilvl w:val="0"/>
                    <w:numId w:val="3"/>
                  </w:numPr>
                  <w:ind w:left="458"/>
                </w:pPr>
                <w:r w:rsidRPr="00BB41BC">
                  <w:t>Point three</w:t>
                </w:r>
              </w:p>
            </w:tc>
            <w:tc>
              <w:tcPr>
                <w:tcW w:w="3122" w:type="dxa"/>
                <w:shd w:val="clear" w:color="auto" w:fill="FFFFFF" w:themeFill="background1"/>
              </w:tcPr>
              <w:p w:rsidR="009F0F19" w:rsidRPr="00BB41BC" w:rsidRDefault="009F0F19" w:rsidP="009F0F19">
                <w:pPr>
                  <w:pStyle w:val="1-NUMBEREDLIST"/>
                  <w:numPr>
                    <w:ilvl w:val="0"/>
                    <w:numId w:val="3"/>
                  </w:numPr>
                  <w:ind w:left="457"/>
                </w:pPr>
                <w:r w:rsidRPr="00BB41BC">
                  <w:t>Point four</w:t>
                </w:r>
              </w:p>
              <w:p w:rsidR="009F0F19" w:rsidRPr="00BB41BC" w:rsidRDefault="009F0F19" w:rsidP="009F0F19">
                <w:pPr>
                  <w:pStyle w:val="1-NUMBEREDLIST"/>
                  <w:numPr>
                    <w:ilvl w:val="0"/>
                    <w:numId w:val="3"/>
                  </w:numPr>
                  <w:ind w:left="457"/>
                </w:pPr>
                <w:r w:rsidRPr="00BB41BC">
                  <w:t>Point five</w:t>
                </w:r>
              </w:p>
              <w:p w:rsidR="009F0F19" w:rsidRPr="00BB41BC" w:rsidRDefault="009F0F19" w:rsidP="009F0F19">
                <w:pPr>
                  <w:pStyle w:val="1-NUMBEREDLIST"/>
                  <w:numPr>
                    <w:ilvl w:val="0"/>
                    <w:numId w:val="3"/>
                  </w:numPr>
                  <w:ind w:left="457"/>
                </w:pPr>
                <w:r w:rsidRPr="00BB41BC">
                  <w:t>Point six</w:t>
                </w:r>
              </w:p>
            </w:tc>
            <w:tc>
              <w:tcPr>
                <w:tcW w:w="3122" w:type="dxa"/>
                <w:shd w:val="clear" w:color="auto" w:fill="FFFFFF" w:themeFill="background1"/>
              </w:tcPr>
              <w:p w:rsidR="009F0F19" w:rsidRPr="00BB41BC" w:rsidRDefault="009F0F19" w:rsidP="009F0F19">
                <w:pPr>
                  <w:pStyle w:val="1-NUMBEREDLIST"/>
                  <w:numPr>
                    <w:ilvl w:val="0"/>
                    <w:numId w:val="3"/>
                  </w:numPr>
                  <w:ind w:left="455"/>
                </w:pPr>
                <w:r w:rsidRPr="00BB41BC">
                  <w:t>Point seven</w:t>
                </w:r>
              </w:p>
              <w:p w:rsidR="009F0F19" w:rsidRPr="00BB41BC" w:rsidRDefault="009F0F19" w:rsidP="009F0F19">
                <w:pPr>
                  <w:pStyle w:val="1-NUMBEREDLIST"/>
                  <w:numPr>
                    <w:ilvl w:val="0"/>
                    <w:numId w:val="3"/>
                  </w:numPr>
                  <w:ind w:left="455"/>
                </w:pPr>
                <w:r w:rsidRPr="00BB41BC">
                  <w:t>Point eight</w:t>
                </w:r>
              </w:p>
              <w:p w:rsidR="009F0F19" w:rsidRPr="00BB41BC" w:rsidRDefault="009F0F19" w:rsidP="009F0F19">
                <w:pPr>
                  <w:pStyle w:val="1-NUMBEREDLIST"/>
                  <w:numPr>
                    <w:ilvl w:val="0"/>
                    <w:numId w:val="3"/>
                  </w:numPr>
                  <w:ind w:left="455"/>
                </w:pPr>
                <w:r w:rsidRPr="00BB41BC">
                  <w:t>Point nine</w:t>
                </w:r>
              </w:p>
            </w:tc>
          </w:tr>
        </w:tbl>
        <w:p w:rsidR="009F0F19" w:rsidRDefault="009F0F19"/>
      </w:docPartBody>
    </w:docPart>
    <w:docPart>
      <w:docPartPr>
        <w:name w:val="Bullets | Three-Columns"/>
        <w:style w:val="1-BULLETS"/>
        <w:category>
          <w:name w:val="Pre-formatted Parts"/>
          <w:gallery w:val="docParts"/>
        </w:category>
        <w:behaviors>
          <w:behavior w:val="content"/>
        </w:behaviors>
        <w:guid w:val="{83463098-EE45-400B-B939-3124D218F0A2}"/>
      </w:docPartPr>
      <w:docPartBody>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15"/>
            <w:gridCol w:w="3115"/>
            <w:gridCol w:w="3115"/>
          </w:tblGrid>
          <w:tr w:rsidR="009F0F19" w:rsidRPr="00BB41BC" w:rsidTr="00CE43C3">
            <w:trPr>
              <w:trHeight w:val="1222"/>
            </w:trPr>
            <w:tc>
              <w:tcPr>
                <w:tcW w:w="3115" w:type="dxa"/>
                <w:shd w:val="clear" w:color="auto" w:fill="FFFFFF" w:themeFill="background1"/>
              </w:tcPr>
              <w:p w:rsidR="009F0F19" w:rsidRPr="0009054A" w:rsidRDefault="009F0F19" w:rsidP="008F5AD5">
                <w:pPr>
                  <w:pStyle w:val="1-BULLETS"/>
                  <w:ind w:left="884"/>
                </w:pPr>
                <w:r w:rsidRPr="0009054A">
                  <w:t>Point one</w:t>
                </w:r>
              </w:p>
              <w:p w:rsidR="009F0F19" w:rsidRPr="0009054A" w:rsidRDefault="009F0F19" w:rsidP="008F5AD5">
                <w:pPr>
                  <w:pStyle w:val="1-BULLETS"/>
                  <w:ind w:left="884"/>
                </w:pPr>
                <w:r w:rsidRPr="0009054A">
                  <w:t>Point two</w:t>
                </w:r>
              </w:p>
              <w:p w:rsidR="009F0F19" w:rsidRPr="0009054A" w:rsidRDefault="009F0F19" w:rsidP="008F5AD5">
                <w:pPr>
                  <w:pStyle w:val="1-BULLETS"/>
                  <w:ind w:left="884"/>
                </w:pPr>
                <w:r w:rsidRPr="0009054A">
                  <w:t>Point three</w:t>
                </w:r>
              </w:p>
            </w:tc>
            <w:tc>
              <w:tcPr>
                <w:tcW w:w="3115" w:type="dxa"/>
                <w:shd w:val="clear" w:color="auto" w:fill="FFFFFF" w:themeFill="background1"/>
              </w:tcPr>
              <w:p w:rsidR="009F0F19" w:rsidRPr="0009054A" w:rsidRDefault="009F0F19" w:rsidP="0009054A">
                <w:pPr>
                  <w:pStyle w:val="1-BULLETS"/>
                </w:pPr>
                <w:r w:rsidRPr="0009054A">
                  <w:t>Point four</w:t>
                </w:r>
              </w:p>
              <w:p w:rsidR="009F0F19" w:rsidRPr="0009054A" w:rsidRDefault="009F0F19" w:rsidP="0009054A">
                <w:pPr>
                  <w:pStyle w:val="1-BULLETS"/>
                </w:pPr>
                <w:r w:rsidRPr="0009054A">
                  <w:t>Point five</w:t>
                </w:r>
              </w:p>
              <w:p w:rsidR="009F0F19" w:rsidRPr="0009054A" w:rsidRDefault="009F0F19" w:rsidP="0009054A">
                <w:pPr>
                  <w:pStyle w:val="1-BULLETS"/>
                </w:pPr>
                <w:r w:rsidRPr="0009054A">
                  <w:t>Point six</w:t>
                </w:r>
              </w:p>
            </w:tc>
            <w:tc>
              <w:tcPr>
                <w:tcW w:w="3115" w:type="dxa"/>
                <w:shd w:val="clear" w:color="auto" w:fill="FFFFFF" w:themeFill="background1"/>
              </w:tcPr>
              <w:p w:rsidR="009F0F19" w:rsidRPr="0009054A" w:rsidRDefault="009F0F19" w:rsidP="0009054A">
                <w:pPr>
                  <w:pStyle w:val="1-BULLETS"/>
                </w:pPr>
                <w:r w:rsidRPr="0009054A">
                  <w:t>Point seven</w:t>
                </w:r>
              </w:p>
              <w:p w:rsidR="009F0F19" w:rsidRPr="0009054A" w:rsidRDefault="009F0F19" w:rsidP="0009054A">
                <w:pPr>
                  <w:pStyle w:val="1-BULLETS"/>
                </w:pPr>
                <w:r w:rsidRPr="0009054A">
                  <w:t>Point eight</w:t>
                </w:r>
              </w:p>
              <w:p w:rsidR="009F0F19" w:rsidRPr="0009054A" w:rsidRDefault="009F0F19" w:rsidP="0009054A">
                <w:pPr>
                  <w:pStyle w:val="1-BULLETS"/>
                </w:pPr>
                <w:r w:rsidRPr="0009054A">
                  <w:t>Point nine</w:t>
                </w:r>
              </w:p>
            </w:tc>
          </w:tr>
        </w:tbl>
        <w:p w:rsidR="009F0F19" w:rsidRDefault="009F0F19"/>
      </w:docPartBody>
    </w:docPart>
    <w:docPart>
      <w:docPartPr>
        <w:name w:val="Numbers | Two-Columns"/>
        <w:style w:val="1-NUMBERED LIST"/>
        <w:category>
          <w:name w:val="Pre-formatted Parts"/>
          <w:gallery w:val="docParts"/>
        </w:category>
        <w:behaviors>
          <w:behavior w:val="content"/>
        </w:behaviors>
        <w:guid w:val="{AE9B9D97-DA32-4AAE-810E-8E9CBC50BB3B}"/>
      </w:docPartPr>
      <w:docPartBody>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4672"/>
            <w:gridCol w:w="4673"/>
          </w:tblGrid>
          <w:tr w:rsidR="009F0F19" w:rsidRPr="00BB41BC" w:rsidTr="00045A22">
            <w:trPr>
              <w:trHeight w:val="1342"/>
            </w:trPr>
            <w:tc>
              <w:tcPr>
                <w:tcW w:w="4672" w:type="dxa"/>
                <w:shd w:val="clear" w:color="auto" w:fill="FFFFFF" w:themeFill="background1"/>
              </w:tcPr>
              <w:p w:rsidR="009F0F19" w:rsidRPr="00BB41BC" w:rsidRDefault="009F0F19" w:rsidP="009F0F19">
                <w:pPr>
                  <w:pStyle w:val="1-NUMBEREDLIST"/>
                  <w:ind w:left="458"/>
                </w:pPr>
                <w:r w:rsidRPr="00BB41BC">
                  <w:t>Point one</w:t>
                </w:r>
              </w:p>
              <w:p w:rsidR="009F0F19" w:rsidRPr="00BB41BC" w:rsidRDefault="009F0F19" w:rsidP="009F0F19">
                <w:pPr>
                  <w:pStyle w:val="1-NUMBEREDLIST"/>
                  <w:ind w:left="458"/>
                </w:pPr>
                <w:r w:rsidRPr="00BB41BC">
                  <w:t>Point two</w:t>
                </w:r>
              </w:p>
              <w:p w:rsidR="009F0F19" w:rsidRPr="00BB41BC" w:rsidRDefault="009F0F19" w:rsidP="009F0F19">
                <w:pPr>
                  <w:pStyle w:val="1-NUMBEREDLIST"/>
                  <w:ind w:left="458"/>
                </w:pPr>
                <w:r w:rsidRPr="00BB41BC">
                  <w:t>Point three</w:t>
                </w:r>
              </w:p>
            </w:tc>
            <w:tc>
              <w:tcPr>
                <w:tcW w:w="4673" w:type="dxa"/>
                <w:shd w:val="clear" w:color="auto" w:fill="FFFFFF" w:themeFill="background1"/>
              </w:tcPr>
              <w:p w:rsidR="009F0F19" w:rsidRPr="00BB41BC" w:rsidRDefault="009F0F19" w:rsidP="009F0F19">
                <w:pPr>
                  <w:pStyle w:val="1-NUMBEREDLIST"/>
                  <w:ind w:left="467"/>
                </w:pPr>
                <w:r w:rsidRPr="00BB41BC">
                  <w:t>Point four</w:t>
                </w:r>
              </w:p>
              <w:p w:rsidR="009F0F19" w:rsidRPr="00BB41BC" w:rsidRDefault="009F0F19" w:rsidP="009F0F19">
                <w:pPr>
                  <w:pStyle w:val="1-NUMBEREDLIST"/>
                  <w:ind w:left="467"/>
                </w:pPr>
                <w:r w:rsidRPr="00BB41BC">
                  <w:t>Point five</w:t>
                </w:r>
              </w:p>
              <w:p w:rsidR="009F0F19" w:rsidRPr="00BB41BC" w:rsidRDefault="009F0F19" w:rsidP="009F0F19">
                <w:pPr>
                  <w:pStyle w:val="1-NUMBEREDLIST"/>
                  <w:ind w:left="467"/>
                </w:pPr>
                <w:r w:rsidRPr="00BB41BC">
                  <w:t>Point six</w:t>
                </w:r>
              </w:p>
            </w:tc>
          </w:tr>
        </w:tbl>
        <w:p w:rsidR="009F0F19" w:rsidRDefault="009F0F19"/>
      </w:docPartBody>
    </w:docPart>
    <w:docPart>
      <w:docPartPr>
        <w:name w:val="Bullets | Two-Columns"/>
        <w:style w:val="1-BULLETS"/>
        <w:category>
          <w:name w:val="Pre-formatted Parts"/>
          <w:gallery w:val="docParts"/>
        </w:category>
        <w:behaviors>
          <w:behavior w:val="content"/>
        </w:behaviors>
        <w:guid w:val="{B51B4E8E-9C7A-46C2-8AC7-3A83983B1B34}"/>
      </w:docPartPr>
      <w:docPartBody>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4672"/>
            <w:gridCol w:w="4673"/>
          </w:tblGrid>
          <w:tr w:rsidR="009F0F19" w:rsidRPr="00BB41BC" w:rsidTr="00CE43C3">
            <w:trPr>
              <w:trHeight w:val="1222"/>
            </w:trPr>
            <w:tc>
              <w:tcPr>
                <w:tcW w:w="4672" w:type="dxa"/>
                <w:shd w:val="clear" w:color="auto" w:fill="FFFFFF" w:themeFill="background1"/>
              </w:tcPr>
              <w:p w:rsidR="009F0F19" w:rsidRPr="0009054A" w:rsidRDefault="009F0F19" w:rsidP="008F5AD5">
                <w:pPr>
                  <w:pStyle w:val="1-BULLETS"/>
                  <w:ind w:left="884"/>
                </w:pPr>
                <w:r w:rsidRPr="0009054A">
                  <w:t>Point one</w:t>
                </w:r>
              </w:p>
              <w:p w:rsidR="009F0F19" w:rsidRPr="0009054A" w:rsidRDefault="009F0F19" w:rsidP="008F5AD5">
                <w:pPr>
                  <w:pStyle w:val="1-BULLETS"/>
                  <w:ind w:left="884"/>
                </w:pPr>
                <w:r w:rsidRPr="0009054A">
                  <w:t>Point two</w:t>
                </w:r>
              </w:p>
              <w:p w:rsidR="009F0F19" w:rsidRPr="0009054A" w:rsidRDefault="009F0F19" w:rsidP="008F5AD5">
                <w:pPr>
                  <w:pStyle w:val="1-BULLETS"/>
                  <w:ind w:left="884"/>
                </w:pPr>
                <w:r w:rsidRPr="0009054A">
                  <w:t>Point three</w:t>
                </w:r>
              </w:p>
            </w:tc>
            <w:tc>
              <w:tcPr>
                <w:tcW w:w="4673" w:type="dxa"/>
                <w:shd w:val="clear" w:color="auto" w:fill="FFFFFF" w:themeFill="background1"/>
              </w:tcPr>
              <w:p w:rsidR="009F0F19" w:rsidRPr="0009054A" w:rsidRDefault="009F0F19" w:rsidP="008F5AD5">
                <w:pPr>
                  <w:pStyle w:val="1-BULLETS"/>
                  <w:ind w:left="325"/>
                </w:pPr>
                <w:r w:rsidRPr="0009054A">
                  <w:t>Point four</w:t>
                </w:r>
              </w:p>
              <w:p w:rsidR="009F0F19" w:rsidRPr="0009054A" w:rsidRDefault="009F0F19" w:rsidP="008F5AD5">
                <w:pPr>
                  <w:pStyle w:val="1-BULLETS"/>
                  <w:ind w:left="325"/>
                </w:pPr>
                <w:r w:rsidRPr="0009054A">
                  <w:t>Point five</w:t>
                </w:r>
              </w:p>
              <w:p w:rsidR="009F0F19" w:rsidRPr="0009054A" w:rsidRDefault="009F0F19" w:rsidP="008F5AD5">
                <w:pPr>
                  <w:pStyle w:val="1-BULLETS"/>
                  <w:ind w:left="325"/>
                </w:pPr>
                <w:r w:rsidRPr="0009054A">
                  <w:t>Point six</w:t>
                </w:r>
              </w:p>
            </w:tc>
          </w:tr>
        </w:tbl>
        <w:p w:rsidR="009F0F19" w:rsidRDefault="009F0F19"/>
      </w:docPartBody>
    </w:docPart>
    <w:docPart>
      <w:docPartPr>
        <w:name w:val="CTRI Workshop Back-Matter"/>
        <w:style w:val="1-SECTION HEADING"/>
        <w:category>
          <w:name w:val="Manual Front/Back Matter"/>
          <w:gallery w:val="docParts"/>
        </w:category>
        <w:behaviors>
          <w:behavior w:val="content"/>
        </w:behaviors>
        <w:guid w:val="{92D1FB06-6B74-4B80-8B89-F7F4F3129B57}"/>
      </w:docPartPr>
      <w:docPartBody>
        <w:p w:rsidR="004B6B37" w:rsidRPr="00BB41BC" w:rsidRDefault="004B6B37" w:rsidP="00B2687D">
          <w:pPr>
            <w:pStyle w:val="1-SECTIONHEADING"/>
            <w:rPr>
              <w:bdr w:val="none" w:sz="0" w:space="0" w:color="auto" w:frame="1"/>
              <w:lang w:val="en-CA"/>
            </w:rPr>
          </w:pPr>
          <w:bookmarkStart w:id="0" w:name="_Toc222912904"/>
          <w:bookmarkStart w:id="1" w:name="_Hlk81483875"/>
          <w:bookmarkStart w:id="2" w:name="_Hlk83713332"/>
          <w:r w:rsidRPr="00BB41BC">
            <w:rPr>
              <w:bdr w:val="none" w:sz="0" w:space="0" w:color="auto" w:frame="1"/>
              <w:lang w:val="en-CA"/>
            </w:rPr>
            <w:t>CTRI Workshops and Services</w:t>
          </w:r>
          <w:bookmarkEnd w:id="0"/>
        </w:p>
        <w:p w:rsidR="004B6B37" w:rsidRPr="00BB41BC" w:rsidRDefault="004B6B37" w:rsidP="00971026">
          <w:pPr>
            <w:pStyle w:val="1-SUBHEADA"/>
            <w:rPr>
              <w:rFonts w:eastAsia="Arial Unicode MS"/>
              <w:bdr w:val="none" w:sz="0" w:space="0" w:color="auto" w:frame="1"/>
            </w:rPr>
          </w:pPr>
          <w:bookmarkStart w:id="3" w:name="_Hlk45004533"/>
          <w:r w:rsidRPr="00BB41BC">
            <w:t>training</w:t>
          </w:r>
        </w:p>
        <w:p w:rsidR="004B6B37" w:rsidRPr="00BB41BC" w:rsidRDefault="004B6B37" w:rsidP="00971026">
          <w:pPr>
            <w:pStyle w:val="1-BODY"/>
          </w:pPr>
          <w:r w:rsidRPr="00BB41BC">
            <w:rPr>
              <w:bdr w:val="none" w:sz="0" w:space="0" w:color="auto" w:frame="1"/>
            </w:rPr>
            <w:t xml:space="preserve">Explore a wide range of training topics, each available in a variety of formats to suit your learning </w:t>
          </w:r>
          <w:r w:rsidRPr="00BB41BC">
            <w:t>needs</w:t>
          </w:r>
          <w:r w:rsidRPr="00BB41BC">
            <w:rPr>
              <w:bdr w:val="none" w:sz="0" w:space="0" w:color="auto" w:frame="1"/>
            </w:rPr>
            <w:t xml:space="preserve">. Visit </w:t>
          </w:r>
          <w:r w:rsidRPr="00BB41BC">
            <w:t>ctrinstitute</w:t>
          </w:r>
          <w:r w:rsidRPr="00BB41BC">
            <w:rPr>
              <w:bdr w:val="none" w:sz="0" w:space="0" w:color="auto" w:frame="1"/>
            </w:rPr>
            <w:t xml:space="preserve">.com to explore everything we have to offer or contact us if </w:t>
          </w:r>
          <w:r w:rsidRPr="00BB41BC">
            <w:t>you</w:t>
          </w:r>
          <w:r w:rsidRPr="00BB41BC">
            <w:rPr>
              <w:bdr w:val="none" w:sz="0" w:space="0" w:color="auto" w:frame="1"/>
            </w:rPr>
            <w:t xml:space="preserve"> have any questions (info@ctrinstitute.com).</w:t>
          </w:r>
        </w:p>
        <w:p w:rsidR="004B6B37" w:rsidRPr="00BB41BC" w:rsidRDefault="004B6B37" w:rsidP="00707EFD">
          <w:pPr>
            <w:pStyle w:val="1-BULLETS"/>
            <w:rPr>
              <w:lang w:val="en-CA"/>
            </w:rPr>
          </w:pPr>
          <w:r w:rsidRPr="00BB41BC">
            <w:rPr>
              <w:b/>
              <w:bCs/>
              <w:lang w:val="en-CA"/>
            </w:rPr>
            <w:t xml:space="preserve">Private </w:t>
          </w:r>
          <w:r>
            <w:rPr>
              <w:b/>
              <w:bCs/>
              <w:lang w:val="en-CA"/>
            </w:rPr>
            <w:t>t</w:t>
          </w:r>
          <w:r w:rsidRPr="00BB41BC">
            <w:rPr>
              <w:b/>
              <w:bCs/>
              <w:lang w:val="en-CA"/>
            </w:rPr>
            <w:t>raining:</w:t>
          </w:r>
          <w:r w:rsidRPr="00BB41BC">
            <w:rPr>
              <w:lang w:val="en-CA"/>
            </w:rPr>
            <w:t xml:space="preserve"> Personalized training at your location, on your schedule.</w:t>
          </w:r>
        </w:p>
        <w:p w:rsidR="004B6B37" w:rsidRPr="00BB41BC" w:rsidRDefault="004B6B37" w:rsidP="00351591">
          <w:pPr>
            <w:pStyle w:val="1-BULLETS"/>
            <w:rPr>
              <w:lang w:val="en-CA"/>
            </w:rPr>
          </w:pPr>
          <w:r w:rsidRPr="00BB41BC">
            <w:rPr>
              <w:b/>
              <w:bCs/>
              <w:lang w:val="en-CA"/>
            </w:rPr>
            <w:t>Consulting:</w:t>
          </w:r>
          <w:r w:rsidRPr="00BB41BC">
            <w:rPr>
              <w:lang w:val="en-CA"/>
            </w:rPr>
            <w:t xml:space="preserve"> Hands-on support to help you debrief a critical incident, create a crisis response plan, improve your workplace culture, and more.</w:t>
          </w:r>
        </w:p>
        <w:p w:rsidR="004B6B37" w:rsidRPr="00BB41BC" w:rsidRDefault="004B6B37" w:rsidP="009D0A31">
          <w:pPr>
            <w:pStyle w:val="1-BULLETS"/>
            <w:rPr>
              <w:lang w:val="en-CA"/>
            </w:rPr>
          </w:pPr>
          <w:r w:rsidRPr="00BB41BC">
            <w:rPr>
              <w:b/>
              <w:bCs/>
              <w:lang w:val="en-CA"/>
            </w:rPr>
            <w:t>Train-the-</w:t>
          </w:r>
          <w:r>
            <w:rPr>
              <w:b/>
              <w:bCs/>
              <w:lang w:val="en-CA"/>
            </w:rPr>
            <w:t>t</w:t>
          </w:r>
          <w:r w:rsidRPr="00BB41BC">
            <w:rPr>
              <w:b/>
              <w:bCs/>
              <w:lang w:val="en-CA"/>
            </w:rPr>
            <w:t>rainer:</w:t>
          </w:r>
          <w:r w:rsidRPr="00BB41BC">
            <w:rPr>
              <w:lang w:val="en-CA"/>
            </w:rPr>
            <w:t xml:space="preserve"> Certify one of your staff members to deliver a CTRI </w:t>
          </w:r>
          <w:r>
            <w:rPr>
              <w:lang w:val="en-CA"/>
            </w:rPr>
            <w:t>workshop</w:t>
          </w:r>
          <w:r w:rsidRPr="00BB41BC">
            <w:rPr>
              <w:lang w:val="en-CA"/>
            </w:rPr>
            <w:t xml:space="preserve"> as many times as you need in your own organization.</w:t>
          </w:r>
        </w:p>
        <w:p w:rsidR="004B6B37" w:rsidRPr="00BB41BC" w:rsidRDefault="004B6B37" w:rsidP="00971026">
          <w:pPr>
            <w:pStyle w:val="1-BULLETS"/>
            <w:rPr>
              <w:lang w:val="en-CA"/>
            </w:rPr>
          </w:pPr>
          <w:r w:rsidRPr="00BB41BC">
            <w:rPr>
              <w:b/>
              <w:bCs/>
              <w:lang w:val="en-CA"/>
            </w:rPr>
            <w:t xml:space="preserve">Public </w:t>
          </w:r>
          <w:r>
            <w:rPr>
              <w:b/>
              <w:bCs/>
              <w:lang w:val="en-CA"/>
            </w:rPr>
            <w:t>w</w:t>
          </w:r>
          <w:r w:rsidRPr="00BB41BC">
            <w:rPr>
              <w:b/>
              <w:bCs/>
              <w:lang w:val="en-CA"/>
            </w:rPr>
            <w:t>orkshops:</w:t>
          </w:r>
          <w:r w:rsidRPr="00BB41BC">
            <w:rPr>
              <w:lang w:val="en-CA"/>
            </w:rPr>
            <w:t xml:space="preserve"> Hands-on training from one of our experienced facilitators, offered virtually or in person.</w:t>
          </w:r>
        </w:p>
        <w:p w:rsidR="004B6B37" w:rsidRPr="00BB41BC" w:rsidRDefault="004B6B37" w:rsidP="00971026">
          <w:pPr>
            <w:pStyle w:val="1-BULLETS"/>
            <w:rPr>
              <w:lang w:val="en-CA"/>
            </w:rPr>
          </w:pPr>
          <w:r w:rsidRPr="00BB41BC">
            <w:rPr>
              <w:b/>
              <w:bCs/>
              <w:lang w:val="en-CA"/>
            </w:rPr>
            <w:t>On-</w:t>
          </w:r>
          <w:r>
            <w:rPr>
              <w:b/>
              <w:bCs/>
              <w:lang w:val="en-CA"/>
            </w:rPr>
            <w:t>d</w:t>
          </w:r>
          <w:r w:rsidRPr="00BB41BC">
            <w:rPr>
              <w:b/>
              <w:bCs/>
              <w:lang w:val="en-CA"/>
            </w:rPr>
            <w:t xml:space="preserve">emand </w:t>
          </w:r>
          <w:r>
            <w:rPr>
              <w:b/>
              <w:bCs/>
              <w:lang w:val="en-CA"/>
            </w:rPr>
            <w:t>v</w:t>
          </w:r>
          <w:r w:rsidRPr="00BB41BC">
            <w:rPr>
              <w:b/>
              <w:bCs/>
              <w:lang w:val="en-CA"/>
            </w:rPr>
            <w:t xml:space="preserve">ideo </w:t>
          </w:r>
          <w:r>
            <w:rPr>
              <w:b/>
              <w:bCs/>
              <w:lang w:val="en-CA"/>
            </w:rPr>
            <w:t>t</w:t>
          </w:r>
          <w:r w:rsidRPr="00BB41BC">
            <w:rPr>
              <w:b/>
              <w:bCs/>
              <w:lang w:val="en-CA"/>
            </w:rPr>
            <w:t>raining:</w:t>
          </w:r>
          <w:r w:rsidRPr="00BB41BC">
            <w:rPr>
              <w:lang w:val="en-CA"/>
            </w:rPr>
            <w:t xml:space="preserve"> Recordings of our workshops and webinars that you can watch anywhere, anytime.</w:t>
          </w:r>
        </w:p>
        <w:p w:rsidR="004B6B37" w:rsidRPr="00BB41BC" w:rsidRDefault="004B6B37" w:rsidP="005A01AE">
          <w:pPr>
            <w:pStyle w:val="1-BULLETS"/>
            <w:rPr>
              <w:lang w:val="en-CA"/>
            </w:rPr>
          </w:pPr>
          <w:r w:rsidRPr="00BB41BC">
            <w:rPr>
              <w:b/>
              <w:bCs/>
              <w:lang w:val="en-CA"/>
            </w:rPr>
            <w:t xml:space="preserve">Member </w:t>
          </w:r>
          <w:r>
            <w:rPr>
              <w:b/>
              <w:bCs/>
              <w:lang w:val="en-CA"/>
            </w:rPr>
            <w:t>p</w:t>
          </w:r>
          <w:r w:rsidRPr="00BB41BC">
            <w:rPr>
              <w:b/>
              <w:bCs/>
              <w:lang w:val="en-CA"/>
            </w:rPr>
            <w:t xml:space="preserve">lan </w:t>
          </w:r>
          <w:r>
            <w:rPr>
              <w:b/>
              <w:bCs/>
              <w:lang w:val="en-CA"/>
            </w:rPr>
            <w:t>s</w:t>
          </w:r>
          <w:r w:rsidRPr="00BB41BC">
            <w:rPr>
              <w:b/>
              <w:bCs/>
              <w:lang w:val="en-CA"/>
            </w:rPr>
            <w:t>ubscription</w:t>
          </w:r>
          <w:r>
            <w:rPr>
              <w:b/>
              <w:bCs/>
              <w:lang w:val="en-CA"/>
            </w:rPr>
            <w:t>s</w:t>
          </w:r>
          <w:r w:rsidRPr="00BB41BC">
            <w:rPr>
              <w:b/>
              <w:bCs/>
              <w:lang w:val="en-CA"/>
            </w:rPr>
            <w:t>:</w:t>
          </w:r>
          <w:r w:rsidRPr="00BB41BC">
            <w:rPr>
              <w:lang w:val="en-CA"/>
            </w:rPr>
            <w:t xml:space="preserve"> Unlimited access to our entire webinar library, as well as exclusive discounts on our training and resources.</w:t>
          </w:r>
        </w:p>
        <w:p w:rsidR="004B6B37" w:rsidRPr="00BB41BC" w:rsidRDefault="004B6B37" w:rsidP="00ED0CAA">
          <w:pPr>
            <w:pStyle w:val="1-BODY"/>
          </w:pPr>
        </w:p>
        <w:bookmarkEnd w:id="3"/>
        <w:p w:rsidR="004B6B37" w:rsidRPr="00BB41BC" w:rsidRDefault="004B6B37" w:rsidP="00971026">
          <w:pPr>
            <w:pStyle w:val="1-SUBHEADA"/>
            <w:rPr>
              <w:rFonts w:eastAsia="Cambria"/>
              <w:bdr w:val="none" w:sz="0" w:space="0" w:color="auto" w:frame="1"/>
            </w:rPr>
          </w:pPr>
          <w:r w:rsidRPr="00BB41BC">
            <w:rPr>
              <w:rFonts w:eastAsia="Cambria"/>
            </w:rPr>
            <w:t xml:space="preserve">Indigenous </w:t>
          </w:r>
          <w:r w:rsidRPr="00BB41BC">
            <w:t>training</w:t>
          </w:r>
          <w:r w:rsidRPr="00BB41BC">
            <w:rPr>
              <w:rFonts w:eastAsia="Cambria"/>
            </w:rPr>
            <w:t xml:space="preserve"> and Resources</w:t>
          </w:r>
        </w:p>
        <w:p w:rsidR="004B6B37" w:rsidRPr="00BB41BC" w:rsidRDefault="004B6B37" w:rsidP="00ED0CAA">
          <w:pPr>
            <w:pStyle w:val="1-BODY"/>
            <w:rPr>
              <w:bdr w:val="none" w:sz="0" w:space="0" w:color="auto" w:frame="1"/>
            </w:rPr>
          </w:pPr>
          <w:r w:rsidRPr="00BB41BC">
            <w:rPr>
              <w:bdr w:val="none" w:sz="0" w:space="0" w:color="auto" w:frame="1"/>
            </w:rPr>
            <w:t xml:space="preserve">Our Indigenous trainings weave together Western and Indigenous </w:t>
          </w:r>
          <w:r w:rsidRPr="00BB41BC">
            <w:t>knowledge</w:t>
          </w:r>
          <w:r w:rsidRPr="00BB41BC">
            <w:rPr>
              <w:bdr w:val="none" w:sz="0" w:space="0" w:color="auto" w:frame="1"/>
            </w:rPr>
            <w:t xml:space="preserve"> to provide culturally relevant perspectives and practical tools for supporting others. Our facilitators understand Indigenous communities and can come to you to deliver training, even if you’re in a remove community. We believe that building relationships and listening humbly are fundamental to all our work with Indigenous peoples.</w:t>
          </w:r>
        </w:p>
        <w:p w:rsidR="004B6B37" w:rsidRPr="00BB41BC" w:rsidRDefault="004B6B37" w:rsidP="00971026">
          <w:pPr>
            <w:pStyle w:val="1-BODY"/>
            <w:rPr>
              <w:bdr w:val="none" w:sz="0" w:space="0" w:color="auto" w:frame="1"/>
            </w:rPr>
          </w:pPr>
        </w:p>
        <w:p w:rsidR="004B6B37" w:rsidRPr="00BB41BC" w:rsidRDefault="004B6B37" w:rsidP="00971026">
          <w:pPr>
            <w:pStyle w:val="1-SUBHEADA"/>
            <w:rPr>
              <w:bdr w:val="none" w:sz="0" w:space="0" w:color="auto" w:frame="1"/>
            </w:rPr>
          </w:pPr>
          <w:r w:rsidRPr="00BB41BC">
            <w:rPr>
              <w:bdr w:val="none" w:sz="0" w:space="0" w:color="auto" w:frame="1"/>
            </w:rPr>
            <w:t xml:space="preserve">Free </w:t>
          </w:r>
          <w:r w:rsidRPr="00BB41BC">
            <w:t>Resources</w:t>
          </w:r>
        </w:p>
        <w:p w:rsidR="004B6B37" w:rsidRPr="00BB41BC" w:rsidRDefault="004B6B37" w:rsidP="00971026">
          <w:pPr>
            <w:pStyle w:val="1-BODY"/>
            <w:rPr>
              <w:lang w:eastAsia="en-CA"/>
            </w:rPr>
          </w:pPr>
          <w:r w:rsidRPr="00BB41BC">
            <w:rPr>
              <w:lang w:eastAsia="en-CA"/>
            </w:rPr>
            <w:t xml:space="preserve">Visit ctrinstitute.com to check out </w:t>
          </w:r>
          <w:r w:rsidRPr="00BB41BC">
            <w:t>our</w:t>
          </w:r>
          <w:r w:rsidRPr="00BB41BC">
            <w:rPr>
              <w:lang w:eastAsia="en-CA"/>
            </w:rPr>
            <w:t xml:space="preserve"> free </w:t>
          </w:r>
          <w:r w:rsidRPr="00BB41BC">
            <w:t>resources</w:t>
          </w:r>
          <w:r w:rsidRPr="00BB41BC">
            <w:rPr>
              <w:lang w:eastAsia="en-CA"/>
            </w:rPr>
            <w:t xml:space="preserve">, including a complimentary webinar, printable handouts, </w:t>
          </w:r>
          <w:r w:rsidRPr="00BB41BC">
            <w:t>audio</w:t>
          </w:r>
          <w:r w:rsidRPr="00BB41BC">
            <w:rPr>
              <w:lang w:eastAsia="en-CA"/>
            </w:rPr>
            <w:t xml:space="preserve"> exercises, and our Trauma-Informed Workplace Assessment. We also have a regular podcast and blog.</w:t>
          </w:r>
        </w:p>
        <w:p w:rsidR="004B6B37" w:rsidRPr="00BB41BC" w:rsidRDefault="004B6B37" w:rsidP="004B594B">
          <w:pPr>
            <w:pStyle w:val="1-BODY"/>
          </w:pPr>
          <w:r w:rsidRPr="00BB41BC">
            <w:rPr>
              <w:noProof/>
            </w:rPr>
            <mc:AlternateContent>
              <mc:Choice Requires="wps">
                <w:drawing>
                  <wp:anchor distT="45720" distB="45720" distL="114300" distR="114300" simplePos="0" relativeHeight="251732992" behindDoc="0" locked="0" layoutInCell="1" allowOverlap="1" wp14:anchorId="1F2FFA67" wp14:editId="0EA60B3A">
                    <wp:simplePos x="0" y="0"/>
                    <wp:positionH relativeFrom="margin">
                      <wp:align>right</wp:align>
                    </wp:positionH>
                    <wp:positionV relativeFrom="paragraph">
                      <wp:posOffset>274204</wp:posOffset>
                    </wp:positionV>
                    <wp:extent cx="5949538" cy="552450"/>
                    <wp:effectExtent l="0" t="0" r="0" b="0"/>
                    <wp:wrapNone/>
                    <wp:docPr id="6167696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538" cy="552450"/>
                            </a:xfrm>
                            <a:prstGeom prst="roundRect">
                              <a:avLst/>
                            </a:prstGeom>
                            <a:solidFill>
                              <a:schemeClr val="bg1">
                                <a:lumMod val="85000"/>
                              </a:schemeClr>
                            </a:solidFill>
                            <a:ln w="9525">
                              <a:noFill/>
                              <a:miter lim="800000"/>
                              <a:headEnd/>
                              <a:tailEnd/>
                            </a:ln>
                          </wps:spPr>
                          <wps:txbx>
                            <w:txbxContent>
                              <w:p w:rsidR="004B6B37" w:rsidRPr="002B5BD5" w:rsidRDefault="004B6B37" w:rsidP="00B2687D">
                                <w:pPr>
                                  <w:jc w:val="center"/>
                                  <w:rPr>
                                    <w:rFonts w:ascii="Nunito Sans" w:hAnsi="Nunito Sans"/>
                                    <w:b/>
                                    <w:bCs/>
                                  </w:rPr>
                                </w:pPr>
                                <w:r w:rsidRPr="002B5BD5">
                                  <w:rPr>
                                    <w:rFonts w:ascii="Nunito Sans" w:hAnsi="Nunito Sans"/>
                                    <w:b/>
                                    <w:bCs/>
                                  </w:rPr>
                                  <w:t>Sign up for our newsletter to stay up to date on everything we have to offer!</w:t>
                                </w:r>
                              </w:p>
                              <w:p w:rsidR="004B6B37" w:rsidRPr="000B6E3B" w:rsidRDefault="004B6B37" w:rsidP="00B2687D">
                                <w:pPr>
                                  <w:jc w:val="center"/>
                                  <w:rPr>
                                    <w:rFonts w:ascii="Nunito Sans" w:hAnsi="Nunito Sans"/>
                                    <w:b/>
                                    <w:bCs/>
                                  </w:rPr>
                                </w:pPr>
                                <w:r w:rsidRPr="000B6E3B">
                                  <w:rPr>
                                    <w:rFonts w:ascii="Nunito Sans" w:hAnsi="Nunito Sans"/>
                                    <w:b/>
                                    <w:bCs/>
                                  </w:rPr>
                                  <w:t>CTRINSTITUTE.COM/NEWSLETTER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F2FFA67" id="Text Box 2" o:spid="_x0000_s1026" style="position:absolute;margin-left:417.25pt;margin-top:21.6pt;width:468.45pt;height:43.5pt;z-index:2517329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" fillcolor="#d8d8d8 [2732]" stroked="f">
                    <v:stroke joinstyle="miter"/>
                    <v:textbox>
                      <w:txbxContent>
                        <w:p w:rsidR="004B6B37" w:rsidRPr="002B5BD5" w:rsidRDefault="004B6B37" w:rsidP="00B2687D">
                          <w:pPr>
                            <w:jc w:val="center"/>
                            <w:rPr>
                              <w:rFonts w:ascii="Nunito Sans" w:hAnsi="Nunito Sans"/>
                              <w:b/>
                              <w:bCs/>
                            </w:rPr>
                          </w:pPr>
                          <w:r w:rsidRPr="002B5BD5">
                            <w:rPr>
                              <w:rFonts w:ascii="Nunito Sans" w:hAnsi="Nunito Sans"/>
                              <w:b/>
                              <w:bCs/>
                            </w:rPr>
                            <w:t>Sign up for our newsletter to stay up to date on everything we have to offer!</w:t>
                          </w:r>
                        </w:p>
                        <w:p w:rsidR="004B6B37" w:rsidRPr="000B6E3B" w:rsidRDefault="004B6B37" w:rsidP="00B2687D">
                          <w:pPr>
                            <w:jc w:val="center"/>
                            <w:rPr>
                              <w:rFonts w:ascii="Nunito Sans" w:hAnsi="Nunito Sans"/>
                              <w:b/>
                              <w:bCs/>
                            </w:rPr>
                          </w:pPr>
                          <w:r w:rsidRPr="000B6E3B">
                            <w:rPr>
                              <w:rFonts w:ascii="Nunito Sans" w:hAnsi="Nunito Sans"/>
                              <w:b/>
                              <w:bCs/>
                            </w:rPr>
                            <w:t>CTRINSTITUTE.COM/NEWSLETTER</w:t>
                          </w:r>
                        </w:p>
                      </w:txbxContent>
                    </v:textbox>
                    <w10:wrap anchorx="margin"/>
                  </v:roundrect>
                </w:pict>
              </mc:Fallback>
            </mc:AlternateContent>
          </w:r>
          <w:r w:rsidRPr="00BB41BC">
            <w:br w:type="page"/>
          </w:r>
        </w:p>
        <w:p w:rsidR="004B6B37" w:rsidRPr="00BB41BC" w:rsidRDefault="004B6B37" w:rsidP="00A645A1">
          <w:pPr>
            <w:pStyle w:val="1-SECTIONHEADING"/>
            <w:rPr>
              <w:lang w:val="en-CA"/>
            </w:rPr>
          </w:pPr>
          <w:bookmarkStart w:id="4" w:name="_Toc222912905"/>
          <w:bookmarkEnd w:id="1"/>
          <w:bookmarkEnd w:id="2"/>
          <w:r w:rsidRPr="00BB41BC">
            <w:rPr>
              <w:lang w:val="en-CA"/>
            </w:rPr>
            <w:t>Workshop Evaluation Form</w:t>
          </w:r>
          <w:bookmarkEnd w:id="4"/>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561"/>
            <w:gridCol w:w="427"/>
            <w:gridCol w:w="761"/>
            <w:gridCol w:w="373"/>
            <w:gridCol w:w="2714"/>
            <w:gridCol w:w="546"/>
            <w:gridCol w:w="709"/>
            <w:gridCol w:w="1134"/>
            <w:gridCol w:w="422"/>
            <w:gridCol w:w="71"/>
            <w:gridCol w:w="268"/>
            <w:gridCol w:w="339"/>
            <w:gridCol w:w="169"/>
            <w:gridCol w:w="170"/>
            <w:gridCol w:w="339"/>
            <w:gridCol w:w="342"/>
          </w:tblGrid>
          <w:tr w:rsidR="004B6B37" w:rsidRPr="00461754" w:rsidTr="008E10AB">
            <w:trPr>
              <w:trHeight w:val="459"/>
            </w:trPr>
            <w:tc>
              <w:tcPr>
                <w:tcW w:w="2122" w:type="dxa"/>
                <w:gridSpan w:val="4"/>
                <w:tcBorders>
                  <w:bottom w:val="single" w:sz="8" w:space="0" w:color="D9D9D9" w:themeColor="background1" w:themeShade="D9"/>
                  <w:right w:val="single" w:sz="8" w:space="0" w:color="D9D9D9" w:themeColor="background1" w:themeShade="D9"/>
                </w:tcBorders>
                <w:shd w:val="clear" w:color="auto" w:fill="808080" w:themeFill="background1" w:themeFillShade="80"/>
                <w:vAlign w:val="center"/>
              </w:tcPr>
              <w:p w:rsidR="004B6B37" w:rsidRPr="00461754" w:rsidRDefault="004B6B37" w:rsidP="00413DFC">
                <w:pPr>
                  <w:pStyle w:val="None"/>
                  <w:numPr>
                    <w:ilvl w:val="0"/>
                    <w:numId w:val="0"/>
                  </w:numPr>
                  <w:spacing w:before="0" w:after="0"/>
                  <w:jc w:val="center"/>
                  <w:rPr>
                    <w:b/>
                    <w:bCs/>
                    <w:color w:val="FFFFFF" w:themeColor="background1"/>
                    <w:lang w:val="en-CA"/>
                  </w:rPr>
                </w:pPr>
                <w:r w:rsidRPr="00461754">
                  <w:rPr>
                    <w:b/>
                    <w:bCs/>
                    <w:color w:val="FFFFFF" w:themeColor="background1"/>
                    <w:lang w:val="en-CA"/>
                  </w:rPr>
                  <w:t>Facilitator name:</w:t>
                </w:r>
              </w:p>
            </w:tc>
            <w:tc>
              <w:tcPr>
                <w:tcW w:w="3260" w:type="dxa"/>
                <w:gridSpan w:val="2"/>
                <w:tcBorders>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rPr>
                    <w:color w:val="D9D9D9" w:themeColor="background1" w:themeShade="D9"/>
                    <w:lang w:val="en-CA"/>
                  </w:rPr>
                </w:pPr>
              </w:p>
            </w:tc>
            <w:tc>
              <w:tcPr>
                <w:tcW w:w="1843" w:type="dxa"/>
                <w:gridSpan w:val="2"/>
                <w:tcBorders>
                  <w:bottom w:val="single" w:sz="8" w:space="0" w:color="D9D9D9" w:themeColor="background1" w:themeShade="D9"/>
                  <w:right w:val="single" w:sz="8" w:space="0" w:color="D9D9D9" w:themeColor="background1" w:themeShade="D9"/>
                </w:tcBorders>
                <w:shd w:val="clear" w:color="auto" w:fill="808080" w:themeFill="background1" w:themeFillShade="80"/>
                <w:vAlign w:val="center"/>
              </w:tcPr>
              <w:p w:rsidR="004B6B37" w:rsidRPr="00461754" w:rsidRDefault="004B6B37" w:rsidP="00413DFC">
                <w:pPr>
                  <w:pStyle w:val="None"/>
                  <w:numPr>
                    <w:ilvl w:val="0"/>
                    <w:numId w:val="0"/>
                  </w:numPr>
                  <w:spacing w:before="0" w:after="0"/>
                  <w:jc w:val="center"/>
                  <w:rPr>
                    <w:b/>
                    <w:bCs/>
                    <w:color w:val="FFFFFF" w:themeColor="background1"/>
                    <w:lang w:val="en-CA"/>
                  </w:rPr>
                </w:pPr>
                <w:r w:rsidRPr="00461754">
                  <w:rPr>
                    <w:b/>
                    <w:bCs/>
                    <w:color w:val="FFFFFF" w:themeColor="background1"/>
                    <w:lang w:val="en-CA"/>
                  </w:rPr>
                  <w:t>Training date:</w:t>
                </w:r>
              </w:p>
            </w:tc>
            <w:tc>
              <w:tcPr>
                <w:tcW w:w="2120" w:type="dxa"/>
                <w:gridSpan w:val="8"/>
                <w:tcBorders>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lang w:val="en-CA"/>
                  </w:rPr>
                </w:pPr>
              </w:p>
            </w:tc>
          </w:tr>
          <w:tr w:rsidR="004B6B37" w:rsidRPr="00461754" w:rsidTr="00413DFC">
            <w:trPr>
              <w:trHeight w:val="266"/>
            </w:trPr>
            <w:tc>
              <w:tcPr>
                <w:tcW w:w="9345" w:type="dxa"/>
                <w:gridSpan w:val="16"/>
                <w:tcBorders>
                  <w:right w:val="single" w:sz="8" w:space="0" w:color="D9D9D9" w:themeColor="background1" w:themeShade="D9"/>
                </w:tcBorders>
                <w:shd w:val="clear" w:color="auto" w:fill="D9D9D9" w:themeFill="background1" w:themeFillShade="D9"/>
                <w:vAlign w:val="center"/>
              </w:tcPr>
              <w:p w:rsidR="004B6B37" w:rsidRPr="008E10AB" w:rsidRDefault="004B6B37" w:rsidP="00413DFC">
                <w:pPr>
                  <w:pStyle w:val="None"/>
                  <w:numPr>
                    <w:ilvl w:val="0"/>
                    <w:numId w:val="0"/>
                  </w:numPr>
                  <w:spacing w:before="0" w:after="0"/>
                  <w:jc w:val="center"/>
                  <w:rPr>
                    <w:sz w:val="22"/>
                    <w:szCs w:val="22"/>
                    <w:lang w:val="en-CA"/>
                  </w:rPr>
                </w:pPr>
                <w:r w:rsidRPr="008E10AB">
                  <w:rPr>
                    <w:sz w:val="22"/>
                    <w:szCs w:val="22"/>
                    <w:lang w:val="en-CA"/>
                  </w:rPr>
                  <w:t>Place an “X” in the box that best represents your rating for each statement.</w:t>
                </w:r>
              </w:p>
              <w:p w:rsidR="004B6B37" w:rsidRPr="008E10AB" w:rsidRDefault="004B6B37" w:rsidP="00413DFC">
                <w:pPr>
                  <w:pStyle w:val="None"/>
                  <w:numPr>
                    <w:ilvl w:val="0"/>
                    <w:numId w:val="0"/>
                  </w:numPr>
                  <w:spacing w:before="0" w:after="0"/>
                  <w:jc w:val="center"/>
                  <w:rPr>
                    <w:i/>
                    <w:iCs/>
                    <w:color w:val="D9D9D9" w:themeColor="background1" w:themeShade="D9"/>
                    <w:sz w:val="22"/>
                    <w:szCs w:val="22"/>
                    <w:lang w:val="en-CA"/>
                  </w:rPr>
                </w:pPr>
                <w:r w:rsidRPr="008E10AB">
                  <w:rPr>
                    <w:i/>
                    <w:iCs/>
                    <w:sz w:val="22"/>
                    <w:szCs w:val="22"/>
                    <w:lang w:val="en-CA"/>
                  </w:rPr>
                  <w:t>1 = Unsatisfactory | 2 = Below average | 3 = Average | 4 = Good | 5 = Excellent</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01</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workshop’s learning objectives were met.</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02</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 was well organized, and the delivery was clear.</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03</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information was current and relevant.</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04</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case studies and/or small group discussions were valuable.</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05</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training materials (manual, PowerPoint, etc.) were helpful.</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06</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 met my expectations.</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07</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workshop on a scale of 1-5.</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08</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facilitator held my interest and attention.</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09</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facilitator knew a lot about the topic.</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10</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facilitator on a scale of 1-5.</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11</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registration process on a scale of 1-5.</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12</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My requests for accommodation were met (if applicable).</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tcBorders>
                  <w:bottom w:val="single" w:sz="8" w:space="0" w:color="D9D9D9" w:themeColor="background1" w:themeShade="D9"/>
                </w:tcBorders>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13</w:t>
                </w:r>
              </w:p>
            </w:tc>
            <w:tc>
              <w:tcPr>
                <w:tcW w:w="7086" w:type="dxa"/>
                <w:gridSpan w:val="8"/>
                <w:tcBorders>
                  <w:bottom w:val="single" w:sz="8" w:space="0" w:color="D9D9D9" w:themeColor="background1" w:themeShade="D9"/>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I would recommend this training to a friend or colleague.</w:t>
                </w:r>
              </w:p>
            </w:tc>
            <w:tc>
              <w:tcPr>
                <w:tcW w:w="847" w:type="dxa"/>
                <w:gridSpan w:val="4"/>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000000" w:rsidP="00413DFC">
                <w:pPr>
                  <w:pStyle w:val="None"/>
                  <w:numPr>
                    <w:ilvl w:val="0"/>
                    <w:numId w:val="0"/>
                  </w:numPr>
                  <w:spacing w:before="0" w:after="0"/>
                  <w:rPr>
                    <w:color w:val="D9D9D9" w:themeColor="background1" w:themeShade="D9"/>
                    <w:sz w:val="14"/>
                    <w:szCs w:val="14"/>
                    <w:lang w:val="en-CA"/>
                  </w:rPr>
                </w:pPr>
                <w:sdt>
                  <w:sdtPr>
                    <w:rPr>
                      <w:sz w:val="22"/>
                      <w:szCs w:val="22"/>
                    </w:rPr>
                    <w:id w:val="2021194623"/>
                    <w14:checkbox>
                      <w14:checked w14:val="0"/>
                      <w14:checkedState w14:val="2612" w14:font="MS Gothic"/>
                      <w14:uncheckedState w14:val="2610" w14:font="MS Gothic"/>
                    </w14:checkbox>
                  </w:sdtPr>
                  <w:sdtContent>
                    <w:r w:rsidR="004B6B37" w:rsidRPr="00461754">
                      <w:rPr>
                        <w:rFonts w:ascii="MS Gothic" w:eastAsia="MS Gothic" w:hAnsi="MS Gothic"/>
                        <w:sz w:val="22"/>
                        <w:szCs w:val="22"/>
                        <w:lang w:val="en-CA"/>
                      </w:rPr>
                      <w:t>☐</w:t>
                    </w:r>
                  </w:sdtContent>
                </w:sdt>
                <w:r w:rsidR="004B6B37" w:rsidRPr="00461754">
                  <w:rPr>
                    <w:sz w:val="22"/>
                    <w:szCs w:val="22"/>
                    <w:lang w:val="en-CA"/>
                  </w:rPr>
                  <w:t xml:space="preserve"> Yes</w:t>
                </w:r>
              </w:p>
            </w:tc>
            <w:tc>
              <w:tcPr>
                <w:tcW w:w="851" w:type="dxa"/>
                <w:gridSpan w:val="3"/>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000000" w:rsidP="00413DFC">
                <w:pPr>
                  <w:pStyle w:val="None"/>
                  <w:numPr>
                    <w:ilvl w:val="0"/>
                    <w:numId w:val="0"/>
                  </w:numPr>
                  <w:spacing w:before="0" w:after="0"/>
                  <w:rPr>
                    <w:color w:val="D9D9D9" w:themeColor="background1" w:themeShade="D9"/>
                    <w:sz w:val="14"/>
                    <w:szCs w:val="14"/>
                    <w:lang w:val="en-CA"/>
                  </w:rPr>
                </w:pPr>
                <w:sdt>
                  <w:sdtPr>
                    <w:rPr>
                      <w:sz w:val="22"/>
                      <w:szCs w:val="22"/>
                    </w:rPr>
                    <w:id w:val="-1621449216"/>
                    <w14:checkbox>
                      <w14:checked w14:val="0"/>
                      <w14:checkedState w14:val="2612" w14:font="MS Gothic"/>
                      <w14:uncheckedState w14:val="2610" w14:font="MS Gothic"/>
                    </w14:checkbox>
                  </w:sdtPr>
                  <w:sdtContent>
                    <w:r w:rsidR="004B6B37" w:rsidRPr="00461754">
                      <w:rPr>
                        <w:rFonts w:ascii="MS Gothic" w:eastAsia="MS Gothic" w:hAnsi="MS Gothic"/>
                        <w:sz w:val="22"/>
                        <w:szCs w:val="22"/>
                        <w:lang w:val="en-CA"/>
                      </w:rPr>
                      <w:t>☐</w:t>
                    </w:r>
                  </w:sdtContent>
                </w:sdt>
                <w:r w:rsidR="004B6B37" w:rsidRPr="00461754">
                  <w:rPr>
                    <w:sz w:val="22"/>
                    <w:szCs w:val="22"/>
                    <w:lang w:val="en-CA"/>
                  </w:rPr>
                  <w:t xml:space="preserve"> No</w:t>
                </w: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What were the strengths of this workshop?</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How could this workshop be improved?</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Additional comments:</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rPr>
              <w:trHeight w:val="87"/>
            </w:trPr>
            <w:tc>
              <w:tcPr>
                <w:tcW w:w="6091" w:type="dxa"/>
                <w:gridSpan w:val="7"/>
                <w:shd w:val="clear" w:color="auto" w:fill="D9D9D9" w:themeFill="background1" w:themeFillShade="D9"/>
                <w:vAlign w:val="center"/>
              </w:tcPr>
              <w:p w:rsidR="004B6B37" w:rsidRPr="00461754" w:rsidRDefault="004B6B37" w:rsidP="00413DFC">
                <w:pPr>
                  <w:pStyle w:val="None"/>
                  <w:numPr>
                    <w:ilvl w:val="0"/>
                    <w:numId w:val="0"/>
                  </w:numPr>
                  <w:spacing w:before="0" w:after="0"/>
                  <w:rPr>
                    <w:lang w:val="en-CA"/>
                  </w:rPr>
                </w:pPr>
                <w:r w:rsidRPr="00461754">
                  <w:rPr>
                    <w:lang w:val="en-CA"/>
                  </w:rPr>
                  <w:t>Can CTRI use your comments in promotional material?</w:t>
                </w:r>
              </w:p>
            </w:tc>
            <w:tc>
              <w:tcPr>
                <w:tcW w:w="1627" w:type="dxa"/>
                <w:gridSpan w:val="3"/>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1104189690"/>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Yes</w:t>
                </w:r>
              </w:p>
            </w:tc>
            <w:tc>
              <w:tcPr>
                <w:tcW w:w="1627" w:type="dxa"/>
                <w:gridSpan w:val="6"/>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1241241015"/>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No</w:t>
                </w:r>
              </w:p>
            </w:tc>
          </w:tr>
          <w:tr w:rsidR="004B6B37" w:rsidRPr="00461754" w:rsidTr="00413DFC">
            <w:trPr>
              <w:trHeight w:val="87"/>
            </w:trPr>
            <w:tc>
              <w:tcPr>
                <w:tcW w:w="6091" w:type="dxa"/>
                <w:gridSpan w:val="7"/>
                <w:tcBorders>
                  <w:bottom w:val="single" w:sz="8" w:space="0" w:color="808080" w:themeColor="background1" w:themeShade="80"/>
                </w:tcBorders>
                <w:shd w:val="clear" w:color="auto" w:fill="D9D9D9" w:themeFill="background1" w:themeFillShade="D9"/>
                <w:vAlign w:val="center"/>
              </w:tcPr>
              <w:p w:rsidR="004B6B37" w:rsidRPr="00461754" w:rsidRDefault="004B6B37" w:rsidP="00413DFC">
                <w:pPr>
                  <w:pStyle w:val="1-BODY"/>
                  <w:spacing w:after="0"/>
                  <w:rPr>
                    <w:lang w:val="en-CA"/>
                  </w:rPr>
                </w:pPr>
                <w:r w:rsidRPr="00461754">
                  <w:rPr>
                    <w:lang w:val="en-CA"/>
                  </w:rPr>
                  <w:t>Want to join our email newsletter?</w:t>
                </w:r>
              </w:p>
            </w:tc>
            <w:tc>
              <w:tcPr>
                <w:tcW w:w="1627" w:type="dxa"/>
                <w:gridSpan w:val="3"/>
                <w:tcBorders>
                  <w:bottom w:val="single" w:sz="8" w:space="0" w:color="808080" w:themeColor="background1" w:themeShade="80"/>
                </w:tcBorders>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2035461006"/>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Yes</w:t>
                </w:r>
              </w:p>
            </w:tc>
            <w:tc>
              <w:tcPr>
                <w:tcW w:w="1627" w:type="dxa"/>
                <w:gridSpan w:val="6"/>
                <w:tcBorders>
                  <w:bottom w:val="single" w:sz="8" w:space="0" w:color="808080" w:themeColor="background1" w:themeShade="80"/>
                </w:tcBorders>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774087081"/>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No</w:t>
                </w:r>
              </w:p>
            </w:tc>
          </w:tr>
          <w:tr w:rsidR="004B6B37" w:rsidRPr="00461754" w:rsidTr="00413DFC">
            <w:trPr>
              <w:trHeight w:val="87"/>
            </w:trPr>
            <w:tc>
              <w:tcPr>
                <w:tcW w:w="9345" w:type="dxa"/>
                <w:gridSpan w:val="16"/>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808080" w:themeFill="background1" w:themeFillShade="80"/>
                <w:vAlign w:val="center"/>
              </w:tcPr>
              <w:p w:rsidR="004B6B37" w:rsidRPr="00461754" w:rsidRDefault="004B6B37" w:rsidP="00413DFC">
                <w:pPr>
                  <w:pStyle w:val="None"/>
                  <w:numPr>
                    <w:ilvl w:val="0"/>
                    <w:numId w:val="0"/>
                  </w:numPr>
                  <w:tabs>
                    <w:tab w:val="left" w:pos="1034"/>
                  </w:tabs>
                  <w:spacing w:before="0" w:after="0"/>
                  <w:rPr>
                    <w:b/>
                    <w:bCs/>
                    <w:color w:val="FFFFFF" w:themeColor="background1"/>
                    <w:lang w:val="en-CA"/>
                  </w:rPr>
                </w:pPr>
                <w:r w:rsidRPr="00461754">
                  <w:rPr>
                    <w:b/>
                    <w:bCs/>
                    <w:color w:val="FFFFFF" w:themeColor="background1"/>
                    <w:lang w:val="en-CA"/>
                  </w:rPr>
                  <w:t>If you answered “Yes” to one of the above, please provide the following Info:</w:t>
                </w:r>
              </w:p>
            </w:tc>
          </w:tr>
          <w:tr w:rsidR="004B6B37" w:rsidRPr="00461754" w:rsidTr="00413DFC">
            <w:trPr>
              <w:trHeight w:val="471"/>
            </w:trPr>
            <w:tc>
              <w:tcPr>
                <w:tcW w:w="988" w:type="dxa"/>
                <w:gridSpan w:val="2"/>
                <w:tcBorders>
                  <w:top w:val="single" w:sz="8" w:space="0" w:color="808080" w:themeColor="background1" w:themeShade="80"/>
                </w:tcBorders>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Email:</w:t>
                </w:r>
              </w:p>
            </w:tc>
            <w:tc>
              <w:tcPr>
                <w:tcW w:w="8357" w:type="dxa"/>
                <w:gridSpan w:val="14"/>
                <w:tcBorders>
                  <w:top w:val="single" w:sz="8" w:space="0" w:color="808080" w:themeColor="background1" w:themeShade="80"/>
                </w:tcBorders>
                <w:vAlign w:val="center"/>
              </w:tcPr>
              <w:p w:rsidR="004B6B37" w:rsidRPr="00461754" w:rsidRDefault="004B6B37" w:rsidP="00413DFC">
                <w:pPr>
                  <w:pStyle w:val="None"/>
                  <w:numPr>
                    <w:ilvl w:val="0"/>
                    <w:numId w:val="0"/>
                  </w:numPr>
                  <w:tabs>
                    <w:tab w:val="left" w:pos="1034"/>
                  </w:tabs>
                  <w:spacing w:before="0" w:after="0"/>
                  <w:rPr>
                    <w:lang w:val="en-CA"/>
                  </w:rPr>
                </w:pPr>
              </w:p>
            </w:tc>
          </w:tr>
          <w:tr w:rsidR="004B6B37" w:rsidRPr="00461754" w:rsidTr="00413DFC">
            <w:trPr>
              <w:trHeight w:val="471"/>
            </w:trPr>
            <w:tc>
              <w:tcPr>
                <w:tcW w:w="988" w:type="dxa"/>
                <w:gridSpan w:val="2"/>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Name:</w:t>
                </w:r>
              </w:p>
            </w:tc>
            <w:tc>
              <w:tcPr>
                <w:tcW w:w="8357" w:type="dxa"/>
                <w:gridSpan w:val="14"/>
                <w:vAlign w:val="center"/>
              </w:tcPr>
              <w:p w:rsidR="004B6B37" w:rsidRPr="00461754" w:rsidRDefault="004B6B37" w:rsidP="00413DFC">
                <w:pPr>
                  <w:pStyle w:val="None"/>
                  <w:numPr>
                    <w:ilvl w:val="0"/>
                    <w:numId w:val="0"/>
                  </w:numPr>
                  <w:tabs>
                    <w:tab w:val="left" w:pos="1034"/>
                  </w:tabs>
                  <w:spacing w:before="0" w:after="0"/>
                  <w:rPr>
                    <w:lang w:val="en-CA"/>
                  </w:rPr>
                </w:pPr>
              </w:p>
            </w:tc>
          </w:tr>
          <w:tr w:rsidR="004B6B37" w:rsidRPr="00461754" w:rsidTr="00413DFC">
            <w:trPr>
              <w:trHeight w:val="471"/>
            </w:trPr>
            <w:tc>
              <w:tcPr>
                <w:tcW w:w="1749" w:type="dxa"/>
                <w:gridSpan w:val="3"/>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Organization:</w:t>
                </w:r>
              </w:p>
            </w:tc>
            <w:tc>
              <w:tcPr>
                <w:tcW w:w="3087" w:type="dxa"/>
                <w:gridSpan w:val="2"/>
                <w:vAlign w:val="center"/>
              </w:tcPr>
              <w:p w:rsidR="004B6B37" w:rsidRPr="00461754" w:rsidRDefault="004B6B37" w:rsidP="00413DFC">
                <w:pPr>
                  <w:pStyle w:val="None"/>
                  <w:numPr>
                    <w:ilvl w:val="0"/>
                    <w:numId w:val="0"/>
                  </w:numPr>
                  <w:tabs>
                    <w:tab w:val="left" w:pos="1034"/>
                  </w:tabs>
                  <w:spacing w:before="0" w:after="0"/>
                  <w:rPr>
                    <w:lang w:val="en-CA"/>
                  </w:rPr>
                </w:pPr>
              </w:p>
            </w:tc>
            <w:tc>
              <w:tcPr>
                <w:tcW w:w="1255" w:type="dxa"/>
                <w:gridSpan w:val="2"/>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Position:</w:t>
                </w:r>
              </w:p>
            </w:tc>
            <w:tc>
              <w:tcPr>
                <w:tcW w:w="3254" w:type="dxa"/>
                <w:gridSpan w:val="9"/>
                <w:vAlign w:val="center"/>
              </w:tcPr>
              <w:p w:rsidR="004B6B37" w:rsidRPr="00461754" w:rsidRDefault="004B6B37" w:rsidP="00413DFC">
                <w:pPr>
                  <w:pStyle w:val="None"/>
                  <w:numPr>
                    <w:ilvl w:val="0"/>
                    <w:numId w:val="0"/>
                  </w:numPr>
                  <w:tabs>
                    <w:tab w:val="left" w:pos="1034"/>
                  </w:tabs>
                  <w:spacing w:before="0" w:after="0"/>
                  <w:rPr>
                    <w:lang w:val="en-CA"/>
                  </w:rPr>
                </w:pPr>
              </w:p>
            </w:tc>
          </w:tr>
        </w:tbl>
        <w:p w:rsidR="004B6B37" w:rsidRDefault="004B6B37" w:rsidP="000C5DC1">
          <w:pPr>
            <w:spacing w:line="259" w:lineRule="auto"/>
            <w:jc w:val="both"/>
            <w:rPr>
              <w:rFonts w:ascii="Nunito Sans" w:hAnsi="Nunito Sans" w:cs="Open Sans"/>
              <w:lang w:eastAsia="ja-JP"/>
            </w:rPr>
          </w:pPr>
        </w:p>
        <w:p w:rsidR="004B6B37" w:rsidRPr="00BB41BC" w:rsidRDefault="004B6B37" w:rsidP="000C5DC1">
          <w:pPr>
            <w:spacing w:line="259" w:lineRule="auto"/>
            <w:jc w:val="both"/>
            <w:rPr>
              <w:rFonts w:ascii="Nunito Sans" w:hAnsi="Nunito Sans" w:cs="Open Sans"/>
              <w:lang w:eastAsia="ja-JP"/>
            </w:rPr>
            <w:sectPr w:rsidR="004B6B37" w:rsidRPr="00BB41BC" w:rsidSect="004B6B37">
              <w:footerReference w:type="even" r:id="rId7"/>
              <w:footerReference w:type="default" r:id="rId8"/>
              <w:footerReference w:type="first" r:id="rId9"/>
              <w:pgSz w:w="12240" w:h="15840" w:code="1"/>
              <w:pgMar w:top="1440" w:right="1440" w:bottom="1440" w:left="1440" w:header="709" w:footer="709" w:gutter="0"/>
              <w:pgNumType w:start="1"/>
              <w:cols w:space="720"/>
              <w:titlePg/>
              <w:docGrid w:linePitch="326"/>
            </w:sectPr>
          </w:pPr>
        </w:p>
        <w:p w:rsidR="004B6B37" w:rsidRPr="008B74B9" w:rsidRDefault="004B6B37" w:rsidP="008B74B9">
          <w:pPr>
            <w:pStyle w:val="1-BODY"/>
          </w:pPr>
          <w:bookmarkStart w:id="5" w:name="_Hlk83713552"/>
          <w:r w:rsidRPr="00BB41BC">
            <w:rPr>
              <w:noProof/>
            </w:rPr>
            <mc:AlternateContent>
              <mc:Choice Requires="wps">
                <w:drawing>
                  <wp:anchor distT="45720" distB="45720" distL="114300" distR="114300" simplePos="0" relativeHeight="251734016" behindDoc="0" locked="0" layoutInCell="1" allowOverlap="1" wp14:anchorId="13096054" wp14:editId="69C12917">
                    <wp:simplePos x="0" y="0"/>
                    <wp:positionH relativeFrom="margin">
                      <wp:align>center</wp:align>
                    </wp:positionH>
                    <wp:positionV relativeFrom="margin">
                      <wp:align>center</wp:align>
                    </wp:positionV>
                    <wp:extent cx="4638040" cy="571500"/>
                    <wp:effectExtent l="0" t="0" r="0" b="0"/>
                    <wp:wrapNone/>
                    <wp:docPr id="19596927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040" cy="571500"/>
                            </a:xfrm>
                            <a:prstGeom prst="roundRect">
                              <a:avLst/>
                            </a:prstGeom>
                            <a:solidFill>
                              <a:schemeClr val="bg1">
                                <a:lumMod val="85000"/>
                              </a:schemeClr>
                            </a:solidFill>
                            <a:ln w="9525">
                              <a:noFill/>
                              <a:miter lim="800000"/>
                              <a:headEnd/>
                              <a:tailEnd/>
                            </a:ln>
                          </wps:spPr>
                          <wps:txbx>
                            <w:txbxContent>
                              <w:p w:rsidR="004B6B37" w:rsidRDefault="004B6B37" w:rsidP="003F3DD9">
                                <w:pPr>
                                  <w:jc w:val="center"/>
                                  <w:rPr>
                                    <w:rFonts w:ascii="Nunito Sans" w:hAnsi="Nunito Sans"/>
                                    <w:b/>
                                    <w:bCs/>
                                    <w:spacing w:val="100"/>
                                    <w:lang w:val="en-US"/>
                                  </w:rPr>
                                </w:pPr>
                                <w:r>
                                  <w:rPr>
                                    <w:rFonts w:ascii="Nunito Sans" w:hAnsi="Nunito Sans"/>
                                    <w:b/>
                                    <w:bCs/>
                                    <w:spacing w:val="100"/>
                                    <w:lang w:val="en-US"/>
                                  </w:rPr>
                                  <w:t>DO NOT WRITE ON THIS PAGE</w:t>
                                </w:r>
                              </w:p>
                              <w:p w:rsidR="004B6B37" w:rsidRPr="00481D57" w:rsidRDefault="004B6B37" w:rsidP="003F3DD9">
                                <w:pPr>
                                  <w:jc w:val="center"/>
                                  <w:rPr>
                                    <w:rFonts w:ascii="Nunito Sans" w:hAnsi="Nunito Sans"/>
                                    <w:b/>
                                    <w:bCs/>
                                    <w:spacing w:val="100"/>
                                    <w:lang w:val="en-US"/>
                                  </w:rPr>
                                </w:pPr>
                                <w:r>
                                  <w:rPr>
                                    <w:rFonts w:ascii="Nunito Sans" w:hAnsi="Nunito Sans"/>
                                    <w:b/>
                                    <w:bCs/>
                                    <w:spacing w:val="100"/>
                                    <w:lang w:val="en-US"/>
                                  </w:rPr>
                                  <w:t>EVALUATION ON OTHER 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3096054" id="_x0000_s1027" style="position:absolute;margin-left:0;margin-top:0;width:365.2pt;height:45pt;z-index:251734016;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" fillcolor="#d8d8d8 [2732]" stroked="f">
                    <v:stroke joinstyle="miter"/>
                    <v:textbox>
                      <w:txbxContent>
                        <w:p w:rsidR="004B6B37" w:rsidRDefault="004B6B37" w:rsidP="003F3DD9">
                          <w:pPr>
                            <w:jc w:val="center"/>
                            <w:rPr>
                              <w:rFonts w:ascii="Nunito Sans" w:hAnsi="Nunito Sans"/>
                              <w:b/>
                              <w:bCs/>
                              <w:spacing w:val="100"/>
                              <w:lang w:val="en-US"/>
                            </w:rPr>
                          </w:pPr>
                          <w:r>
                            <w:rPr>
                              <w:rFonts w:ascii="Nunito Sans" w:hAnsi="Nunito Sans"/>
                              <w:b/>
                              <w:bCs/>
                              <w:spacing w:val="100"/>
                              <w:lang w:val="en-US"/>
                            </w:rPr>
                            <w:t>DO NOT WRITE ON THIS PAGE</w:t>
                          </w:r>
                        </w:p>
                        <w:p w:rsidR="004B6B37" w:rsidRPr="00481D57" w:rsidRDefault="004B6B37" w:rsidP="003F3DD9">
                          <w:pPr>
                            <w:jc w:val="center"/>
                            <w:rPr>
                              <w:rFonts w:ascii="Nunito Sans" w:hAnsi="Nunito Sans"/>
                              <w:b/>
                              <w:bCs/>
                              <w:spacing w:val="100"/>
                              <w:lang w:val="en-US"/>
                            </w:rPr>
                          </w:pPr>
                          <w:r>
                            <w:rPr>
                              <w:rFonts w:ascii="Nunito Sans" w:hAnsi="Nunito Sans"/>
                              <w:b/>
                              <w:bCs/>
                              <w:spacing w:val="100"/>
                              <w:lang w:val="en-US"/>
                            </w:rPr>
                            <w:t>EVALUATION ON OTHER SIDE</w:t>
                          </w:r>
                        </w:p>
                      </w:txbxContent>
                    </v:textbox>
                    <w10:wrap anchorx="margin" anchory="margin"/>
                  </v:roundrect>
                </w:pict>
              </mc:Fallback>
            </mc:AlternateContent>
          </w:r>
          <w:bookmarkEnd w:id="5"/>
        </w:p>
        <w:p w:rsidR="004A3C8C" w:rsidRDefault="004A3C8C"/>
      </w:docPartBody>
    </w:docPart>
    <w:docPart>
      <w:docPartPr>
        <w:name w:val="ACHIEVE Workshop Back-Matter"/>
        <w:style w:val="1-SECTION HEADING"/>
        <w:category>
          <w:name w:val="Manual Front/Back Matter"/>
          <w:gallery w:val="docParts"/>
        </w:category>
        <w:behaviors>
          <w:behavior w:val="content"/>
        </w:behaviors>
        <w:guid w:val="{50E6592B-5281-4F34-B670-0338EBB3DD78}"/>
      </w:docPartPr>
      <w:docPartBody>
        <w:p w:rsidR="004B6B37" w:rsidRDefault="004B6B37" w:rsidP="00963F9B">
          <w:pPr>
            <w:pStyle w:val="1-SECTIONHEADING"/>
            <w:rPr>
              <w:bdr w:val="none" w:sz="0" w:space="0" w:color="auto" w:frame="1"/>
            </w:rPr>
          </w:pPr>
          <w:bookmarkStart w:id="6" w:name="_Hlk81483875"/>
          <w:bookmarkStart w:id="7" w:name="_Hlk83713332"/>
          <w:r>
            <w:rPr>
              <w:bdr w:val="none" w:sz="0" w:space="0" w:color="auto" w:frame="1"/>
            </w:rPr>
            <w:t>Workshop Reflection and Application</w:t>
          </w:r>
        </w:p>
        <w:p w:rsidR="004B6B37" w:rsidRDefault="004B6B37" w:rsidP="00963F9B">
          <w:pPr>
            <w:pStyle w:val="1-SUBHEADA"/>
            <w:rPr>
              <w:lang w:val="en-US"/>
            </w:rPr>
          </w:pPr>
          <w:r>
            <w:rPr>
              <w:lang w:val="en-US"/>
            </w:rPr>
            <w:t>Remembering and Understanding</w:t>
          </w:r>
        </w:p>
        <w:p w:rsidR="004B6B37" w:rsidRDefault="004B6B37" w:rsidP="00963F9B">
          <w:pPr>
            <w:pStyle w:val="1-BODY"/>
            <w:rPr>
              <w:lang w:val="en-US" w:eastAsia="en-US"/>
            </w:rPr>
          </w:pPr>
          <w:r w:rsidRPr="00EC74B0">
            <w:rPr>
              <w:lang w:val="en-US" w:eastAsia="en-US"/>
            </w:rPr>
            <w:t xml:space="preserve">List three important things that you </w:t>
          </w:r>
          <w:r w:rsidRPr="00EC74B0">
            <w:rPr>
              <w:i/>
              <w:iCs/>
              <w:lang w:val="en-US" w:eastAsia="en-US"/>
            </w:rPr>
            <w:t>remember</w:t>
          </w:r>
          <w:r w:rsidRPr="00EC74B0">
            <w:rPr>
              <w:lang w:val="en-US" w:eastAsia="en-US"/>
            </w:rPr>
            <w:t xml:space="preserve"> from the workshop. Describe in detail what was </w:t>
          </w:r>
          <w:r w:rsidRPr="00EC74B0">
            <w:rPr>
              <w:i/>
              <w:iCs/>
              <w:lang w:val="en-US" w:eastAsia="en-US"/>
            </w:rPr>
            <w:t>important</w:t>
          </w:r>
          <w:r w:rsidRPr="00EC74B0">
            <w:rPr>
              <w:lang w:val="en-US" w:eastAsia="en-US"/>
            </w:rPr>
            <w:t xml:space="preserve"> </w:t>
          </w:r>
          <w:r w:rsidRPr="00EC74B0">
            <w:t>for</w:t>
          </w:r>
          <w:r w:rsidRPr="00EC74B0">
            <w:rPr>
              <w:lang w:val="en-US" w:eastAsia="en-US"/>
            </w:rPr>
            <w:t xml:space="preserve"> you for each takeaway.</w:t>
          </w: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505"/>
            <w:gridCol w:w="8840"/>
          </w:tblGrid>
          <w:tr w:rsidR="004B6B37" w:rsidRPr="001F6084" w:rsidTr="00886049">
            <w:tc>
              <w:tcPr>
                <w:tcW w:w="9345" w:type="dxa"/>
                <w:gridSpan w:val="2"/>
                <w:shd w:val="clear" w:color="auto" w:fill="D9D9D9" w:themeFill="background1" w:themeFillShade="D9"/>
              </w:tcPr>
              <w:p w:rsidR="004B6B37" w:rsidRPr="001F6084" w:rsidRDefault="004B6B37" w:rsidP="00886049">
                <w:pPr>
                  <w:pStyle w:val="None"/>
                  <w:numPr>
                    <w:ilvl w:val="0"/>
                    <w:numId w:val="0"/>
                  </w:numPr>
                  <w:spacing w:before="0" w:after="0"/>
                  <w:rPr>
                    <w:lang w:val="en-CA"/>
                  </w:rPr>
                </w:pPr>
                <w:r>
                  <w:rPr>
                    <w:lang w:val="en-CA"/>
                  </w:rPr>
                  <w:t>What problems are you experiencing that the workshop material has addressed?</w:t>
                </w: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01</w:t>
                </w:r>
              </w:p>
            </w:tc>
            <w:tc>
              <w:tcPr>
                <w:tcW w:w="8841" w:type="dxa"/>
              </w:tcPr>
              <w:p w:rsidR="004B6B37" w:rsidRDefault="004B6B37" w:rsidP="00886049">
                <w:pPr>
                  <w:pStyle w:val="None"/>
                  <w:numPr>
                    <w:ilvl w:val="0"/>
                    <w:numId w:val="0"/>
                  </w:numPr>
                  <w:spacing w:before="0" w:after="0"/>
                  <w:rPr>
                    <w:lang w:val="en-CA"/>
                  </w:rPr>
                </w:pPr>
              </w:p>
              <w:p w:rsidR="004B6B37" w:rsidRDefault="004B6B37" w:rsidP="00886049">
                <w:pPr>
                  <w:pStyle w:val="None"/>
                  <w:numPr>
                    <w:ilvl w:val="0"/>
                    <w:numId w:val="0"/>
                  </w:numPr>
                  <w:spacing w:before="0" w:after="0"/>
                  <w:rPr>
                    <w:lang w:val="en-CA"/>
                  </w:rPr>
                </w:pPr>
              </w:p>
              <w:p w:rsidR="004B6B37" w:rsidRDefault="004B6B37" w:rsidP="00886049">
                <w:pPr>
                  <w:pStyle w:val="None"/>
                  <w:numPr>
                    <w:ilvl w:val="0"/>
                    <w:numId w:val="0"/>
                  </w:numPr>
                  <w:spacing w:before="0" w:after="0"/>
                  <w:rPr>
                    <w:lang w:val="en-CA"/>
                  </w:rPr>
                </w:pPr>
              </w:p>
              <w:p w:rsidR="004B6B37" w:rsidRPr="001F6084" w:rsidRDefault="004B6B37" w:rsidP="00886049">
                <w:pPr>
                  <w:pStyle w:val="None"/>
                  <w:numPr>
                    <w:ilvl w:val="0"/>
                    <w:numId w:val="0"/>
                  </w:numPr>
                  <w:spacing w:before="0" w:after="0"/>
                  <w:rPr>
                    <w:lang w:val="en-CA"/>
                  </w:rPr>
                </w:pP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02</w:t>
                </w:r>
              </w:p>
            </w:tc>
            <w:tc>
              <w:tcPr>
                <w:tcW w:w="8841" w:type="dxa"/>
              </w:tcPr>
              <w:p w:rsidR="004B6B37" w:rsidRDefault="004B6B37" w:rsidP="00886049">
                <w:pPr>
                  <w:pStyle w:val="None"/>
                  <w:numPr>
                    <w:ilvl w:val="0"/>
                    <w:numId w:val="0"/>
                  </w:numPr>
                  <w:spacing w:before="0" w:after="0"/>
                </w:pPr>
              </w:p>
              <w:p w:rsidR="004B6B37" w:rsidRDefault="004B6B37" w:rsidP="00886049">
                <w:pPr>
                  <w:pStyle w:val="None"/>
                  <w:numPr>
                    <w:ilvl w:val="0"/>
                    <w:numId w:val="0"/>
                  </w:numPr>
                  <w:spacing w:before="0" w:after="0"/>
                </w:pPr>
              </w:p>
              <w:p w:rsidR="004B6B37" w:rsidRDefault="004B6B37" w:rsidP="00886049">
                <w:pPr>
                  <w:pStyle w:val="None"/>
                  <w:numPr>
                    <w:ilvl w:val="0"/>
                    <w:numId w:val="0"/>
                  </w:numPr>
                  <w:spacing w:before="0" w:after="0"/>
                </w:pPr>
              </w:p>
              <w:p w:rsidR="004B6B37" w:rsidRPr="001F6084" w:rsidRDefault="004B6B37" w:rsidP="00886049">
                <w:pPr>
                  <w:pStyle w:val="None"/>
                  <w:numPr>
                    <w:ilvl w:val="0"/>
                    <w:numId w:val="0"/>
                  </w:numPr>
                  <w:spacing w:before="0" w:after="0"/>
                </w:pP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03</w:t>
                </w:r>
              </w:p>
            </w:tc>
            <w:tc>
              <w:tcPr>
                <w:tcW w:w="8841" w:type="dxa"/>
              </w:tcPr>
              <w:p w:rsidR="004B6B37" w:rsidRDefault="004B6B37" w:rsidP="00886049">
                <w:pPr>
                  <w:pStyle w:val="None"/>
                  <w:numPr>
                    <w:ilvl w:val="0"/>
                    <w:numId w:val="0"/>
                  </w:numPr>
                  <w:spacing w:before="0" w:after="0"/>
                </w:pPr>
              </w:p>
              <w:p w:rsidR="004B6B37" w:rsidRDefault="004B6B37" w:rsidP="00886049">
                <w:pPr>
                  <w:pStyle w:val="None"/>
                  <w:numPr>
                    <w:ilvl w:val="0"/>
                    <w:numId w:val="0"/>
                  </w:numPr>
                  <w:spacing w:before="0" w:after="0"/>
                </w:pPr>
              </w:p>
              <w:p w:rsidR="004B6B37" w:rsidRDefault="004B6B37" w:rsidP="00886049">
                <w:pPr>
                  <w:pStyle w:val="None"/>
                  <w:numPr>
                    <w:ilvl w:val="0"/>
                    <w:numId w:val="0"/>
                  </w:numPr>
                  <w:spacing w:before="0" w:after="0"/>
                </w:pPr>
              </w:p>
              <w:p w:rsidR="004B6B37" w:rsidRPr="001F6084" w:rsidRDefault="004B6B37" w:rsidP="00886049">
                <w:pPr>
                  <w:pStyle w:val="None"/>
                  <w:numPr>
                    <w:ilvl w:val="0"/>
                    <w:numId w:val="0"/>
                  </w:numPr>
                  <w:spacing w:before="0" w:after="0"/>
                </w:pPr>
              </w:p>
            </w:tc>
          </w:tr>
        </w:tbl>
        <w:p w:rsidR="004B6B37" w:rsidRDefault="004B6B37" w:rsidP="00963F9B">
          <w:pPr>
            <w:pStyle w:val="1-BODY"/>
            <w:rPr>
              <w:bdr w:val="none" w:sz="0" w:space="0" w:color="auto" w:frame="1"/>
            </w:rPr>
          </w:pPr>
        </w:p>
        <w:p w:rsidR="004B6B37" w:rsidRDefault="004B6B37" w:rsidP="00963F9B">
          <w:pPr>
            <w:pStyle w:val="1-SUBHEADA"/>
            <w:rPr>
              <w:bdr w:val="none" w:sz="0" w:space="0" w:color="auto" w:frame="1"/>
            </w:rPr>
          </w:pPr>
          <w:r>
            <w:rPr>
              <w:bdr w:val="none" w:sz="0" w:space="0" w:color="auto" w:frame="1"/>
            </w:rPr>
            <w:t>Applying</w:t>
          </w:r>
        </w:p>
        <w:p w:rsidR="004B6B37" w:rsidRDefault="004B6B37" w:rsidP="00963F9B">
          <w:pPr>
            <w:pStyle w:val="1-BODY"/>
            <w:rPr>
              <w:lang w:eastAsia="en-US"/>
            </w:rPr>
          </w:pPr>
          <w:r w:rsidRPr="00EC74B0">
            <w:rPr>
              <w:lang w:eastAsia="en-US"/>
            </w:rPr>
            <w:t xml:space="preserve">What will you do to </w:t>
          </w:r>
          <w:r w:rsidRPr="00EC74B0">
            <w:rPr>
              <w:i/>
              <w:iCs/>
              <w:lang w:eastAsia="en-US"/>
            </w:rPr>
            <w:t>apply</w:t>
          </w:r>
          <w:r w:rsidRPr="00EC74B0">
            <w:rPr>
              <w:lang w:eastAsia="en-US"/>
            </w:rPr>
            <w:t xml:space="preserve"> what you have learned to each of the problems listed above? What will you implement in the near future (today, this week, this month)?</w:t>
          </w: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505"/>
            <w:gridCol w:w="8840"/>
          </w:tblGrid>
          <w:tr w:rsidR="004B6B37" w:rsidRPr="001F6084" w:rsidTr="00886049">
            <w:tc>
              <w:tcPr>
                <w:tcW w:w="9345" w:type="dxa"/>
                <w:gridSpan w:val="2"/>
                <w:shd w:val="clear" w:color="auto" w:fill="D9D9D9" w:themeFill="background1" w:themeFillShade="D9"/>
              </w:tcPr>
              <w:p w:rsidR="004B6B37" w:rsidRPr="001F6084" w:rsidRDefault="004B6B37" w:rsidP="00886049">
                <w:pPr>
                  <w:pStyle w:val="None"/>
                  <w:numPr>
                    <w:ilvl w:val="0"/>
                    <w:numId w:val="0"/>
                  </w:numPr>
                  <w:spacing w:before="0" w:after="0"/>
                  <w:rPr>
                    <w:lang w:val="en-CA"/>
                  </w:rPr>
                </w:pPr>
                <w:r w:rsidRPr="00EC74B0">
                  <w:rPr>
                    <w:lang w:val="en-CA"/>
                  </w:rPr>
                  <w:t>How will this workshop material affect a typical workday/overall job performance?</w:t>
                </w: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01</w:t>
                </w:r>
              </w:p>
            </w:tc>
            <w:tc>
              <w:tcPr>
                <w:tcW w:w="8841" w:type="dxa"/>
              </w:tcPr>
              <w:p w:rsidR="004B6B37" w:rsidRPr="00EC74B0" w:rsidRDefault="004B6B37" w:rsidP="00886049">
                <w:pPr>
                  <w:pStyle w:val="None"/>
                  <w:numPr>
                    <w:ilvl w:val="0"/>
                    <w:numId w:val="0"/>
                  </w:numPr>
                  <w:spacing w:before="0" w:after="0"/>
                  <w:rPr>
                    <w:lang w:val="en-CA"/>
                  </w:rPr>
                </w:pPr>
              </w:p>
              <w:p w:rsidR="004B6B37" w:rsidRPr="00EC74B0" w:rsidRDefault="004B6B37" w:rsidP="00886049">
                <w:pPr>
                  <w:pStyle w:val="None"/>
                  <w:numPr>
                    <w:ilvl w:val="0"/>
                    <w:numId w:val="0"/>
                  </w:numPr>
                  <w:spacing w:before="0" w:after="0"/>
                  <w:rPr>
                    <w:lang w:val="en-CA"/>
                  </w:rPr>
                </w:pPr>
              </w:p>
              <w:p w:rsidR="004B6B37" w:rsidRPr="00EC74B0" w:rsidRDefault="004B6B37" w:rsidP="00886049">
                <w:pPr>
                  <w:pStyle w:val="None"/>
                  <w:numPr>
                    <w:ilvl w:val="0"/>
                    <w:numId w:val="0"/>
                  </w:numPr>
                  <w:spacing w:before="0" w:after="0"/>
                  <w:rPr>
                    <w:lang w:val="en-CA"/>
                  </w:rPr>
                </w:pPr>
              </w:p>
              <w:p w:rsidR="004B6B37" w:rsidRPr="00EC74B0" w:rsidRDefault="004B6B37" w:rsidP="00886049">
                <w:pPr>
                  <w:pStyle w:val="None"/>
                  <w:numPr>
                    <w:ilvl w:val="0"/>
                    <w:numId w:val="0"/>
                  </w:numPr>
                  <w:spacing w:before="0" w:after="0"/>
                  <w:jc w:val="right"/>
                  <w:rPr>
                    <w:lang w:val="en-CA"/>
                  </w:rPr>
                </w:pPr>
                <w:r>
                  <w:rPr>
                    <w:lang w:val="en-CA"/>
                  </w:rPr>
                  <w:t>Application date</w:t>
                </w:r>
                <w:r w:rsidRPr="00EC74B0">
                  <w:rPr>
                    <w:lang w:val="en-CA"/>
                  </w:rPr>
                  <w:t>: _______________</w:t>
                </w: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02</w:t>
                </w:r>
              </w:p>
            </w:tc>
            <w:tc>
              <w:tcPr>
                <w:tcW w:w="8841" w:type="dxa"/>
              </w:tcPr>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jc w:val="right"/>
                </w:pPr>
                <w:r>
                  <w:rPr>
                    <w:lang w:val="en-CA"/>
                  </w:rPr>
                  <w:t>Application date</w:t>
                </w:r>
                <w:r w:rsidRPr="00EC74B0">
                  <w:rPr>
                    <w:lang w:val="en-CA"/>
                  </w:rPr>
                  <w:t>: _______________</w:t>
                </w: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03</w:t>
                </w:r>
              </w:p>
            </w:tc>
            <w:tc>
              <w:tcPr>
                <w:tcW w:w="8841" w:type="dxa"/>
              </w:tcPr>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jc w:val="right"/>
                </w:pPr>
                <w:r>
                  <w:rPr>
                    <w:lang w:val="en-CA"/>
                  </w:rPr>
                  <w:t>Application date</w:t>
                </w:r>
                <w:r w:rsidRPr="00EC74B0">
                  <w:rPr>
                    <w:lang w:val="en-CA"/>
                  </w:rPr>
                  <w:t>: _______________</w:t>
                </w:r>
              </w:p>
            </w:tc>
          </w:tr>
        </w:tbl>
        <w:p w:rsidR="004B6B37" w:rsidRPr="00737622" w:rsidRDefault="004B6B37" w:rsidP="00737622">
          <w:pPr>
            <w:pStyle w:val="1-BODY"/>
          </w:pPr>
          <w:r>
            <w:rPr>
              <w:bdr w:val="none" w:sz="0" w:space="0" w:color="auto" w:frame="1"/>
            </w:rPr>
            <w:br w:type="page"/>
          </w:r>
        </w:p>
        <w:p w:rsidR="004B6B37" w:rsidRDefault="004B6B37" w:rsidP="00963F9B">
          <w:pPr>
            <w:pStyle w:val="1-SUBHEADA"/>
            <w:rPr>
              <w:bdr w:val="none" w:sz="0" w:space="0" w:color="auto" w:frame="1"/>
            </w:rPr>
          </w:pPr>
          <w:r>
            <w:rPr>
              <w:bdr w:val="none" w:sz="0" w:space="0" w:color="auto" w:frame="1"/>
            </w:rPr>
            <w:t>Evaluating</w:t>
          </w:r>
        </w:p>
        <w:p w:rsidR="004B6B37" w:rsidRDefault="004B6B37" w:rsidP="00963F9B">
          <w:pPr>
            <w:pStyle w:val="1-BODY"/>
            <w:rPr>
              <w:lang w:eastAsia="en-US"/>
            </w:rPr>
          </w:pPr>
          <w:r w:rsidRPr="00EC74B0">
            <w:rPr>
              <w:lang w:eastAsia="en-US"/>
            </w:rPr>
            <w:t xml:space="preserve">What </w:t>
          </w:r>
          <w:r w:rsidRPr="00EC74B0">
            <w:rPr>
              <w:i/>
              <w:iCs/>
              <w:lang w:eastAsia="en-US"/>
            </w:rPr>
            <w:t>criteria</w:t>
          </w:r>
          <w:r w:rsidRPr="00EC74B0">
            <w:rPr>
              <w:lang w:eastAsia="en-US"/>
            </w:rPr>
            <w:t xml:space="preserve"> will you use to </w:t>
          </w:r>
          <w:r w:rsidRPr="00EC74B0">
            <w:rPr>
              <w:i/>
              <w:iCs/>
              <w:lang w:eastAsia="en-US"/>
            </w:rPr>
            <w:t>evaluate</w:t>
          </w:r>
          <w:r w:rsidRPr="00EC74B0">
            <w:rPr>
              <w:lang w:eastAsia="en-US"/>
            </w:rPr>
            <w:t xml:space="preserve"> the impacts your applications have made on you and/or your workplace? How often will you evaluate what you have applied?</w:t>
          </w: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923"/>
            <w:gridCol w:w="8422"/>
          </w:tblGrid>
          <w:tr w:rsidR="004B6B37" w:rsidRPr="001F6084" w:rsidTr="00886049">
            <w:tc>
              <w:tcPr>
                <w:tcW w:w="9345" w:type="dxa"/>
                <w:gridSpan w:val="2"/>
                <w:shd w:val="clear" w:color="auto" w:fill="D9D9D9" w:themeFill="background1" w:themeFillShade="D9"/>
              </w:tcPr>
              <w:p w:rsidR="004B6B37" w:rsidRPr="00084867" w:rsidRDefault="004B6B37" w:rsidP="00886049">
                <w:pPr>
                  <w:rPr>
                    <w:rFonts w:ascii="Nunito Sans" w:eastAsiaTheme="minorEastAsia" w:hAnsi="Nunito Sans" w:cs="Open Sans"/>
                    <w:lang w:val="en-US" w:eastAsia="ja-JP"/>
                  </w:rPr>
                </w:pPr>
                <w:r w:rsidRPr="00084867">
                  <w:rPr>
                    <w:rFonts w:ascii="Nunito Sans" w:eastAsiaTheme="minorEastAsia" w:hAnsi="Nunito Sans" w:cs="Open Sans"/>
                    <w:lang w:val="en-US" w:eastAsia="ja-JP"/>
                  </w:rPr>
                  <w:t xml:space="preserve">Would your organization see a need to apply the workshop material? What’s the worst </w:t>
                </w:r>
                <w:r>
                  <w:rPr>
                    <w:rFonts w:ascii="Nunito Sans" w:eastAsiaTheme="minorEastAsia" w:hAnsi="Nunito Sans" w:cs="Open Sans"/>
                    <w:lang w:val="en-US" w:eastAsia="ja-JP"/>
                  </w:rPr>
                  <w:t xml:space="preserve">thing </w:t>
                </w:r>
                <w:r w:rsidRPr="00084867">
                  <w:rPr>
                    <w:rFonts w:ascii="Nunito Sans" w:eastAsiaTheme="minorEastAsia" w:hAnsi="Nunito Sans" w:cs="Open Sans"/>
                    <w:lang w:val="en-US" w:eastAsia="ja-JP"/>
                  </w:rPr>
                  <w:t>that could happen if it isn’t implemented?</w:t>
                </w: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01</w:t>
                </w:r>
              </w:p>
            </w:tc>
            <w:tc>
              <w:tcPr>
                <w:tcW w:w="8841" w:type="dxa"/>
              </w:tcPr>
              <w:p w:rsidR="004B6B37" w:rsidRPr="00EC74B0" w:rsidRDefault="004B6B37" w:rsidP="00886049">
                <w:pPr>
                  <w:pStyle w:val="None"/>
                  <w:numPr>
                    <w:ilvl w:val="0"/>
                    <w:numId w:val="0"/>
                  </w:numPr>
                  <w:spacing w:before="0" w:after="0"/>
                  <w:rPr>
                    <w:lang w:val="en-CA"/>
                  </w:rPr>
                </w:pPr>
              </w:p>
              <w:p w:rsidR="004B6B37" w:rsidRPr="00EC74B0" w:rsidRDefault="004B6B37" w:rsidP="00886049">
                <w:pPr>
                  <w:pStyle w:val="None"/>
                  <w:numPr>
                    <w:ilvl w:val="0"/>
                    <w:numId w:val="0"/>
                  </w:numPr>
                  <w:spacing w:before="0" w:after="0"/>
                  <w:rPr>
                    <w:lang w:val="en-CA"/>
                  </w:rPr>
                </w:pPr>
              </w:p>
              <w:p w:rsidR="004B6B37" w:rsidRPr="00EC74B0" w:rsidRDefault="004B6B37" w:rsidP="00886049">
                <w:pPr>
                  <w:pStyle w:val="None"/>
                  <w:numPr>
                    <w:ilvl w:val="0"/>
                    <w:numId w:val="0"/>
                  </w:numPr>
                  <w:spacing w:before="0" w:after="0"/>
                  <w:rPr>
                    <w:lang w:val="en-CA"/>
                  </w:rPr>
                </w:pPr>
              </w:p>
              <w:p w:rsidR="004B6B37" w:rsidRPr="00EC74B0" w:rsidRDefault="004B6B37" w:rsidP="00886049">
                <w:pPr>
                  <w:pStyle w:val="None"/>
                  <w:numPr>
                    <w:ilvl w:val="0"/>
                    <w:numId w:val="0"/>
                  </w:numPr>
                  <w:spacing w:before="0" w:after="0"/>
                  <w:jc w:val="right"/>
                  <w:rPr>
                    <w:lang w:val="en-CA"/>
                  </w:rPr>
                </w:pPr>
                <w:r>
                  <w:rPr>
                    <w:lang w:val="en-CA"/>
                  </w:rPr>
                  <w:t>Evaluation date</w:t>
                </w:r>
                <w:r w:rsidRPr="00EC74B0">
                  <w:rPr>
                    <w:lang w:val="en-CA"/>
                  </w:rPr>
                  <w:t>: _______________</w:t>
                </w: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02</w:t>
                </w:r>
              </w:p>
            </w:tc>
            <w:tc>
              <w:tcPr>
                <w:tcW w:w="8841" w:type="dxa"/>
              </w:tcPr>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jc w:val="right"/>
                </w:pPr>
                <w:r>
                  <w:rPr>
                    <w:lang w:val="en-CA"/>
                  </w:rPr>
                  <w:t>Evaluation date</w:t>
                </w:r>
                <w:r w:rsidRPr="00EC74B0">
                  <w:rPr>
                    <w:lang w:val="en-CA"/>
                  </w:rPr>
                  <w:t>: _______________</w:t>
                </w: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03</w:t>
                </w:r>
              </w:p>
            </w:tc>
            <w:tc>
              <w:tcPr>
                <w:tcW w:w="8841" w:type="dxa"/>
              </w:tcPr>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jc w:val="right"/>
                </w:pPr>
                <w:r>
                  <w:rPr>
                    <w:lang w:val="en-CA"/>
                  </w:rPr>
                  <w:t>Evaluation date</w:t>
                </w:r>
                <w:r w:rsidRPr="00EC74B0">
                  <w:rPr>
                    <w:lang w:val="en-CA"/>
                  </w:rPr>
                  <w:t>: _______________</w:t>
                </w:r>
              </w:p>
            </w:tc>
          </w:tr>
        </w:tbl>
        <w:p w:rsidR="004B6B37" w:rsidRDefault="004B6B37" w:rsidP="00963F9B">
          <w:pPr>
            <w:pStyle w:val="1-BODY"/>
          </w:pPr>
        </w:p>
        <w:p w:rsidR="004B6B37" w:rsidRDefault="004B6B37" w:rsidP="00963F9B">
          <w:pPr>
            <w:pStyle w:val="1-SUBHEADA"/>
          </w:pPr>
          <w:r>
            <w:t>Creating</w:t>
          </w:r>
        </w:p>
        <w:p w:rsidR="004B6B37" w:rsidRPr="00C27141" w:rsidRDefault="004B6B37" w:rsidP="00963F9B">
          <w:pPr>
            <w:pStyle w:val="1-BODY"/>
          </w:pPr>
          <w:r w:rsidRPr="00C27141">
            <w:t>How can you adapt the workshop material using insights from the evaluations to better meet your organization’s needs?</w:t>
          </w: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1060"/>
            <w:gridCol w:w="8285"/>
          </w:tblGrid>
          <w:tr w:rsidR="004B6B37" w:rsidRPr="001F6084" w:rsidTr="00886049">
            <w:tc>
              <w:tcPr>
                <w:tcW w:w="9345" w:type="dxa"/>
                <w:gridSpan w:val="2"/>
                <w:shd w:val="clear" w:color="auto" w:fill="D9D9D9" w:themeFill="background1" w:themeFillShade="D9"/>
              </w:tcPr>
              <w:p w:rsidR="004B6B37" w:rsidRPr="00084867" w:rsidRDefault="004B6B37" w:rsidP="00886049">
                <w:pPr>
                  <w:rPr>
                    <w:rFonts w:ascii="Nunito Sans" w:eastAsiaTheme="minorEastAsia" w:hAnsi="Nunito Sans" w:cs="Open Sans"/>
                    <w:lang w:val="en-US" w:eastAsia="ja-JP"/>
                  </w:rPr>
                </w:pPr>
                <w:r w:rsidRPr="00084867">
                  <w:rPr>
                    <w:rFonts w:ascii="Nunito Sans" w:eastAsiaTheme="minorEastAsia" w:hAnsi="Nunito Sans" w:cs="Open Sans"/>
                    <w:lang w:val="en-US" w:eastAsia="ja-JP"/>
                  </w:rPr>
                  <w:t>How does the workshop material align with your organization’s goals? What steps will you take to maintain that alignment moving forward?</w:t>
                </w: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01</w:t>
                </w:r>
              </w:p>
            </w:tc>
            <w:tc>
              <w:tcPr>
                <w:tcW w:w="8841" w:type="dxa"/>
              </w:tcPr>
              <w:p w:rsidR="004B6B37" w:rsidRDefault="004B6B37" w:rsidP="00886049">
                <w:pPr>
                  <w:pStyle w:val="None"/>
                  <w:numPr>
                    <w:ilvl w:val="0"/>
                    <w:numId w:val="0"/>
                  </w:numPr>
                  <w:spacing w:before="0" w:after="0"/>
                  <w:rPr>
                    <w:lang w:val="en-CA"/>
                  </w:rPr>
                </w:pPr>
              </w:p>
              <w:p w:rsidR="004B6B37" w:rsidRDefault="004B6B37" w:rsidP="00886049">
                <w:pPr>
                  <w:pStyle w:val="None"/>
                  <w:numPr>
                    <w:ilvl w:val="0"/>
                    <w:numId w:val="0"/>
                  </w:numPr>
                  <w:spacing w:before="0" w:after="0"/>
                  <w:rPr>
                    <w:lang w:val="en-CA"/>
                  </w:rPr>
                </w:pPr>
              </w:p>
              <w:p w:rsidR="004B6B37" w:rsidRDefault="004B6B37" w:rsidP="00886049">
                <w:pPr>
                  <w:pStyle w:val="None"/>
                  <w:numPr>
                    <w:ilvl w:val="0"/>
                    <w:numId w:val="0"/>
                  </w:numPr>
                  <w:spacing w:before="0" w:after="0"/>
                  <w:rPr>
                    <w:lang w:val="en-CA"/>
                  </w:rPr>
                </w:pPr>
              </w:p>
              <w:p w:rsidR="004B6B37" w:rsidRPr="001F6084" w:rsidRDefault="004B6B37" w:rsidP="00886049">
                <w:pPr>
                  <w:pStyle w:val="None"/>
                  <w:numPr>
                    <w:ilvl w:val="0"/>
                    <w:numId w:val="0"/>
                  </w:numPr>
                  <w:spacing w:before="0" w:after="0"/>
                  <w:rPr>
                    <w:lang w:val="en-CA"/>
                  </w:rPr>
                </w:pP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02</w:t>
                </w:r>
              </w:p>
            </w:tc>
            <w:tc>
              <w:tcPr>
                <w:tcW w:w="8841" w:type="dxa"/>
              </w:tcPr>
              <w:p w:rsidR="004B6B37" w:rsidRDefault="004B6B37" w:rsidP="00886049">
                <w:pPr>
                  <w:pStyle w:val="None"/>
                  <w:numPr>
                    <w:ilvl w:val="0"/>
                    <w:numId w:val="0"/>
                  </w:numPr>
                  <w:spacing w:before="0" w:after="0"/>
                </w:pPr>
              </w:p>
              <w:p w:rsidR="004B6B37" w:rsidRDefault="004B6B37" w:rsidP="00886049">
                <w:pPr>
                  <w:pStyle w:val="None"/>
                  <w:numPr>
                    <w:ilvl w:val="0"/>
                    <w:numId w:val="0"/>
                  </w:numPr>
                  <w:spacing w:before="0" w:after="0"/>
                </w:pPr>
              </w:p>
              <w:p w:rsidR="004B6B37" w:rsidRDefault="004B6B37" w:rsidP="00886049">
                <w:pPr>
                  <w:pStyle w:val="None"/>
                  <w:numPr>
                    <w:ilvl w:val="0"/>
                    <w:numId w:val="0"/>
                  </w:numPr>
                  <w:spacing w:before="0" w:after="0"/>
                </w:pPr>
              </w:p>
              <w:p w:rsidR="004B6B37" w:rsidRPr="001F6084" w:rsidRDefault="004B6B37" w:rsidP="00886049">
                <w:pPr>
                  <w:pStyle w:val="None"/>
                  <w:numPr>
                    <w:ilvl w:val="0"/>
                    <w:numId w:val="0"/>
                  </w:numPr>
                  <w:spacing w:before="0" w:after="0"/>
                </w:pP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03</w:t>
                </w:r>
              </w:p>
            </w:tc>
            <w:tc>
              <w:tcPr>
                <w:tcW w:w="8841" w:type="dxa"/>
              </w:tcPr>
              <w:p w:rsidR="004B6B37" w:rsidRDefault="004B6B37" w:rsidP="00886049">
                <w:pPr>
                  <w:pStyle w:val="None"/>
                  <w:numPr>
                    <w:ilvl w:val="0"/>
                    <w:numId w:val="0"/>
                  </w:numPr>
                  <w:spacing w:before="0" w:after="0"/>
                </w:pPr>
              </w:p>
              <w:p w:rsidR="004B6B37" w:rsidRDefault="004B6B37" w:rsidP="00886049">
                <w:pPr>
                  <w:pStyle w:val="None"/>
                  <w:numPr>
                    <w:ilvl w:val="0"/>
                    <w:numId w:val="0"/>
                  </w:numPr>
                  <w:spacing w:before="0" w:after="0"/>
                </w:pPr>
              </w:p>
              <w:p w:rsidR="004B6B37" w:rsidRDefault="004B6B37" w:rsidP="00886049">
                <w:pPr>
                  <w:pStyle w:val="None"/>
                  <w:numPr>
                    <w:ilvl w:val="0"/>
                    <w:numId w:val="0"/>
                  </w:numPr>
                  <w:spacing w:before="0" w:after="0"/>
                </w:pPr>
              </w:p>
              <w:p w:rsidR="004B6B37" w:rsidRPr="001F6084" w:rsidRDefault="004B6B37" w:rsidP="00886049">
                <w:pPr>
                  <w:pStyle w:val="None"/>
                  <w:numPr>
                    <w:ilvl w:val="0"/>
                    <w:numId w:val="0"/>
                  </w:numPr>
                  <w:spacing w:before="0" w:after="0"/>
                </w:pPr>
              </w:p>
            </w:tc>
          </w:tr>
        </w:tbl>
        <w:p w:rsidR="004B6B37" w:rsidRPr="00737622" w:rsidRDefault="004B6B37" w:rsidP="00737622">
          <w:pPr>
            <w:pStyle w:val="1-BODY"/>
          </w:pPr>
          <w:r>
            <w:rPr>
              <w:bdr w:val="none" w:sz="0" w:space="0" w:color="auto" w:frame="1"/>
            </w:rPr>
            <w:br w:type="page"/>
          </w:r>
        </w:p>
        <w:p w:rsidR="004B6B37" w:rsidRPr="001F6084" w:rsidRDefault="004B6B37" w:rsidP="00963F9B">
          <w:pPr>
            <w:pStyle w:val="1-SECTIONHEADING"/>
            <w:rPr>
              <w:bdr w:val="none" w:sz="0" w:space="0" w:color="auto" w:frame="1"/>
              <w:lang w:val="en-CA"/>
            </w:rPr>
          </w:pPr>
          <w:r>
            <w:rPr>
              <w:bdr w:val="none" w:sz="0" w:space="0" w:color="auto" w:frame="1"/>
              <w:lang w:val="en-CA"/>
            </w:rPr>
            <w:t>ACHIEVE</w:t>
          </w:r>
          <w:r w:rsidRPr="001F6084">
            <w:rPr>
              <w:bdr w:val="none" w:sz="0" w:space="0" w:color="auto" w:frame="1"/>
              <w:lang w:val="en-CA"/>
            </w:rPr>
            <w:t xml:space="preserve"> Workshops and Services</w:t>
          </w:r>
        </w:p>
        <w:p w:rsidR="004B6B37" w:rsidRPr="001F6084" w:rsidRDefault="004B6B37" w:rsidP="00963F9B">
          <w:pPr>
            <w:pStyle w:val="1-SUBHEADA"/>
            <w:rPr>
              <w:rFonts w:eastAsia="Arial Unicode MS"/>
              <w:bdr w:val="none" w:sz="0" w:space="0" w:color="auto" w:frame="1"/>
            </w:rPr>
          </w:pPr>
          <w:bookmarkStart w:id="8" w:name="_Hlk45004533"/>
          <w:r w:rsidRPr="001F6084">
            <w:t>training</w:t>
          </w:r>
        </w:p>
        <w:p w:rsidR="004B6B37" w:rsidRDefault="004B6B37" w:rsidP="00963F9B">
          <w:pPr>
            <w:pStyle w:val="1-BODY"/>
            <w:rPr>
              <w:bdr w:val="none" w:sz="0" w:space="0" w:color="auto" w:frame="1"/>
            </w:rPr>
          </w:pPr>
          <w:r w:rsidRPr="001F6084">
            <w:rPr>
              <w:bdr w:val="none" w:sz="0" w:space="0" w:color="auto" w:frame="1"/>
            </w:rPr>
            <w:t>Explore a wide range training topics, each available in a variety of formats to suit your learning needs. Visit achievecentre.com to explore everything we have to offer or contact us if you have</w:t>
          </w:r>
          <w:r>
            <w:rPr>
              <w:rFonts w:eastAsia="Times New Roman" w:cs="Arial"/>
              <w:bdr w:val="nil"/>
              <w:lang w:eastAsia="en-CA"/>
            </w:rPr>
            <w:t xml:space="preserve"> </w:t>
          </w:r>
          <w:r w:rsidRPr="001F6084">
            <w:rPr>
              <w:bdr w:val="none" w:sz="0" w:space="0" w:color="auto" w:frame="1"/>
            </w:rPr>
            <w:t>any questions (</w:t>
          </w:r>
          <w:r w:rsidRPr="008401C0">
            <w:rPr>
              <w:bdr w:val="none" w:sz="0" w:space="0" w:color="auto" w:frame="1"/>
            </w:rPr>
            <w:t>info@achievecentre.com</w:t>
          </w:r>
          <w:r w:rsidRPr="001F6084">
            <w:rPr>
              <w:bdr w:val="none" w:sz="0" w:space="0" w:color="auto" w:frame="1"/>
            </w:rPr>
            <w:t>).</w:t>
          </w:r>
        </w:p>
        <w:p w:rsidR="004B6B37" w:rsidRPr="001F6084" w:rsidRDefault="004B6B37" w:rsidP="00963F9B">
          <w:pPr>
            <w:pStyle w:val="1-BULLETS"/>
          </w:pPr>
          <w:r w:rsidRPr="001F6084">
            <w:rPr>
              <w:b/>
              <w:bCs/>
            </w:rPr>
            <w:t xml:space="preserve">Private </w:t>
          </w:r>
          <w:r>
            <w:rPr>
              <w:b/>
              <w:bCs/>
            </w:rPr>
            <w:t>t</w:t>
          </w:r>
          <w:r w:rsidRPr="001F6084">
            <w:rPr>
              <w:b/>
              <w:bCs/>
            </w:rPr>
            <w:t>raining:</w:t>
          </w:r>
          <w:r w:rsidRPr="001F6084">
            <w:t xml:space="preserve"> Personalized training at your location, on your schedule.</w:t>
          </w:r>
        </w:p>
        <w:p w:rsidR="004B6B37" w:rsidRPr="001F6084" w:rsidRDefault="004B6B37" w:rsidP="00963F9B">
          <w:pPr>
            <w:pStyle w:val="1-BULLETS"/>
            <w:rPr>
              <w:lang w:val="en-CA"/>
            </w:rPr>
          </w:pPr>
          <w:r w:rsidRPr="001F6084">
            <w:rPr>
              <w:b/>
              <w:bCs/>
              <w:lang w:val="en-CA"/>
            </w:rPr>
            <w:t>Train-the-</w:t>
          </w:r>
          <w:r>
            <w:rPr>
              <w:b/>
              <w:bCs/>
              <w:lang w:val="en-CA"/>
            </w:rPr>
            <w:t>t</w:t>
          </w:r>
          <w:r w:rsidRPr="001F6084">
            <w:rPr>
              <w:b/>
              <w:bCs/>
              <w:lang w:val="en-CA"/>
            </w:rPr>
            <w:t>rainer:</w:t>
          </w:r>
          <w:r w:rsidRPr="001F6084">
            <w:rPr>
              <w:lang w:val="en-CA"/>
            </w:rPr>
            <w:t xml:space="preserve"> Certify one of your staff members to deliver a</w:t>
          </w:r>
          <w:r>
            <w:rPr>
              <w:lang w:val="en-CA"/>
            </w:rPr>
            <w:t>n ACHIEVE workshop</w:t>
          </w:r>
          <w:r w:rsidRPr="001F6084">
            <w:rPr>
              <w:lang w:val="en-CA"/>
            </w:rPr>
            <w:t xml:space="preserve"> as many times as you need in your own organization.</w:t>
          </w:r>
        </w:p>
        <w:p w:rsidR="004B6B37" w:rsidRPr="001F6084" w:rsidRDefault="004B6B37" w:rsidP="00963F9B">
          <w:pPr>
            <w:pStyle w:val="1-BULLETS"/>
            <w:rPr>
              <w:lang w:val="en-CA"/>
            </w:rPr>
          </w:pPr>
          <w:r w:rsidRPr="001F6084">
            <w:rPr>
              <w:b/>
              <w:bCs/>
              <w:lang w:val="en-CA"/>
            </w:rPr>
            <w:t xml:space="preserve">Public </w:t>
          </w:r>
          <w:r>
            <w:rPr>
              <w:b/>
              <w:bCs/>
              <w:lang w:val="en-CA"/>
            </w:rPr>
            <w:t>w</w:t>
          </w:r>
          <w:r w:rsidRPr="001F6084">
            <w:rPr>
              <w:b/>
              <w:bCs/>
              <w:lang w:val="en-CA"/>
            </w:rPr>
            <w:t>orkshops:</w:t>
          </w:r>
          <w:r w:rsidRPr="001F6084">
            <w:rPr>
              <w:lang w:val="en-CA"/>
            </w:rPr>
            <w:t xml:space="preserve"> Hands-on training from one of our experienced facilitators, offered virtually or in person.</w:t>
          </w:r>
        </w:p>
        <w:p w:rsidR="004B6B37" w:rsidRPr="001F6084" w:rsidRDefault="004B6B37" w:rsidP="00963F9B">
          <w:pPr>
            <w:pStyle w:val="1-BULLETS"/>
            <w:rPr>
              <w:lang w:val="en-CA"/>
            </w:rPr>
          </w:pPr>
          <w:r w:rsidRPr="001F6084">
            <w:rPr>
              <w:b/>
              <w:bCs/>
              <w:lang w:val="en-CA"/>
            </w:rPr>
            <w:t>On-</w:t>
          </w:r>
          <w:r>
            <w:rPr>
              <w:b/>
              <w:bCs/>
              <w:lang w:val="en-CA"/>
            </w:rPr>
            <w:t>d</w:t>
          </w:r>
          <w:r w:rsidRPr="001F6084">
            <w:rPr>
              <w:b/>
              <w:bCs/>
              <w:lang w:val="en-CA"/>
            </w:rPr>
            <w:t xml:space="preserve">emand </w:t>
          </w:r>
          <w:r>
            <w:rPr>
              <w:b/>
              <w:bCs/>
              <w:lang w:val="en-CA"/>
            </w:rPr>
            <w:t>v</w:t>
          </w:r>
          <w:r w:rsidRPr="001F6084">
            <w:rPr>
              <w:b/>
              <w:bCs/>
              <w:lang w:val="en-CA"/>
            </w:rPr>
            <w:t xml:space="preserve">ideo </w:t>
          </w:r>
          <w:r>
            <w:rPr>
              <w:b/>
              <w:bCs/>
              <w:lang w:val="en-CA"/>
            </w:rPr>
            <w:t>t</w:t>
          </w:r>
          <w:r w:rsidRPr="001F6084">
            <w:rPr>
              <w:b/>
              <w:bCs/>
              <w:lang w:val="en-CA"/>
            </w:rPr>
            <w:t>raining:</w:t>
          </w:r>
          <w:r w:rsidRPr="001F6084">
            <w:rPr>
              <w:lang w:val="en-CA"/>
            </w:rPr>
            <w:t xml:space="preserve"> Recordings of our workshops and webinars that you can watch anywhere, anytime.</w:t>
          </w:r>
        </w:p>
        <w:p w:rsidR="004B6B37" w:rsidRPr="001F6084" w:rsidRDefault="004B6B37" w:rsidP="00963F9B">
          <w:pPr>
            <w:pStyle w:val="1-BULLETS"/>
            <w:rPr>
              <w:lang w:val="en-CA"/>
            </w:rPr>
          </w:pPr>
          <w:r w:rsidRPr="001F6084">
            <w:rPr>
              <w:b/>
              <w:bCs/>
              <w:lang w:val="en-CA"/>
            </w:rPr>
            <w:t xml:space="preserve">Member </w:t>
          </w:r>
          <w:r>
            <w:rPr>
              <w:b/>
              <w:bCs/>
              <w:lang w:val="en-CA"/>
            </w:rPr>
            <w:t>p</w:t>
          </w:r>
          <w:r w:rsidRPr="001F6084">
            <w:rPr>
              <w:b/>
              <w:bCs/>
              <w:lang w:val="en-CA"/>
            </w:rPr>
            <w:t xml:space="preserve">lan </w:t>
          </w:r>
          <w:r>
            <w:rPr>
              <w:b/>
              <w:bCs/>
              <w:lang w:val="en-CA"/>
            </w:rPr>
            <w:t>s</w:t>
          </w:r>
          <w:r w:rsidRPr="001F6084">
            <w:rPr>
              <w:b/>
              <w:bCs/>
              <w:lang w:val="en-CA"/>
            </w:rPr>
            <w:t>ubscription</w:t>
          </w:r>
          <w:r>
            <w:rPr>
              <w:b/>
              <w:bCs/>
              <w:lang w:val="en-CA"/>
            </w:rPr>
            <w:t>s</w:t>
          </w:r>
          <w:r w:rsidRPr="001F6084">
            <w:rPr>
              <w:b/>
              <w:bCs/>
              <w:lang w:val="en-CA"/>
            </w:rPr>
            <w:t>:</w:t>
          </w:r>
          <w:r w:rsidRPr="001F6084">
            <w:rPr>
              <w:lang w:val="en-CA"/>
            </w:rPr>
            <w:t xml:space="preserve"> Unlimited access to our entire webinar library, as well as exclusive discounts on our training and resources.</w:t>
          </w:r>
        </w:p>
        <w:p w:rsidR="004B6B37" w:rsidRPr="001F6084" w:rsidRDefault="004B6B37" w:rsidP="00963F9B">
          <w:pPr>
            <w:pStyle w:val="1-BODY"/>
            <w:rPr>
              <w:lang w:val="en-US"/>
            </w:rPr>
          </w:pPr>
        </w:p>
        <w:bookmarkEnd w:id="8"/>
        <w:p w:rsidR="004B6B37" w:rsidRPr="001F6084" w:rsidRDefault="004B6B37" w:rsidP="00963F9B">
          <w:pPr>
            <w:pStyle w:val="1-SUBHEADA"/>
            <w:rPr>
              <w:rFonts w:eastAsia="Cambria"/>
              <w:bdr w:val="none" w:sz="0" w:space="0" w:color="auto" w:frame="1"/>
            </w:rPr>
          </w:pPr>
          <w:r>
            <w:rPr>
              <w:rFonts w:eastAsia="Cambria"/>
            </w:rPr>
            <w:t>Consulting</w:t>
          </w:r>
        </w:p>
        <w:p w:rsidR="004B6B37" w:rsidRDefault="004B6B37" w:rsidP="00963F9B">
          <w:pPr>
            <w:pStyle w:val="1-BODY"/>
            <w:rPr>
              <w:bdr w:val="none" w:sz="0" w:space="0" w:color="auto" w:frame="1"/>
            </w:rPr>
          </w:pPr>
          <w:r w:rsidRPr="00BA75B9">
            <w:rPr>
              <w:bdr w:val="none" w:sz="0" w:space="0" w:color="auto" w:frame="1"/>
            </w:rPr>
            <w:t>Our consulting services can help you create workplaces where people love to be. Through coaching, facilitation, mediation, succession and strategic planning, or workplace climate assessments, we can help you discover your strengths and support your organization as it evolves.</w:t>
          </w:r>
        </w:p>
        <w:p w:rsidR="004B6B37" w:rsidRPr="001F6084" w:rsidRDefault="004B6B37" w:rsidP="00963F9B">
          <w:pPr>
            <w:pStyle w:val="1-BODY"/>
            <w:rPr>
              <w:bdr w:val="none" w:sz="0" w:space="0" w:color="auto" w:frame="1"/>
            </w:rPr>
          </w:pPr>
        </w:p>
        <w:p w:rsidR="004B6B37" w:rsidRPr="001F6084" w:rsidRDefault="004B6B37" w:rsidP="00963F9B">
          <w:pPr>
            <w:pStyle w:val="1-SUBHEADA"/>
            <w:rPr>
              <w:bdr w:val="none" w:sz="0" w:space="0" w:color="auto" w:frame="1"/>
            </w:rPr>
          </w:pPr>
          <w:r w:rsidRPr="001F6084">
            <w:rPr>
              <w:bdr w:val="none" w:sz="0" w:space="0" w:color="auto" w:frame="1"/>
            </w:rPr>
            <w:t xml:space="preserve">Free </w:t>
          </w:r>
          <w:r w:rsidRPr="001F6084">
            <w:t>Resources</w:t>
          </w:r>
        </w:p>
        <w:p w:rsidR="004B6B37" w:rsidRDefault="004B6B37" w:rsidP="00963F9B">
          <w:pPr>
            <w:pStyle w:val="1-BODY"/>
            <w:rPr>
              <w:lang w:eastAsia="en-CA"/>
            </w:rPr>
          </w:pPr>
          <w:r w:rsidRPr="001F6084">
            <w:rPr>
              <w:lang w:eastAsia="en-CA"/>
            </w:rPr>
            <w:t xml:space="preserve">Visit </w:t>
          </w:r>
          <w:r>
            <w:rPr>
              <w:lang w:eastAsia="en-CA"/>
            </w:rPr>
            <w:t>achievecentre</w:t>
          </w:r>
          <w:r w:rsidRPr="001F6084">
            <w:rPr>
              <w:lang w:eastAsia="en-CA"/>
            </w:rPr>
            <w:t xml:space="preserve">.com to check out </w:t>
          </w:r>
          <w:r w:rsidRPr="001F6084">
            <w:t>our</w:t>
          </w:r>
          <w:r w:rsidRPr="001F6084">
            <w:rPr>
              <w:lang w:eastAsia="en-CA"/>
            </w:rPr>
            <w:t xml:space="preserve"> free </w:t>
          </w:r>
          <w:r w:rsidRPr="001F6084">
            <w:t>resources</w:t>
          </w:r>
          <w:r w:rsidRPr="001F6084">
            <w:rPr>
              <w:lang w:eastAsia="en-CA"/>
            </w:rPr>
            <w:t xml:space="preserve">, including a complimentary webinar, printable handouts, </w:t>
          </w:r>
          <w:r w:rsidRPr="001F6084">
            <w:t>audio</w:t>
          </w:r>
          <w:r w:rsidRPr="001F6084">
            <w:rPr>
              <w:lang w:eastAsia="en-CA"/>
            </w:rPr>
            <w:t xml:space="preserve"> exercises, and </w:t>
          </w:r>
          <w:r>
            <w:rPr>
              <w:lang w:eastAsia="en-CA"/>
            </w:rPr>
            <w:t>more</w:t>
          </w:r>
          <w:r w:rsidRPr="001F6084">
            <w:rPr>
              <w:lang w:eastAsia="en-CA"/>
            </w:rPr>
            <w:t>. We also have a regular podcast and blog.</w:t>
          </w:r>
        </w:p>
        <w:p w:rsidR="004B6B37" w:rsidRPr="001F6084" w:rsidRDefault="004B6B37" w:rsidP="00963F9B">
          <w:pPr>
            <w:pStyle w:val="1-BODY"/>
            <w:rPr>
              <w:lang w:eastAsia="en-CA"/>
            </w:rPr>
          </w:pPr>
        </w:p>
        <w:p w:rsidR="004B6B37" w:rsidRPr="001F6084" w:rsidRDefault="004B6B37" w:rsidP="00963F9B">
          <w:pPr>
            <w:pStyle w:val="1-BODY"/>
          </w:pPr>
          <w:r w:rsidRPr="001F6084">
            <w:rPr>
              <w:noProof/>
            </w:rPr>
            <mc:AlternateContent>
              <mc:Choice Requires="wps">
                <w:drawing>
                  <wp:anchor distT="45720" distB="45720" distL="114300" distR="114300" simplePos="0" relativeHeight="251736064" behindDoc="0" locked="0" layoutInCell="1" allowOverlap="1" wp14:anchorId="35DDC6A3" wp14:editId="181A2ADE">
                    <wp:simplePos x="0" y="0"/>
                    <wp:positionH relativeFrom="margin">
                      <wp:align>right</wp:align>
                    </wp:positionH>
                    <wp:positionV relativeFrom="paragraph">
                      <wp:posOffset>15113</wp:posOffset>
                    </wp:positionV>
                    <wp:extent cx="5949315" cy="658368"/>
                    <wp:effectExtent l="0" t="0" r="0" b="8890"/>
                    <wp:wrapNone/>
                    <wp:docPr id="5310684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315" cy="658368"/>
                            </a:xfrm>
                            <a:prstGeom prst="roundRect">
                              <a:avLst/>
                            </a:prstGeom>
                            <a:solidFill>
                              <a:schemeClr val="bg1">
                                <a:lumMod val="85000"/>
                              </a:schemeClr>
                            </a:solidFill>
                            <a:ln w="9525">
                              <a:noFill/>
                              <a:miter lim="800000"/>
                              <a:headEnd/>
                              <a:tailEnd/>
                            </a:ln>
                          </wps:spPr>
                          <wps:txbx>
                            <w:txbxContent>
                              <w:p w:rsidR="004B6B37" w:rsidRPr="002B5BD5" w:rsidRDefault="004B6B37" w:rsidP="00313E06">
                                <w:pPr>
                                  <w:pStyle w:val="1-CALLOUTTEXT"/>
                                  <w:spacing w:after="120"/>
                                </w:pPr>
                                <w:r w:rsidRPr="002B5BD5">
                                  <w:t>Sign up for our newsletter to stay up to date on everything we have to offer!</w:t>
                                </w:r>
                              </w:p>
                              <w:p w:rsidR="004B6B37" w:rsidRPr="000F6734" w:rsidRDefault="004B6B37" w:rsidP="00D66CDF">
                                <w:pPr>
                                  <w:pStyle w:val="1-CALLOUTTEXT"/>
                                </w:pPr>
                                <w:r w:rsidRPr="000F6734">
                                  <w:t>ACHIEVECENTRE.COM/NEWSLETTER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5DDC6A3" id="_x0000_s1028" style="position:absolute;margin-left:417.25pt;margin-top:1.2pt;width:468.45pt;height:51.85pt;z-index:2517360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" fillcolor="#d8d8d8 [2732]" stroked="f">
                    <v:stroke joinstyle="miter"/>
                    <v:textbox>
                      <w:txbxContent>
                        <w:p w:rsidR="004B6B37" w:rsidRPr="002B5BD5" w:rsidRDefault="004B6B37" w:rsidP="00313E06">
                          <w:pPr>
                            <w:pStyle w:val="1-CALLOUTTEXT"/>
                            <w:spacing w:after="120"/>
                          </w:pPr>
                          <w:r w:rsidRPr="002B5BD5">
                            <w:t>Sign up for our newsletter to stay up to date on everything we have to offer!</w:t>
                          </w:r>
                        </w:p>
                        <w:p w:rsidR="004B6B37" w:rsidRPr="000F6734" w:rsidRDefault="004B6B37" w:rsidP="00D66CDF">
                          <w:pPr>
                            <w:pStyle w:val="1-CALLOUTTEXT"/>
                          </w:pPr>
                          <w:r w:rsidRPr="000F6734">
                            <w:t>ACHIEVECENTRE.COM/NEWSLETTER</w:t>
                          </w:r>
                        </w:p>
                      </w:txbxContent>
                    </v:textbox>
                    <w10:wrap anchorx="margin"/>
                  </v:roundrect>
                </w:pict>
              </mc:Fallback>
            </mc:AlternateContent>
          </w:r>
          <w:r w:rsidRPr="001F6084">
            <w:br w:type="page"/>
          </w:r>
        </w:p>
        <w:bookmarkEnd w:id="6"/>
        <w:bookmarkEnd w:id="7"/>
        <w:p w:rsidR="004B6B37" w:rsidRPr="001F6084" w:rsidRDefault="004B6B37" w:rsidP="00963F9B">
          <w:pPr>
            <w:pStyle w:val="1-SECTIONHEADING"/>
            <w:rPr>
              <w:lang w:val="en-CA"/>
            </w:rPr>
          </w:pPr>
          <w:r w:rsidRPr="001F6084">
            <w:rPr>
              <w:lang w:val="en-CA"/>
            </w:rPr>
            <w:t>Workshop Evaluation Form</w:t>
          </w: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561"/>
            <w:gridCol w:w="427"/>
            <w:gridCol w:w="761"/>
            <w:gridCol w:w="373"/>
            <w:gridCol w:w="2714"/>
            <w:gridCol w:w="546"/>
            <w:gridCol w:w="1276"/>
            <w:gridCol w:w="567"/>
            <w:gridCol w:w="422"/>
            <w:gridCol w:w="339"/>
            <w:gridCol w:w="15"/>
            <w:gridCol w:w="324"/>
            <w:gridCol w:w="169"/>
            <w:gridCol w:w="170"/>
            <w:gridCol w:w="339"/>
            <w:gridCol w:w="342"/>
          </w:tblGrid>
          <w:tr w:rsidR="004B6B37" w:rsidRPr="00461754" w:rsidTr="007E4611">
            <w:trPr>
              <w:trHeight w:val="459"/>
            </w:trPr>
            <w:tc>
              <w:tcPr>
                <w:tcW w:w="2122" w:type="dxa"/>
                <w:gridSpan w:val="4"/>
                <w:tcBorders>
                  <w:bottom w:val="single" w:sz="8" w:space="0" w:color="D9D9D9" w:themeColor="background1" w:themeShade="D9"/>
                  <w:right w:val="single" w:sz="8" w:space="0" w:color="D9D9D9" w:themeColor="background1" w:themeShade="D9"/>
                </w:tcBorders>
                <w:shd w:val="clear" w:color="auto" w:fill="808080" w:themeFill="background1" w:themeFillShade="80"/>
                <w:vAlign w:val="center"/>
              </w:tcPr>
              <w:p w:rsidR="004B6B37" w:rsidRPr="00461754" w:rsidRDefault="004B6B37" w:rsidP="00413DFC">
                <w:pPr>
                  <w:pStyle w:val="None"/>
                  <w:numPr>
                    <w:ilvl w:val="0"/>
                    <w:numId w:val="0"/>
                  </w:numPr>
                  <w:spacing w:before="0" w:after="0"/>
                  <w:jc w:val="center"/>
                  <w:rPr>
                    <w:b/>
                    <w:bCs/>
                    <w:color w:val="FFFFFF" w:themeColor="background1"/>
                    <w:lang w:val="en-CA"/>
                  </w:rPr>
                </w:pPr>
                <w:r w:rsidRPr="00461754">
                  <w:rPr>
                    <w:b/>
                    <w:bCs/>
                    <w:color w:val="FFFFFF" w:themeColor="background1"/>
                    <w:lang w:val="en-CA"/>
                  </w:rPr>
                  <w:t>Facilitator name:</w:t>
                </w:r>
              </w:p>
            </w:tc>
            <w:tc>
              <w:tcPr>
                <w:tcW w:w="3260" w:type="dxa"/>
                <w:gridSpan w:val="2"/>
                <w:tcBorders>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rPr>
                    <w:color w:val="D9D9D9" w:themeColor="background1" w:themeShade="D9"/>
                    <w:lang w:val="en-CA"/>
                  </w:rPr>
                </w:pPr>
              </w:p>
            </w:tc>
            <w:tc>
              <w:tcPr>
                <w:tcW w:w="1843" w:type="dxa"/>
                <w:gridSpan w:val="2"/>
                <w:tcBorders>
                  <w:bottom w:val="single" w:sz="8" w:space="0" w:color="D9D9D9" w:themeColor="background1" w:themeShade="D9"/>
                  <w:right w:val="single" w:sz="8" w:space="0" w:color="D9D9D9" w:themeColor="background1" w:themeShade="D9"/>
                </w:tcBorders>
                <w:shd w:val="clear" w:color="auto" w:fill="808080" w:themeFill="background1" w:themeFillShade="80"/>
                <w:vAlign w:val="center"/>
              </w:tcPr>
              <w:p w:rsidR="004B6B37" w:rsidRPr="00461754" w:rsidRDefault="004B6B37" w:rsidP="00413DFC">
                <w:pPr>
                  <w:pStyle w:val="None"/>
                  <w:numPr>
                    <w:ilvl w:val="0"/>
                    <w:numId w:val="0"/>
                  </w:numPr>
                  <w:spacing w:before="0" w:after="0"/>
                  <w:jc w:val="center"/>
                  <w:rPr>
                    <w:b/>
                    <w:bCs/>
                    <w:color w:val="FFFFFF" w:themeColor="background1"/>
                    <w:lang w:val="en-CA"/>
                  </w:rPr>
                </w:pPr>
                <w:r w:rsidRPr="00461754">
                  <w:rPr>
                    <w:b/>
                    <w:bCs/>
                    <w:color w:val="FFFFFF" w:themeColor="background1"/>
                    <w:lang w:val="en-CA"/>
                  </w:rPr>
                  <w:t>Training date:</w:t>
                </w:r>
              </w:p>
            </w:tc>
            <w:tc>
              <w:tcPr>
                <w:tcW w:w="2120" w:type="dxa"/>
                <w:gridSpan w:val="8"/>
                <w:tcBorders>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lang w:val="en-CA"/>
                  </w:rPr>
                </w:pPr>
              </w:p>
            </w:tc>
          </w:tr>
          <w:tr w:rsidR="004B6B37" w:rsidRPr="00461754" w:rsidTr="00413DFC">
            <w:trPr>
              <w:trHeight w:val="266"/>
            </w:trPr>
            <w:tc>
              <w:tcPr>
                <w:tcW w:w="9345" w:type="dxa"/>
                <w:gridSpan w:val="16"/>
                <w:tcBorders>
                  <w:right w:val="single" w:sz="8" w:space="0" w:color="D9D9D9" w:themeColor="background1" w:themeShade="D9"/>
                </w:tcBorders>
                <w:shd w:val="clear" w:color="auto" w:fill="D9D9D9" w:themeFill="background1" w:themeFillShade="D9"/>
                <w:vAlign w:val="center"/>
              </w:tcPr>
              <w:p w:rsidR="004B6B37" w:rsidRPr="007E4611" w:rsidRDefault="004B6B37" w:rsidP="00413DFC">
                <w:pPr>
                  <w:pStyle w:val="None"/>
                  <w:numPr>
                    <w:ilvl w:val="0"/>
                    <w:numId w:val="0"/>
                  </w:numPr>
                  <w:spacing w:before="0" w:after="0"/>
                  <w:jc w:val="center"/>
                  <w:rPr>
                    <w:sz w:val="22"/>
                    <w:szCs w:val="22"/>
                    <w:lang w:val="en-CA"/>
                  </w:rPr>
                </w:pPr>
                <w:r w:rsidRPr="007E4611">
                  <w:rPr>
                    <w:sz w:val="22"/>
                    <w:szCs w:val="22"/>
                    <w:lang w:val="en-CA"/>
                  </w:rPr>
                  <w:t>Place an “X” in the box that best represents your rating for each statement.</w:t>
                </w:r>
              </w:p>
              <w:p w:rsidR="004B6B37" w:rsidRPr="007E4611" w:rsidRDefault="004B6B37" w:rsidP="00413DFC">
                <w:pPr>
                  <w:pStyle w:val="None"/>
                  <w:numPr>
                    <w:ilvl w:val="0"/>
                    <w:numId w:val="0"/>
                  </w:numPr>
                  <w:spacing w:before="0" w:after="0"/>
                  <w:jc w:val="center"/>
                  <w:rPr>
                    <w:i/>
                    <w:iCs/>
                    <w:color w:val="D9D9D9" w:themeColor="background1" w:themeShade="D9"/>
                    <w:sz w:val="22"/>
                    <w:szCs w:val="22"/>
                    <w:lang w:val="en-CA"/>
                  </w:rPr>
                </w:pPr>
                <w:r w:rsidRPr="007E4611">
                  <w:rPr>
                    <w:i/>
                    <w:iCs/>
                    <w:sz w:val="22"/>
                    <w:szCs w:val="22"/>
                    <w:lang w:val="en-CA"/>
                  </w:rPr>
                  <w:t>1 = Unsatisfactory | 2 = Below average | 3 = Average | 4 = Good | 5 = Excellent</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01</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workshop’s learning objectives were met.</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02</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 was well organized, and the delivery was clear.</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03</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information was current and relevant.</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04</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case studies and/or small group discussions were valuable.</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05</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training materials (manual, PowerPoint, etc.) were helpful.</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06</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 met my expectations.</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07</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workshop on a scale of 1-5.</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08</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facilitator held my interest and attention.</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09</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facilitator knew a lot about the topic.</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10</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facilitator on a scale of 1-5.</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11</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registration process on a scale of 1-5.</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12</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My requests for accommodation were met (if applicable).</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tcBorders>
                  <w:bottom w:val="single" w:sz="8" w:space="0" w:color="D9D9D9" w:themeColor="background1" w:themeShade="D9"/>
                </w:tcBorders>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13</w:t>
                </w:r>
              </w:p>
            </w:tc>
            <w:tc>
              <w:tcPr>
                <w:tcW w:w="7086" w:type="dxa"/>
                <w:gridSpan w:val="8"/>
                <w:tcBorders>
                  <w:bottom w:val="single" w:sz="8" w:space="0" w:color="D9D9D9" w:themeColor="background1" w:themeShade="D9"/>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I would recommend this training to a friend or colleague.</w:t>
                </w:r>
              </w:p>
            </w:tc>
            <w:tc>
              <w:tcPr>
                <w:tcW w:w="847" w:type="dxa"/>
                <w:gridSpan w:val="4"/>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000000" w:rsidP="00413DFC">
                <w:pPr>
                  <w:pStyle w:val="None"/>
                  <w:numPr>
                    <w:ilvl w:val="0"/>
                    <w:numId w:val="0"/>
                  </w:numPr>
                  <w:spacing w:before="0" w:after="0"/>
                  <w:rPr>
                    <w:color w:val="D9D9D9" w:themeColor="background1" w:themeShade="D9"/>
                    <w:sz w:val="14"/>
                    <w:szCs w:val="14"/>
                    <w:lang w:val="en-CA"/>
                  </w:rPr>
                </w:pPr>
                <w:sdt>
                  <w:sdtPr>
                    <w:rPr>
                      <w:sz w:val="22"/>
                      <w:szCs w:val="22"/>
                    </w:rPr>
                    <w:id w:val="1706367911"/>
                    <w14:checkbox>
                      <w14:checked w14:val="0"/>
                      <w14:checkedState w14:val="2612" w14:font="MS Gothic"/>
                      <w14:uncheckedState w14:val="2610" w14:font="MS Gothic"/>
                    </w14:checkbox>
                  </w:sdtPr>
                  <w:sdtContent>
                    <w:r w:rsidR="004B6B37" w:rsidRPr="00461754">
                      <w:rPr>
                        <w:rFonts w:ascii="MS Gothic" w:eastAsia="MS Gothic" w:hAnsi="MS Gothic"/>
                        <w:sz w:val="22"/>
                        <w:szCs w:val="22"/>
                        <w:lang w:val="en-CA"/>
                      </w:rPr>
                      <w:t>☐</w:t>
                    </w:r>
                  </w:sdtContent>
                </w:sdt>
                <w:r w:rsidR="004B6B37" w:rsidRPr="00461754">
                  <w:rPr>
                    <w:sz w:val="22"/>
                    <w:szCs w:val="22"/>
                    <w:lang w:val="en-CA"/>
                  </w:rPr>
                  <w:t xml:space="preserve"> Yes</w:t>
                </w:r>
              </w:p>
            </w:tc>
            <w:tc>
              <w:tcPr>
                <w:tcW w:w="851" w:type="dxa"/>
                <w:gridSpan w:val="3"/>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000000" w:rsidP="00413DFC">
                <w:pPr>
                  <w:pStyle w:val="None"/>
                  <w:numPr>
                    <w:ilvl w:val="0"/>
                    <w:numId w:val="0"/>
                  </w:numPr>
                  <w:spacing w:before="0" w:after="0"/>
                  <w:rPr>
                    <w:color w:val="D9D9D9" w:themeColor="background1" w:themeShade="D9"/>
                    <w:sz w:val="14"/>
                    <w:szCs w:val="14"/>
                    <w:lang w:val="en-CA"/>
                  </w:rPr>
                </w:pPr>
                <w:sdt>
                  <w:sdtPr>
                    <w:rPr>
                      <w:sz w:val="22"/>
                      <w:szCs w:val="22"/>
                    </w:rPr>
                    <w:id w:val="447822856"/>
                    <w14:checkbox>
                      <w14:checked w14:val="0"/>
                      <w14:checkedState w14:val="2612" w14:font="MS Gothic"/>
                      <w14:uncheckedState w14:val="2610" w14:font="MS Gothic"/>
                    </w14:checkbox>
                  </w:sdtPr>
                  <w:sdtContent>
                    <w:r w:rsidR="004B6B37" w:rsidRPr="00461754">
                      <w:rPr>
                        <w:rFonts w:ascii="MS Gothic" w:eastAsia="MS Gothic" w:hAnsi="MS Gothic"/>
                        <w:sz w:val="22"/>
                        <w:szCs w:val="22"/>
                        <w:lang w:val="en-CA"/>
                      </w:rPr>
                      <w:t>☐</w:t>
                    </w:r>
                  </w:sdtContent>
                </w:sdt>
                <w:r w:rsidR="004B6B37" w:rsidRPr="00461754">
                  <w:rPr>
                    <w:sz w:val="22"/>
                    <w:szCs w:val="22"/>
                    <w:lang w:val="en-CA"/>
                  </w:rPr>
                  <w:t xml:space="preserve"> No</w:t>
                </w: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What were the strengths of this workshop?</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How could this workshop be improved?</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Additional comments:</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rPr>
              <w:trHeight w:val="87"/>
            </w:trPr>
            <w:tc>
              <w:tcPr>
                <w:tcW w:w="6658" w:type="dxa"/>
                <w:gridSpan w:val="7"/>
                <w:shd w:val="clear" w:color="auto" w:fill="D9D9D9" w:themeFill="background1" w:themeFillShade="D9"/>
                <w:vAlign w:val="center"/>
              </w:tcPr>
              <w:p w:rsidR="004B6B37" w:rsidRPr="00461754" w:rsidRDefault="004B6B37" w:rsidP="00413DFC">
                <w:pPr>
                  <w:pStyle w:val="None"/>
                  <w:numPr>
                    <w:ilvl w:val="0"/>
                    <w:numId w:val="0"/>
                  </w:numPr>
                  <w:spacing w:before="0" w:after="0"/>
                  <w:rPr>
                    <w:lang w:val="en-CA"/>
                  </w:rPr>
                </w:pPr>
                <w:r w:rsidRPr="00461754">
                  <w:rPr>
                    <w:lang w:val="en-CA"/>
                  </w:rPr>
                  <w:t xml:space="preserve">Can </w:t>
                </w:r>
                <w:r>
                  <w:rPr>
                    <w:lang w:val="en-CA"/>
                  </w:rPr>
                  <w:t>ACHIEVE</w:t>
                </w:r>
                <w:r w:rsidRPr="00461754">
                  <w:rPr>
                    <w:lang w:val="en-CA"/>
                  </w:rPr>
                  <w:t xml:space="preserve"> use your comments in promotional material?</w:t>
                </w:r>
              </w:p>
            </w:tc>
            <w:tc>
              <w:tcPr>
                <w:tcW w:w="1343" w:type="dxa"/>
                <w:gridSpan w:val="4"/>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1250003494"/>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Yes</w:t>
                </w:r>
              </w:p>
            </w:tc>
            <w:tc>
              <w:tcPr>
                <w:tcW w:w="1344" w:type="dxa"/>
                <w:gridSpan w:val="5"/>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1138230971"/>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No</w:t>
                </w:r>
              </w:p>
            </w:tc>
          </w:tr>
          <w:tr w:rsidR="004B6B37" w:rsidRPr="00461754" w:rsidTr="00413DFC">
            <w:trPr>
              <w:trHeight w:val="87"/>
            </w:trPr>
            <w:tc>
              <w:tcPr>
                <w:tcW w:w="6658" w:type="dxa"/>
                <w:gridSpan w:val="7"/>
                <w:tcBorders>
                  <w:bottom w:val="single" w:sz="8" w:space="0" w:color="808080" w:themeColor="background1" w:themeShade="80"/>
                </w:tcBorders>
                <w:shd w:val="clear" w:color="auto" w:fill="D9D9D9" w:themeFill="background1" w:themeFillShade="D9"/>
                <w:vAlign w:val="center"/>
              </w:tcPr>
              <w:p w:rsidR="004B6B37" w:rsidRPr="00461754" w:rsidRDefault="004B6B37" w:rsidP="00413DFC">
                <w:pPr>
                  <w:pStyle w:val="1-BODY"/>
                  <w:spacing w:after="0"/>
                  <w:rPr>
                    <w:lang w:val="en-CA"/>
                  </w:rPr>
                </w:pPr>
                <w:r w:rsidRPr="00461754">
                  <w:rPr>
                    <w:lang w:val="en-CA"/>
                  </w:rPr>
                  <w:t>Want to join our email newsletter?</w:t>
                </w:r>
              </w:p>
            </w:tc>
            <w:tc>
              <w:tcPr>
                <w:tcW w:w="1343" w:type="dxa"/>
                <w:gridSpan w:val="4"/>
                <w:tcBorders>
                  <w:bottom w:val="single" w:sz="8" w:space="0" w:color="808080" w:themeColor="background1" w:themeShade="80"/>
                </w:tcBorders>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1966388951"/>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Yes</w:t>
                </w:r>
              </w:p>
            </w:tc>
            <w:tc>
              <w:tcPr>
                <w:tcW w:w="1344" w:type="dxa"/>
                <w:gridSpan w:val="5"/>
                <w:tcBorders>
                  <w:bottom w:val="single" w:sz="8" w:space="0" w:color="808080" w:themeColor="background1" w:themeShade="80"/>
                </w:tcBorders>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1313707223"/>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No</w:t>
                </w:r>
              </w:p>
            </w:tc>
          </w:tr>
          <w:tr w:rsidR="004B6B37" w:rsidRPr="00461754" w:rsidTr="00413DFC">
            <w:trPr>
              <w:trHeight w:val="87"/>
            </w:trPr>
            <w:tc>
              <w:tcPr>
                <w:tcW w:w="9345" w:type="dxa"/>
                <w:gridSpan w:val="16"/>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808080" w:themeFill="background1" w:themeFillShade="80"/>
                <w:vAlign w:val="center"/>
              </w:tcPr>
              <w:p w:rsidR="004B6B37" w:rsidRPr="00461754" w:rsidRDefault="004B6B37" w:rsidP="00413DFC">
                <w:pPr>
                  <w:pStyle w:val="None"/>
                  <w:numPr>
                    <w:ilvl w:val="0"/>
                    <w:numId w:val="0"/>
                  </w:numPr>
                  <w:tabs>
                    <w:tab w:val="left" w:pos="1034"/>
                  </w:tabs>
                  <w:spacing w:before="0" w:after="0"/>
                  <w:rPr>
                    <w:b/>
                    <w:bCs/>
                    <w:color w:val="FFFFFF" w:themeColor="background1"/>
                    <w:lang w:val="en-CA"/>
                  </w:rPr>
                </w:pPr>
                <w:r w:rsidRPr="00461754">
                  <w:rPr>
                    <w:b/>
                    <w:bCs/>
                    <w:color w:val="FFFFFF" w:themeColor="background1"/>
                    <w:lang w:val="en-CA"/>
                  </w:rPr>
                  <w:t>If you answered “Yes” to one of the above, please provide the following Info:</w:t>
                </w:r>
              </w:p>
            </w:tc>
          </w:tr>
          <w:tr w:rsidR="004B6B37" w:rsidRPr="00461754" w:rsidTr="00413DFC">
            <w:trPr>
              <w:trHeight w:val="471"/>
            </w:trPr>
            <w:tc>
              <w:tcPr>
                <w:tcW w:w="988" w:type="dxa"/>
                <w:gridSpan w:val="2"/>
                <w:tcBorders>
                  <w:top w:val="single" w:sz="8" w:space="0" w:color="808080" w:themeColor="background1" w:themeShade="80"/>
                </w:tcBorders>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Email:</w:t>
                </w:r>
              </w:p>
            </w:tc>
            <w:tc>
              <w:tcPr>
                <w:tcW w:w="8357" w:type="dxa"/>
                <w:gridSpan w:val="14"/>
                <w:tcBorders>
                  <w:top w:val="single" w:sz="8" w:space="0" w:color="808080" w:themeColor="background1" w:themeShade="80"/>
                </w:tcBorders>
                <w:vAlign w:val="center"/>
              </w:tcPr>
              <w:p w:rsidR="004B6B37" w:rsidRPr="00461754" w:rsidRDefault="004B6B37" w:rsidP="00413DFC">
                <w:pPr>
                  <w:pStyle w:val="None"/>
                  <w:numPr>
                    <w:ilvl w:val="0"/>
                    <w:numId w:val="0"/>
                  </w:numPr>
                  <w:tabs>
                    <w:tab w:val="left" w:pos="1034"/>
                  </w:tabs>
                  <w:spacing w:before="0" w:after="0"/>
                  <w:rPr>
                    <w:lang w:val="en-CA"/>
                  </w:rPr>
                </w:pPr>
              </w:p>
            </w:tc>
          </w:tr>
          <w:tr w:rsidR="004B6B37" w:rsidRPr="00461754" w:rsidTr="00413DFC">
            <w:trPr>
              <w:trHeight w:val="471"/>
            </w:trPr>
            <w:tc>
              <w:tcPr>
                <w:tcW w:w="988" w:type="dxa"/>
                <w:gridSpan w:val="2"/>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Name:</w:t>
                </w:r>
              </w:p>
            </w:tc>
            <w:tc>
              <w:tcPr>
                <w:tcW w:w="8357" w:type="dxa"/>
                <w:gridSpan w:val="14"/>
                <w:vAlign w:val="center"/>
              </w:tcPr>
              <w:p w:rsidR="004B6B37" w:rsidRPr="00461754" w:rsidRDefault="004B6B37" w:rsidP="00413DFC">
                <w:pPr>
                  <w:pStyle w:val="None"/>
                  <w:numPr>
                    <w:ilvl w:val="0"/>
                    <w:numId w:val="0"/>
                  </w:numPr>
                  <w:tabs>
                    <w:tab w:val="left" w:pos="1034"/>
                  </w:tabs>
                  <w:spacing w:before="0" w:after="0"/>
                  <w:rPr>
                    <w:lang w:val="en-CA"/>
                  </w:rPr>
                </w:pPr>
              </w:p>
            </w:tc>
          </w:tr>
          <w:tr w:rsidR="004B6B37" w:rsidRPr="00461754" w:rsidTr="00413DFC">
            <w:trPr>
              <w:trHeight w:val="471"/>
            </w:trPr>
            <w:tc>
              <w:tcPr>
                <w:tcW w:w="1749" w:type="dxa"/>
                <w:gridSpan w:val="3"/>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Organization:</w:t>
                </w:r>
              </w:p>
            </w:tc>
            <w:tc>
              <w:tcPr>
                <w:tcW w:w="3087" w:type="dxa"/>
                <w:gridSpan w:val="2"/>
                <w:vAlign w:val="center"/>
              </w:tcPr>
              <w:p w:rsidR="004B6B37" w:rsidRPr="00461754" w:rsidRDefault="004B6B37" w:rsidP="00413DFC">
                <w:pPr>
                  <w:pStyle w:val="None"/>
                  <w:numPr>
                    <w:ilvl w:val="0"/>
                    <w:numId w:val="0"/>
                  </w:numPr>
                  <w:tabs>
                    <w:tab w:val="left" w:pos="1034"/>
                  </w:tabs>
                  <w:spacing w:before="0" w:after="0"/>
                  <w:rPr>
                    <w:lang w:val="en-CA"/>
                  </w:rPr>
                </w:pPr>
              </w:p>
            </w:tc>
            <w:tc>
              <w:tcPr>
                <w:tcW w:w="1822" w:type="dxa"/>
                <w:gridSpan w:val="2"/>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Position:</w:t>
                </w:r>
              </w:p>
            </w:tc>
            <w:tc>
              <w:tcPr>
                <w:tcW w:w="2687" w:type="dxa"/>
                <w:gridSpan w:val="9"/>
                <w:vAlign w:val="center"/>
              </w:tcPr>
              <w:p w:rsidR="004B6B37" w:rsidRPr="00461754" w:rsidRDefault="004B6B37" w:rsidP="00413DFC">
                <w:pPr>
                  <w:pStyle w:val="None"/>
                  <w:numPr>
                    <w:ilvl w:val="0"/>
                    <w:numId w:val="0"/>
                  </w:numPr>
                  <w:tabs>
                    <w:tab w:val="left" w:pos="1034"/>
                  </w:tabs>
                  <w:spacing w:before="0" w:after="0"/>
                  <w:rPr>
                    <w:lang w:val="en-CA"/>
                  </w:rPr>
                </w:pPr>
              </w:p>
            </w:tc>
          </w:tr>
        </w:tbl>
        <w:p w:rsidR="004B6B37" w:rsidRDefault="004B6B37" w:rsidP="00963F9B">
          <w:pPr>
            <w:spacing w:line="259" w:lineRule="auto"/>
            <w:jc w:val="both"/>
            <w:rPr>
              <w:rFonts w:ascii="Nunito Sans" w:hAnsi="Nunito Sans" w:cs="Open Sans"/>
              <w:lang w:eastAsia="ja-JP"/>
            </w:rPr>
          </w:pPr>
        </w:p>
        <w:p w:rsidR="004B6B37" w:rsidRPr="001F6084" w:rsidRDefault="004B6B37" w:rsidP="00963F9B">
          <w:pPr>
            <w:spacing w:line="259" w:lineRule="auto"/>
            <w:jc w:val="both"/>
            <w:rPr>
              <w:rFonts w:ascii="Nunito Sans" w:hAnsi="Nunito Sans" w:cs="Open Sans"/>
              <w:lang w:eastAsia="ja-JP"/>
            </w:rPr>
            <w:sectPr w:rsidR="004B6B37" w:rsidRPr="001F6084" w:rsidSect="004B6B37">
              <w:footerReference w:type="even" r:id="rId10"/>
              <w:footerReference w:type="default" r:id="rId11"/>
              <w:pgSz w:w="12240" w:h="15840" w:code="1"/>
              <w:pgMar w:top="1440" w:right="1440" w:bottom="1440" w:left="1440" w:header="709" w:footer="709" w:gutter="0"/>
              <w:cols w:space="720"/>
              <w:docGrid w:linePitch="326"/>
            </w:sectPr>
          </w:pPr>
        </w:p>
        <w:p w:rsidR="004B6B37" w:rsidRPr="007E4611" w:rsidRDefault="004B6B37" w:rsidP="007E4611">
          <w:pPr>
            <w:pStyle w:val="1-BODY"/>
          </w:pPr>
          <w:bookmarkStart w:id="9" w:name="_Hlk83713552"/>
          <w:r w:rsidRPr="001F6084">
            <w:rPr>
              <w:noProof/>
            </w:rPr>
            <mc:AlternateContent>
              <mc:Choice Requires="wps">
                <w:drawing>
                  <wp:anchor distT="45720" distB="45720" distL="114300" distR="114300" simplePos="0" relativeHeight="251737088" behindDoc="0" locked="0" layoutInCell="1" allowOverlap="1" wp14:anchorId="3EEB3D59" wp14:editId="619D49BC">
                    <wp:simplePos x="0" y="0"/>
                    <wp:positionH relativeFrom="margin">
                      <wp:align>center</wp:align>
                    </wp:positionH>
                    <wp:positionV relativeFrom="margin">
                      <wp:align>center</wp:align>
                    </wp:positionV>
                    <wp:extent cx="4638040" cy="571500"/>
                    <wp:effectExtent l="0" t="0" r="0" b="0"/>
                    <wp:wrapNone/>
                    <wp:docPr id="5159279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040" cy="571500"/>
                            </a:xfrm>
                            <a:prstGeom prst="roundRect">
                              <a:avLst/>
                            </a:prstGeom>
                            <a:solidFill>
                              <a:schemeClr val="bg1">
                                <a:lumMod val="85000"/>
                              </a:schemeClr>
                            </a:solidFill>
                            <a:ln w="9525">
                              <a:noFill/>
                              <a:miter lim="800000"/>
                              <a:headEnd/>
                              <a:tailEnd/>
                            </a:ln>
                          </wps:spPr>
                          <wps:txbx>
                            <w:txbxContent>
                              <w:p w:rsidR="004B6B37" w:rsidRDefault="004B6B37" w:rsidP="00963F9B">
                                <w:pPr>
                                  <w:jc w:val="center"/>
                                  <w:rPr>
                                    <w:rFonts w:ascii="Nunito Sans" w:hAnsi="Nunito Sans"/>
                                    <w:b/>
                                    <w:bCs/>
                                    <w:spacing w:val="100"/>
                                    <w:lang w:val="en-US"/>
                                  </w:rPr>
                                </w:pPr>
                                <w:r>
                                  <w:rPr>
                                    <w:rFonts w:ascii="Nunito Sans" w:hAnsi="Nunito Sans"/>
                                    <w:b/>
                                    <w:bCs/>
                                    <w:spacing w:val="100"/>
                                    <w:lang w:val="en-US"/>
                                  </w:rPr>
                                  <w:t>DO NOT WRITE ON THIS PAGE</w:t>
                                </w:r>
                              </w:p>
                              <w:p w:rsidR="004B6B37" w:rsidRPr="00481D57" w:rsidRDefault="004B6B37" w:rsidP="00963F9B">
                                <w:pPr>
                                  <w:jc w:val="center"/>
                                  <w:rPr>
                                    <w:rFonts w:ascii="Nunito Sans" w:hAnsi="Nunito Sans"/>
                                    <w:b/>
                                    <w:bCs/>
                                    <w:spacing w:val="100"/>
                                    <w:lang w:val="en-US"/>
                                  </w:rPr>
                                </w:pPr>
                                <w:r>
                                  <w:rPr>
                                    <w:rFonts w:ascii="Nunito Sans" w:hAnsi="Nunito Sans"/>
                                    <w:b/>
                                    <w:bCs/>
                                    <w:spacing w:val="100"/>
                                    <w:lang w:val="en-US"/>
                                  </w:rPr>
                                  <w:t>EVALUATION ON OTHER 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EEB3D59" id="_x0000_s1029" style="position:absolute;margin-left:0;margin-top:0;width:365.2pt;height:45pt;z-index:251737088;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" fillcolor="#d8d8d8 [2732]" stroked="f">
                    <v:stroke joinstyle="miter"/>
                    <v:textbox>
                      <w:txbxContent>
                        <w:p w:rsidR="004B6B37" w:rsidRDefault="004B6B37" w:rsidP="00963F9B">
                          <w:pPr>
                            <w:jc w:val="center"/>
                            <w:rPr>
                              <w:rFonts w:ascii="Nunito Sans" w:hAnsi="Nunito Sans"/>
                              <w:b/>
                              <w:bCs/>
                              <w:spacing w:val="100"/>
                              <w:lang w:val="en-US"/>
                            </w:rPr>
                          </w:pPr>
                          <w:r>
                            <w:rPr>
                              <w:rFonts w:ascii="Nunito Sans" w:hAnsi="Nunito Sans"/>
                              <w:b/>
                              <w:bCs/>
                              <w:spacing w:val="100"/>
                              <w:lang w:val="en-US"/>
                            </w:rPr>
                            <w:t>DO NOT WRITE ON THIS PAGE</w:t>
                          </w:r>
                        </w:p>
                        <w:p w:rsidR="004B6B37" w:rsidRPr="00481D57" w:rsidRDefault="004B6B37" w:rsidP="00963F9B">
                          <w:pPr>
                            <w:jc w:val="center"/>
                            <w:rPr>
                              <w:rFonts w:ascii="Nunito Sans" w:hAnsi="Nunito Sans"/>
                              <w:b/>
                              <w:bCs/>
                              <w:spacing w:val="100"/>
                              <w:lang w:val="en-US"/>
                            </w:rPr>
                          </w:pPr>
                          <w:r>
                            <w:rPr>
                              <w:rFonts w:ascii="Nunito Sans" w:hAnsi="Nunito Sans"/>
                              <w:b/>
                              <w:bCs/>
                              <w:spacing w:val="100"/>
                              <w:lang w:val="en-US"/>
                            </w:rPr>
                            <w:t>EVALUATION ON OTHER SIDE</w:t>
                          </w:r>
                        </w:p>
                      </w:txbxContent>
                    </v:textbox>
                    <w10:wrap anchorx="margin" anchory="margin"/>
                  </v:roundrect>
                </w:pict>
              </mc:Fallback>
            </mc:AlternateContent>
          </w:r>
          <w:bookmarkEnd w:id="9"/>
        </w:p>
        <w:p w:rsidR="004A3C8C" w:rsidRDefault="004A3C8C"/>
      </w:docPartBody>
    </w:docPart>
    <w:docPart>
      <w:docPartPr>
        <w:name w:val="Cobranded Workshop Back-Matter"/>
        <w:style w:val="1-SECTION HEADING"/>
        <w:category>
          <w:name w:val="Manual Front/Back Matter"/>
          <w:gallery w:val="docParts"/>
        </w:category>
        <w:behaviors>
          <w:behavior w:val="content"/>
        </w:behaviors>
        <w:guid w:val="{0DA302A4-50EC-44EB-B34F-BA1686075AD0}"/>
      </w:docPartPr>
      <w:docPartBody>
        <w:p w:rsidR="004B6B37" w:rsidRPr="00BB41BC" w:rsidRDefault="004B6B37" w:rsidP="00900E87">
          <w:pPr>
            <w:pStyle w:val="1-SECTIONHEADING"/>
            <w:rPr>
              <w:bdr w:val="none" w:sz="0" w:space="0" w:color="auto" w:frame="1"/>
              <w:lang w:val="en-CA"/>
            </w:rPr>
          </w:pPr>
          <w:bookmarkStart w:id="10" w:name="_Toc222912327"/>
          <w:r w:rsidRPr="00BB41BC">
            <w:rPr>
              <w:bdr w:val="none" w:sz="0" w:space="0" w:color="auto" w:frame="1"/>
              <w:lang w:val="en-CA"/>
            </w:rPr>
            <w:t>CTRI</w:t>
          </w:r>
          <w:r>
            <w:rPr>
              <w:bdr w:val="none" w:sz="0" w:space="0" w:color="auto" w:frame="1"/>
              <w:lang w:val="en-CA"/>
            </w:rPr>
            <w:t xml:space="preserve"> &amp; ACHIEVE</w:t>
          </w:r>
          <w:r w:rsidRPr="00BB41BC">
            <w:rPr>
              <w:bdr w:val="none" w:sz="0" w:space="0" w:color="auto" w:frame="1"/>
              <w:lang w:val="en-CA"/>
            </w:rPr>
            <w:t xml:space="preserve"> Workshops and Services</w:t>
          </w:r>
          <w:bookmarkEnd w:id="10"/>
        </w:p>
        <w:p w:rsidR="004B6B37" w:rsidRPr="00BB41BC" w:rsidRDefault="004B6B37" w:rsidP="00900E87">
          <w:pPr>
            <w:pStyle w:val="1-SUBHEADA"/>
            <w:rPr>
              <w:rFonts w:eastAsia="Arial Unicode MS"/>
              <w:bdr w:val="none" w:sz="0" w:space="0" w:color="auto" w:frame="1"/>
            </w:rPr>
          </w:pPr>
          <w:bookmarkStart w:id="11" w:name="_Hlk45004533"/>
          <w:r w:rsidRPr="00BB41BC">
            <w:t>training</w:t>
          </w:r>
        </w:p>
        <w:p w:rsidR="004B6B37" w:rsidRPr="00BB41BC" w:rsidRDefault="004B6B37" w:rsidP="00900E87">
          <w:pPr>
            <w:pStyle w:val="1-BODY"/>
          </w:pPr>
          <w:r w:rsidRPr="00BB41BC">
            <w:rPr>
              <w:bdr w:val="none" w:sz="0" w:space="0" w:color="auto" w:frame="1"/>
            </w:rPr>
            <w:t xml:space="preserve">Explore a wide range of training topics, each available in a variety of formats to suit your learning </w:t>
          </w:r>
          <w:r w:rsidRPr="00BB41BC">
            <w:t>needs</w:t>
          </w:r>
          <w:r w:rsidRPr="00BB41BC">
            <w:rPr>
              <w:bdr w:val="none" w:sz="0" w:space="0" w:color="auto" w:frame="1"/>
            </w:rPr>
            <w:t xml:space="preserve">. Visit </w:t>
          </w:r>
          <w:r>
            <w:t>our websites</w:t>
          </w:r>
          <w:r>
            <w:rPr>
              <w:bdr w:val="none" w:sz="0" w:space="0" w:color="auto" w:frame="1"/>
            </w:rPr>
            <w:t xml:space="preserve"> </w:t>
          </w:r>
          <w:r w:rsidRPr="00BB41BC">
            <w:rPr>
              <w:bdr w:val="none" w:sz="0" w:space="0" w:color="auto" w:frame="1"/>
            </w:rPr>
            <w:t xml:space="preserve">to explore everything we have to offer or contact us if </w:t>
          </w:r>
          <w:r w:rsidRPr="00BB41BC">
            <w:t>you</w:t>
          </w:r>
          <w:r w:rsidRPr="00BB41BC">
            <w:rPr>
              <w:bdr w:val="none" w:sz="0" w:space="0" w:color="auto" w:frame="1"/>
            </w:rPr>
            <w:t xml:space="preserve"> have any </w:t>
          </w:r>
          <w:r w:rsidRPr="004D0AFC">
            <w:t>questions (</w:t>
          </w:r>
          <w:hyperlink r:id="rId12" w:history="1">
            <w:r w:rsidRPr="004D0AFC">
              <w:t>info@ctrinstitute.com</w:t>
            </w:r>
          </w:hyperlink>
          <w:r w:rsidRPr="004D0AFC">
            <w:t xml:space="preserve"> | info@achievecentre.com</w:t>
          </w:r>
          <w:r w:rsidRPr="00BB41BC">
            <w:rPr>
              <w:bdr w:val="none" w:sz="0" w:space="0" w:color="auto" w:frame="1"/>
            </w:rPr>
            <w:t>).</w:t>
          </w:r>
        </w:p>
        <w:p w:rsidR="004B6B37" w:rsidRPr="00BB41BC" w:rsidRDefault="004B6B37" w:rsidP="00900E87">
          <w:pPr>
            <w:pStyle w:val="1-BULLETS"/>
            <w:rPr>
              <w:lang w:val="en-CA"/>
            </w:rPr>
          </w:pPr>
          <w:r w:rsidRPr="00BB41BC">
            <w:rPr>
              <w:b/>
              <w:bCs/>
              <w:lang w:val="en-CA"/>
            </w:rPr>
            <w:t xml:space="preserve">Private </w:t>
          </w:r>
          <w:r>
            <w:rPr>
              <w:b/>
              <w:bCs/>
              <w:lang w:val="en-CA"/>
            </w:rPr>
            <w:t>t</w:t>
          </w:r>
          <w:r w:rsidRPr="00BB41BC">
            <w:rPr>
              <w:b/>
              <w:bCs/>
              <w:lang w:val="en-CA"/>
            </w:rPr>
            <w:t>raining:</w:t>
          </w:r>
          <w:r w:rsidRPr="00BB41BC">
            <w:rPr>
              <w:lang w:val="en-CA"/>
            </w:rPr>
            <w:t xml:space="preserve"> Personalized training at your location, on your schedule.</w:t>
          </w:r>
        </w:p>
        <w:p w:rsidR="004B6B37" w:rsidRPr="00BB41BC" w:rsidRDefault="004B6B37" w:rsidP="00900E87">
          <w:pPr>
            <w:pStyle w:val="1-BULLETS"/>
            <w:rPr>
              <w:lang w:val="en-CA"/>
            </w:rPr>
          </w:pPr>
          <w:r w:rsidRPr="00BB41BC">
            <w:rPr>
              <w:b/>
              <w:bCs/>
              <w:lang w:val="en-CA"/>
            </w:rPr>
            <w:t>Consulting:</w:t>
          </w:r>
          <w:r w:rsidRPr="00BB41BC">
            <w:rPr>
              <w:lang w:val="en-CA"/>
            </w:rPr>
            <w:t xml:space="preserve"> Hands-on support to help you debrief a critical incident, create a crisis response plan, improve your workplace culture, and more.</w:t>
          </w:r>
        </w:p>
        <w:p w:rsidR="004B6B37" w:rsidRPr="00BB41BC" w:rsidRDefault="004B6B37" w:rsidP="00900E87">
          <w:pPr>
            <w:pStyle w:val="1-BULLETS"/>
            <w:rPr>
              <w:lang w:val="en-CA"/>
            </w:rPr>
          </w:pPr>
          <w:r w:rsidRPr="00BB41BC">
            <w:rPr>
              <w:b/>
              <w:bCs/>
              <w:lang w:val="en-CA"/>
            </w:rPr>
            <w:t>Train-the-</w:t>
          </w:r>
          <w:r>
            <w:rPr>
              <w:b/>
              <w:bCs/>
              <w:lang w:val="en-CA"/>
            </w:rPr>
            <w:t>t</w:t>
          </w:r>
          <w:r w:rsidRPr="00BB41BC">
            <w:rPr>
              <w:b/>
              <w:bCs/>
              <w:lang w:val="en-CA"/>
            </w:rPr>
            <w:t>rainer:</w:t>
          </w:r>
          <w:r w:rsidRPr="00BB41BC">
            <w:rPr>
              <w:lang w:val="en-CA"/>
            </w:rPr>
            <w:t xml:space="preserve"> Certify one of your staff members to deliver </w:t>
          </w:r>
          <w:r>
            <w:rPr>
              <w:lang w:val="en-CA"/>
            </w:rPr>
            <w:t>one of our</w:t>
          </w:r>
          <w:r w:rsidRPr="00BB41BC">
            <w:rPr>
              <w:lang w:val="en-CA"/>
            </w:rPr>
            <w:t xml:space="preserve"> </w:t>
          </w:r>
          <w:r>
            <w:rPr>
              <w:lang w:val="en-CA"/>
            </w:rPr>
            <w:t>workshops</w:t>
          </w:r>
          <w:r w:rsidRPr="00BB41BC">
            <w:rPr>
              <w:lang w:val="en-CA"/>
            </w:rPr>
            <w:t xml:space="preserve"> as many times as you need in your own organization.</w:t>
          </w:r>
        </w:p>
        <w:p w:rsidR="004B6B37" w:rsidRPr="00BB41BC" w:rsidRDefault="004B6B37" w:rsidP="00900E87">
          <w:pPr>
            <w:pStyle w:val="1-BULLETS"/>
            <w:rPr>
              <w:lang w:val="en-CA"/>
            </w:rPr>
          </w:pPr>
          <w:r w:rsidRPr="00BB41BC">
            <w:rPr>
              <w:b/>
              <w:bCs/>
              <w:lang w:val="en-CA"/>
            </w:rPr>
            <w:t xml:space="preserve">Public </w:t>
          </w:r>
          <w:r>
            <w:rPr>
              <w:b/>
              <w:bCs/>
              <w:lang w:val="en-CA"/>
            </w:rPr>
            <w:t>w</w:t>
          </w:r>
          <w:r w:rsidRPr="00BB41BC">
            <w:rPr>
              <w:b/>
              <w:bCs/>
              <w:lang w:val="en-CA"/>
            </w:rPr>
            <w:t>orkshops:</w:t>
          </w:r>
          <w:r w:rsidRPr="00BB41BC">
            <w:rPr>
              <w:lang w:val="en-CA"/>
            </w:rPr>
            <w:t xml:space="preserve"> Hands-on training from one of our experienced facilitators, offered virtually or in person.</w:t>
          </w:r>
        </w:p>
        <w:p w:rsidR="004B6B37" w:rsidRPr="00BB41BC" w:rsidRDefault="004B6B37" w:rsidP="00900E87">
          <w:pPr>
            <w:pStyle w:val="1-BULLETS"/>
            <w:rPr>
              <w:lang w:val="en-CA"/>
            </w:rPr>
          </w:pPr>
          <w:r w:rsidRPr="00BB41BC">
            <w:rPr>
              <w:b/>
              <w:bCs/>
              <w:lang w:val="en-CA"/>
            </w:rPr>
            <w:t>On-</w:t>
          </w:r>
          <w:r>
            <w:rPr>
              <w:b/>
              <w:bCs/>
              <w:lang w:val="en-CA"/>
            </w:rPr>
            <w:t>d</w:t>
          </w:r>
          <w:r w:rsidRPr="00BB41BC">
            <w:rPr>
              <w:b/>
              <w:bCs/>
              <w:lang w:val="en-CA"/>
            </w:rPr>
            <w:t xml:space="preserve">emand </w:t>
          </w:r>
          <w:r>
            <w:rPr>
              <w:b/>
              <w:bCs/>
              <w:lang w:val="en-CA"/>
            </w:rPr>
            <w:t>v</w:t>
          </w:r>
          <w:r w:rsidRPr="00BB41BC">
            <w:rPr>
              <w:b/>
              <w:bCs/>
              <w:lang w:val="en-CA"/>
            </w:rPr>
            <w:t xml:space="preserve">ideo </w:t>
          </w:r>
          <w:r>
            <w:rPr>
              <w:b/>
              <w:bCs/>
              <w:lang w:val="en-CA"/>
            </w:rPr>
            <w:t>t</w:t>
          </w:r>
          <w:r w:rsidRPr="00BB41BC">
            <w:rPr>
              <w:b/>
              <w:bCs/>
              <w:lang w:val="en-CA"/>
            </w:rPr>
            <w:t>raining:</w:t>
          </w:r>
          <w:r w:rsidRPr="00BB41BC">
            <w:rPr>
              <w:lang w:val="en-CA"/>
            </w:rPr>
            <w:t xml:space="preserve"> Recordings of our workshops and webinars that you can watch anywhere, anytime.</w:t>
          </w:r>
        </w:p>
        <w:p w:rsidR="004B6B37" w:rsidRPr="00BB41BC" w:rsidRDefault="004B6B37" w:rsidP="00900E87">
          <w:pPr>
            <w:pStyle w:val="1-BULLETS"/>
            <w:rPr>
              <w:lang w:val="en-CA"/>
            </w:rPr>
          </w:pPr>
          <w:r w:rsidRPr="00BB41BC">
            <w:rPr>
              <w:b/>
              <w:bCs/>
              <w:lang w:val="en-CA"/>
            </w:rPr>
            <w:t xml:space="preserve">Member </w:t>
          </w:r>
          <w:r>
            <w:rPr>
              <w:b/>
              <w:bCs/>
              <w:lang w:val="en-CA"/>
            </w:rPr>
            <w:t>p</w:t>
          </w:r>
          <w:r w:rsidRPr="00BB41BC">
            <w:rPr>
              <w:b/>
              <w:bCs/>
              <w:lang w:val="en-CA"/>
            </w:rPr>
            <w:t xml:space="preserve">lan </w:t>
          </w:r>
          <w:r>
            <w:rPr>
              <w:b/>
              <w:bCs/>
              <w:lang w:val="en-CA"/>
            </w:rPr>
            <w:t>s</w:t>
          </w:r>
          <w:r w:rsidRPr="00BB41BC">
            <w:rPr>
              <w:b/>
              <w:bCs/>
              <w:lang w:val="en-CA"/>
            </w:rPr>
            <w:t>ubscription</w:t>
          </w:r>
          <w:r>
            <w:rPr>
              <w:b/>
              <w:bCs/>
              <w:lang w:val="en-CA"/>
            </w:rPr>
            <w:t>s</w:t>
          </w:r>
          <w:r w:rsidRPr="00BB41BC">
            <w:rPr>
              <w:b/>
              <w:bCs/>
              <w:lang w:val="en-CA"/>
            </w:rPr>
            <w:t>:</w:t>
          </w:r>
          <w:r w:rsidRPr="00BB41BC">
            <w:rPr>
              <w:lang w:val="en-CA"/>
            </w:rPr>
            <w:t xml:space="preserve"> Unlimited access to our entire webinar library, as well as exclusive discounts on our training and resources.</w:t>
          </w:r>
        </w:p>
        <w:p w:rsidR="004B6B37" w:rsidRPr="00BB41BC" w:rsidRDefault="004B6B37" w:rsidP="00900E87">
          <w:pPr>
            <w:pStyle w:val="1-BODY"/>
          </w:pPr>
        </w:p>
        <w:bookmarkEnd w:id="11"/>
        <w:p w:rsidR="004B6B37" w:rsidRPr="00BB41BC" w:rsidRDefault="004B6B37" w:rsidP="00900E87">
          <w:pPr>
            <w:pStyle w:val="1-SUBHEADA"/>
            <w:rPr>
              <w:rFonts w:eastAsia="Cambria"/>
              <w:bdr w:val="none" w:sz="0" w:space="0" w:color="auto" w:frame="1"/>
            </w:rPr>
          </w:pPr>
          <w:r w:rsidRPr="00BB41BC">
            <w:rPr>
              <w:rFonts w:eastAsia="Cambria"/>
            </w:rPr>
            <w:t xml:space="preserve">Indigenous </w:t>
          </w:r>
          <w:r w:rsidRPr="00BB41BC">
            <w:t>training</w:t>
          </w:r>
          <w:r w:rsidRPr="00BB41BC">
            <w:rPr>
              <w:rFonts w:eastAsia="Cambria"/>
            </w:rPr>
            <w:t xml:space="preserve"> and Resources</w:t>
          </w:r>
        </w:p>
        <w:p w:rsidR="004B6B37" w:rsidRPr="00BB41BC" w:rsidRDefault="004B6B37" w:rsidP="00900E87">
          <w:pPr>
            <w:pStyle w:val="1-BODY"/>
            <w:rPr>
              <w:bdr w:val="none" w:sz="0" w:space="0" w:color="auto" w:frame="1"/>
            </w:rPr>
          </w:pPr>
          <w:r w:rsidRPr="00BB41BC">
            <w:rPr>
              <w:bdr w:val="none" w:sz="0" w:space="0" w:color="auto" w:frame="1"/>
            </w:rPr>
            <w:t xml:space="preserve">Our Indigenous trainings weave together Western and Indigenous </w:t>
          </w:r>
          <w:r w:rsidRPr="00BB41BC">
            <w:t>knowledge</w:t>
          </w:r>
          <w:r w:rsidRPr="00BB41BC">
            <w:rPr>
              <w:bdr w:val="none" w:sz="0" w:space="0" w:color="auto" w:frame="1"/>
            </w:rPr>
            <w:t xml:space="preserve"> to provide culturally relevant perspectives and practical tools for supporting others. Our facilitators understand Indigenous communities and can come to you to deliver training, even if you’re in a remove community. We believe that building relationships and listening humbly are fundamental to all our work with Indigenous peoples.</w:t>
          </w:r>
        </w:p>
        <w:p w:rsidR="004B6B37" w:rsidRPr="00BB41BC" w:rsidRDefault="004B6B37" w:rsidP="00900E87">
          <w:pPr>
            <w:pStyle w:val="1-BODY"/>
            <w:rPr>
              <w:bdr w:val="none" w:sz="0" w:space="0" w:color="auto" w:frame="1"/>
            </w:rPr>
          </w:pPr>
        </w:p>
        <w:p w:rsidR="004B6B37" w:rsidRPr="00BB41BC" w:rsidRDefault="004B6B37" w:rsidP="00900E87">
          <w:pPr>
            <w:pStyle w:val="1-SUBHEADA"/>
            <w:rPr>
              <w:bdr w:val="none" w:sz="0" w:space="0" w:color="auto" w:frame="1"/>
            </w:rPr>
          </w:pPr>
          <w:r w:rsidRPr="00BB41BC">
            <w:rPr>
              <w:bdr w:val="none" w:sz="0" w:space="0" w:color="auto" w:frame="1"/>
            </w:rPr>
            <w:t xml:space="preserve">Free </w:t>
          </w:r>
          <w:r w:rsidRPr="00BB41BC">
            <w:t>Resources</w:t>
          </w:r>
        </w:p>
        <w:p w:rsidR="004B6B37" w:rsidRPr="00BB41BC" w:rsidRDefault="004B6B37" w:rsidP="00900E87">
          <w:pPr>
            <w:pStyle w:val="1-BODY"/>
            <w:rPr>
              <w:lang w:eastAsia="en-CA"/>
            </w:rPr>
          </w:pPr>
          <w:r w:rsidRPr="00BB41BC">
            <w:rPr>
              <w:lang w:eastAsia="en-CA"/>
            </w:rPr>
            <w:t>Visit ctrinstitute.com</w:t>
          </w:r>
          <w:r>
            <w:rPr>
              <w:lang w:eastAsia="en-CA"/>
            </w:rPr>
            <w:t xml:space="preserve"> or achievecentre.com</w:t>
          </w:r>
          <w:r w:rsidRPr="00BB41BC">
            <w:rPr>
              <w:lang w:eastAsia="en-CA"/>
            </w:rPr>
            <w:t xml:space="preserve"> to check out </w:t>
          </w:r>
          <w:r w:rsidRPr="00BB41BC">
            <w:t>our</w:t>
          </w:r>
          <w:r w:rsidRPr="00BB41BC">
            <w:rPr>
              <w:lang w:eastAsia="en-CA"/>
            </w:rPr>
            <w:t xml:space="preserve"> free </w:t>
          </w:r>
          <w:r w:rsidRPr="00BB41BC">
            <w:t>resources</w:t>
          </w:r>
          <w:r w:rsidRPr="00BB41BC">
            <w:rPr>
              <w:lang w:eastAsia="en-CA"/>
            </w:rPr>
            <w:t xml:space="preserve">, including a complimentary webinar, printable handouts, </w:t>
          </w:r>
          <w:r w:rsidRPr="00BB41BC">
            <w:t>audio</w:t>
          </w:r>
          <w:r w:rsidRPr="00BB41BC">
            <w:rPr>
              <w:lang w:eastAsia="en-CA"/>
            </w:rPr>
            <w:t xml:space="preserve"> exercises, and our Trauma-Informed Workplace Assessment. We also have a regular podcast and blog.</w:t>
          </w:r>
        </w:p>
        <w:p w:rsidR="004B6B37" w:rsidRPr="00BB41BC" w:rsidRDefault="004B6B37" w:rsidP="00900E87">
          <w:pPr>
            <w:pStyle w:val="1-BODY"/>
          </w:pPr>
          <w:r w:rsidRPr="00BB41BC">
            <w:rPr>
              <w:noProof/>
            </w:rPr>
            <mc:AlternateContent>
              <mc:Choice Requires="wps">
                <w:drawing>
                  <wp:anchor distT="45720" distB="45720" distL="114300" distR="114300" simplePos="0" relativeHeight="251740160" behindDoc="0" locked="0" layoutInCell="1" allowOverlap="1" wp14:anchorId="098CDA6D" wp14:editId="7BA42D95">
                    <wp:simplePos x="0" y="0"/>
                    <wp:positionH relativeFrom="margin">
                      <wp:align>right</wp:align>
                    </wp:positionH>
                    <wp:positionV relativeFrom="paragraph">
                      <wp:posOffset>273216</wp:posOffset>
                    </wp:positionV>
                    <wp:extent cx="5949538" cy="636104"/>
                    <wp:effectExtent l="0" t="0" r="0" b="0"/>
                    <wp:wrapNone/>
                    <wp:docPr id="21150946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538" cy="636104"/>
                            </a:xfrm>
                            <a:prstGeom prst="roundRect">
                              <a:avLst/>
                            </a:prstGeom>
                            <a:solidFill>
                              <a:schemeClr val="bg1">
                                <a:lumMod val="85000"/>
                              </a:schemeClr>
                            </a:solidFill>
                            <a:ln w="9525">
                              <a:noFill/>
                              <a:miter lim="800000"/>
                              <a:headEnd/>
                              <a:tailEnd/>
                            </a:ln>
                          </wps:spPr>
                          <wps:txbx>
                            <w:txbxContent>
                              <w:p w:rsidR="004B6B37" w:rsidRPr="002B5BD5" w:rsidRDefault="004B6B37" w:rsidP="00900E87">
                                <w:pPr>
                                  <w:spacing w:after="120"/>
                                  <w:jc w:val="center"/>
                                  <w:rPr>
                                    <w:rFonts w:ascii="Nunito Sans" w:hAnsi="Nunito Sans"/>
                                    <w:b/>
                                    <w:bCs/>
                                  </w:rPr>
                                </w:pPr>
                                <w:r w:rsidRPr="002B5BD5">
                                  <w:rPr>
                                    <w:rFonts w:ascii="Nunito Sans" w:hAnsi="Nunito Sans"/>
                                    <w:b/>
                                    <w:bCs/>
                                  </w:rPr>
                                  <w:t>Sign up for our newsletter</w:t>
                                </w:r>
                                <w:r>
                                  <w:rPr>
                                    <w:rFonts w:ascii="Nunito Sans" w:hAnsi="Nunito Sans"/>
                                    <w:b/>
                                    <w:bCs/>
                                  </w:rPr>
                                  <w:t>s</w:t>
                                </w:r>
                                <w:r w:rsidRPr="002B5BD5">
                                  <w:rPr>
                                    <w:rFonts w:ascii="Nunito Sans" w:hAnsi="Nunito Sans"/>
                                    <w:b/>
                                    <w:bCs/>
                                  </w:rPr>
                                  <w:t xml:space="preserve"> to stay up to date on everything we have to offer!</w:t>
                                </w:r>
                              </w:p>
                              <w:p w:rsidR="004B6B37" w:rsidRPr="00802A0F" w:rsidRDefault="004B6B37" w:rsidP="00900E87">
                                <w:pPr>
                                  <w:spacing w:after="120"/>
                                  <w:jc w:val="center"/>
                                  <w:rPr>
                                    <w:rFonts w:ascii="Nunito Sans" w:hAnsi="Nunito Sans"/>
                                    <w:b/>
                                    <w:bCs/>
                                  </w:rPr>
                                </w:pPr>
                                <w:r w:rsidRPr="00802A0F">
                                  <w:rPr>
                                    <w:rFonts w:ascii="Nunito Sans" w:hAnsi="Nunito Sans"/>
                                    <w:b/>
                                    <w:bCs/>
                                  </w:rPr>
                                  <w:t>CTRINSTITUTE.COM | ACHIEVECENTRE.COM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98CDA6D" id="_x0000_s1030" style="position:absolute;margin-left:417.25pt;margin-top:21.5pt;width:468.45pt;height:50.1pt;z-index:2517401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" fillcolor="#d8d8d8 [2732]" stroked="f">
                    <v:stroke joinstyle="miter"/>
                    <v:textbox>
                      <w:txbxContent>
                        <w:p w:rsidR="004B6B37" w:rsidRPr="002B5BD5" w:rsidRDefault="004B6B37" w:rsidP="00900E87">
                          <w:pPr>
                            <w:spacing w:after="120"/>
                            <w:jc w:val="center"/>
                            <w:rPr>
                              <w:rFonts w:ascii="Nunito Sans" w:hAnsi="Nunito Sans"/>
                              <w:b/>
                              <w:bCs/>
                            </w:rPr>
                          </w:pPr>
                          <w:r w:rsidRPr="002B5BD5">
                            <w:rPr>
                              <w:rFonts w:ascii="Nunito Sans" w:hAnsi="Nunito Sans"/>
                              <w:b/>
                              <w:bCs/>
                            </w:rPr>
                            <w:t>Sign up for our newsletter</w:t>
                          </w:r>
                          <w:r>
                            <w:rPr>
                              <w:rFonts w:ascii="Nunito Sans" w:hAnsi="Nunito Sans"/>
                              <w:b/>
                              <w:bCs/>
                            </w:rPr>
                            <w:t>s</w:t>
                          </w:r>
                          <w:r w:rsidRPr="002B5BD5">
                            <w:rPr>
                              <w:rFonts w:ascii="Nunito Sans" w:hAnsi="Nunito Sans"/>
                              <w:b/>
                              <w:bCs/>
                            </w:rPr>
                            <w:t xml:space="preserve"> to stay up to date on everything we have to offer!</w:t>
                          </w:r>
                        </w:p>
                        <w:p w:rsidR="004B6B37" w:rsidRPr="00802A0F" w:rsidRDefault="004B6B37" w:rsidP="00900E87">
                          <w:pPr>
                            <w:spacing w:after="120"/>
                            <w:jc w:val="center"/>
                            <w:rPr>
                              <w:rFonts w:ascii="Nunito Sans" w:hAnsi="Nunito Sans"/>
                              <w:b/>
                              <w:bCs/>
                            </w:rPr>
                          </w:pPr>
                          <w:r w:rsidRPr="00802A0F">
                            <w:rPr>
                              <w:rFonts w:ascii="Nunito Sans" w:hAnsi="Nunito Sans"/>
                              <w:b/>
                              <w:bCs/>
                            </w:rPr>
                            <w:t>CTRINSTITUTE.COM | ACHIEVECENTRE.COM</w:t>
                          </w:r>
                        </w:p>
                      </w:txbxContent>
                    </v:textbox>
                    <w10:wrap anchorx="margin"/>
                  </v:roundrect>
                </w:pict>
              </mc:Fallback>
            </mc:AlternateContent>
          </w:r>
        </w:p>
        <w:p w:rsidR="004B6B37" w:rsidRPr="00BB41BC" w:rsidRDefault="004B6B37" w:rsidP="00900E87">
          <w:pPr>
            <w:pStyle w:val="1-BODY"/>
          </w:pPr>
          <w:r w:rsidRPr="00BB41BC">
            <w:br w:type="page"/>
          </w:r>
        </w:p>
        <w:p w:rsidR="004B6B37" w:rsidRPr="001F6084" w:rsidRDefault="004B6B37" w:rsidP="00963F9B">
          <w:pPr>
            <w:pStyle w:val="1-SECTIONHEADING"/>
            <w:rPr>
              <w:lang w:val="en-CA"/>
            </w:rPr>
          </w:pPr>
          <w:bookmarkStart w:id="12" w:name="_Toc222912328"/>
          <w:r w:rsidRPr="001F6084">
            <w:rPr>
              <w:lang w:val="en-CA"/>
            </w:rPr>
            <w:t>Workshop Evaluation Form</w:t>
          </w:r>
          <w:bookmarkEnd w:id="12"/>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561"/>
            <w:gridCol w:w="427"/>
            <w:gridCol w:w="761"/>
            <w:gridCol w:w="373"/>
            <w:gridCol w:w="2714"/>
            <w:gridCol w:w="546"/>
            <w:gridCol w:w="567"/>
            <w:gridCol w:w="142"/>
            <w:gridCol w:w="1134"/>
            <w:gridCol w:w="422"/>
            <w:gridCol w:w="339"/>
            <w:gridCol w:w="339"/>
            <w:gridCol w:w="169"/>
            <w:gridCol w:w="170"/>
            <w:gridCol w:w="339"/>
            <w:gridCol w:w="342"/>
          </w:tblGrid>
          <w:tr w:rsidR="004B6B37" w:rsidRPr="00461754" w:rsidTr="003E7650">
            <w:trPr>
              <w:trHeight w:val="473"/>
            </w:trPr>
            <w:tc>
              <w:tcPr>
                <w:tcW w:w="2122" w:type="dxa"/>
                <w:gridSpan w:val="4"/>
                <w:tcBorders>
                  <w:bottom w:val="single" w:sz="8" w:space="0" w:color="D9D9D9" w:themeColor="background1" w:themeShade="D9"/>
                  <w:right w:val="single" w:sz="8" w:space="0" w:color="D9D9D9" w:themeColor="background1" w:themeShade="D9"/>
                </w:tcBorders>
                <w:shd w:val="clear" w:color="auto" w:fill="808080" w:themeFill="background1" w:themeFillShade="80"/>
                <w:vAlign w:val="center"/>
              </w:tcPr>
              <w:p w:rsidR="004B6B37" w:rsidRPr="00461754" w:rsidRDefault="004B6B37" w:rsidP="00413DFC">
                <w:pPr>
                  <w:pStyle w:val="None"/>
                  <w:numPr>
                    <w:ilvl w:val="0"/>
                    <w:numId w:val="0"/>
                  </w:numPr>
                  <w:spacing w:before="0" w:after="0"/>
                  <w:jc w:val="center"/>
                  <w:rPr>
                    <w:b/>
                    <w:bCs/>
                    <w:color w:val="FFFFFF" w:themeColor="background1"/>
                    <w:lang w:val="en-CA"/>
                  </w:rPr>
                </w:pPr>
                <w:r w:rsidRPr="00461754">
                  <w:rPr>
                    <w:b/>
                    <w:bCs/>
                    <w:color w:val="FFFFFF" w:themeColor="background1"/>
                    <w:lang w:val="en-CA"/>
                  </w:rPr>
                  <w:t>Facilitator name:</w:t>
                </w:r>
              </w:p>
            </w:tc>
            <w:tc>
              <w:tcPr>
                <w:tcW w:w="3260" w:type="dxa"/>
                <w:gridSpan w:val="2"/>
                <w:tcBorders>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rPr>
                    <w:color w:val="D9D9D9" w:themeColor="background1" w:themeShade="D9"/>
                    <w:lang w:val="en-CA"/>
                  </w:rPr>
                </w:pPr>
              </w:p>
            </w:tc>
            <w:tc>
              <w:tcPr>
                <w:tcW w:w="1843" w:type="dxa"/>
                <w:gridSpan w:val="3"/>
                <w:tcBorders>
                  <w:bottom w:val="single" w:sz="8" w:space="0" w:color="D9D9D9" w:themeColor="background1" w:themeShade="D9"/>
                  <w:right w:val="single" w:sz="8" w:space="0" w:color="D9D9D9" w:themeColor="background1" w:themeShade="D9"/>
                </w:tcBorders>
                <w:shd w:val="clear" w:color="auto" w:fill="808080" w:themeFill="background1" w:themeFillShade="80"/>
                <w:vAlign w:val="center"/>
              </w:tcPr>
              <w:p w:rsidR="004B6B37" w:rsidRPr="00461754" w:rsidRDefault="004B6B37" w:rsidP="00413DFC">
                <w:pPr>
                  <w:pStyle w:val="None"/>
                  <w:numPr>
                    <w:ilvl w:val="0"/>
                    <w:numId w:val="0"/>
                  </w:numPr>
                  <w:spacing w:before="0" w:after="0"/>
                  <w:jc w:val="center"/>
                  <w:rPr>
                    <w:b/>
                    <w:bCs/>
                    <w:color w:val="FFFFFF" w:themeColor="background1"/>
                    <w:lang w:val="en-CA"/>
                  </w:rPr>
                </w:pPr>
                <w:r w:rsidRPr="00461754">
                  <w:rPr>
                    <w:b/>
                    <w:bCs/>
                    <w:color w:val="FFFFFF" w:themeColor="background1"/>
                    <w:lang w:val="en-CA"/>
                  </w:rPr>
                  <w:t>Training date:</w:t>
                </w:r>
              </w:p>
            </w:tc>
            <w:tc>
              <w:tcPr>
                <w:tcW w:w="2120" w:type="dxa"/>
                <w:gridSpan w:val="7"/>
                <w:tcBorders>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lang w:val="en-CA"/>
                  </w:rPr>
                </w:pPr>
              </w:p>
            </w:tc>
          </w:tr>
          <w:tr w:rsidR="004B6B37" w:rsidRPr="00461754" w:rsidTr="00413DFC">
            <w:trPr>
              <w:trHeight w:val="266"/>
            </w:trPr>
            <w:tc>
              <w:tcPr>
                <w:tcW w:w="9345" w:type="dxa"/>
                <w:gridSpan w:val="16"/>
                <w:tcBorders>
                  <w:right w:val="single" w:sz="8" w:space="0" w:color="D9D9D9" w:themeColor="background1" w:themeShade="D9"/>
                </w:tcBorders>
                <w:shd w:val="clear" w:color="auto" w:fill="D9D9D9" w:themeFill="background1" w:themeFillShade="D9"/>
                <w:vAlign w:val="center"/>
              </w:tcPr>
              <w:p w:rsidR="004B6B37" w:rsidRPr="003E7650" w:rsidRDefault="004B6B37" w:rsidP="00413DFC">
                <w:pPr>
                  <w:pStyle w:val="None"/>
                  <w:numPr>
                    <w:ilvl w:val="0"/>
                    <w:numId w:val="0"/>
                  </w:numPr>
                  <w:spacing w:before="0" w:after="0"/>
                  <w:jc w:val="center"/>
                  <w:rPr>
                    <w:sz w:val="22"/>
                    <w:szCs w:val="22"/>
                    <w:lang w:val="en-CA"/>
                  </w:rPr>
                </w:pPr>
                <w:r w:rsidRPr="003E7650">
                  <w:rPr>
                    <w:sz w:val="22"/>
                    <w:szCs w:val="22"/>
                    <w:lang w:val="en-CA"/>
                  </w:rPr>
                  <w:t>Place an “X” in the box that best represents your rating for each statement.</w:t>
                </w:r>
              </w:p>
              <w:p w:rsidR="004B6B37" w:rsidRPr="003E7650" w:rsidRDefault="004B6B37" w:rsidP="00413DFC">
                <w:pPr>
                  <w:pStyle w:val="None"/>
                  <w:numPr>
                    <w:ilvl w:val="0"/>
                    <w:numId w:val="0"/>
                  </w:numPr>
                  <w:spacing w:before="0" w:after="0"/>
                  <w:jc w:val="center"/>
                  <w:rPr>
                    <w:i/>
                    <w:iCs/>
                    <w:color w:val="D9D9D9" w:themeColor="background1" w:themeShade="D9"/>
                    <w:sz w:val="22"/>
                    <w:szCs w:val="22"/>
                    <w:lang w:val="en-CA"/>
                  </w:rPr>
                </w:pPr>
                <w:r w:rsidRPr="003E7650">
                  <w:rPr>
                    <w:i/>
                    <w:iCs/>
                    <w:sz w:val="22"/>
                    <w:szCs w:val="22"/>
                    <w:lang w:val="en-CA"/>
                  </w:rPr>
                  <w:t>1 = Unsatisfactory | 2 = Below average | 3 = Average | 4 = Good | 5 = Excellent</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01</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workshop’s learning objectives were met.</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02</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 was well organized, and the delivery was clear.</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03</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information was current and relevant.</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04</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case studies and/or small group discussions were valuable.</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05</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training materials (manual, PowerPoint, etc.) were helpful.</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06</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 met my expectations.</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07</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workshop on a scale of 1-5.</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08</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facilitator held my interest and attention.</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09</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facilitator knew a lot about the topic.</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10</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facilitator on a scale of 1-5.</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11</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registration process on a scale of 1-5.</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12</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My requests for accommodation were met (if applicable).</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tcBorders>
                  <w:bottom w:val="single" w:sz="8" w:space="0" w:color="D9D9D9" w:themeColor="background1" w:themeShade="D9"/>
                </w:tcBorders>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13</w:t>
                </w:r>
              </w:p>
            </w:tc>
            <w:tc>
              <w:tcPr>
                <w:tcW w:w="7086" w:type="dxa"/>
                <w:gridSpan w:val="9"/>
                <w:tcBorders>
                  <w:bottom w:val="single" w:sz="8" w:space="0" w:color="D9D9D9" w:themeColor="background1" w:themeShade="D9"/>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I would recommend this training to a friend or colleague.</w:t>
                </w:r>
              </w:p>
            </w:tc>
            <w:tc>
              <w:tcPr>
                <w:tcW w:w="847" w:type="dxa"/>
                <w:gridSpan w:val="3"/>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000000" w:rsidP="00413DFC">
                <w:pPr>
                  <w:pStyle w:val="None"/>
                  <w:numPr>
                    <w:ilvl w:val="0"/>
                    <w:numId w:val="0"/>
                  </w:numPr>
                  <w:spacing w:before="0" w:after="0"/>
                  <w:rPr>
                    <w:color w:val="D9D9D9" w:themeColor="background1" w:themeShade="D9"/>
                    <w:sz w:val="14"/>
                    <w:szCs w:val="14"/>
                    <w:lang w:val="en-CA"/>
                  </w:rPr>
                </w:pPr>
                <w:sdt>
                  <w:sdtPr>
                    <w:rPr>
                      <w:sz w:val="22"/>
                      <w:szCs w:val="22"/>
                    </w:rPr>
                    <w:id w:val="-1943516379"/>
                    <w14:checkbox>
                      <w14:checked w14:val="0"/>
                      <w14:checkedState w14:val="2612" w14:font="MS Gothic"/>
                      <w14:uncheckedState w14:val="2610" w14:font="MS Gothic"/>
                    </w14:checkbox>
                  </w:sdtPr>
                  <w:sdtContent>
                    <w:r w:rsidR="004B6B37" w:rsidRPr="00461754">
                      <w:rPr>
                        <w:rFonts w:ascii="MS Gothic" w:eastAsia="MS Gothic" w:hAnsi="MS Gothic"/>
                        <w:sz w:val="22"/>
                        <w:szCs w:val="22"/>
                        <w:lang w:val="en-CA"/>
                      </w:rPr>
                      <w:t>☐</w:t>
                    </w:r>
                  </w:sdtContent>
                </w:sdt>
                <w:r w:rsidR="004B6B37" w:rsidRPr="00461754">
                  <w:rPr>
                    <w:sz w:val="22"/>
                    <w:szCs w:val="22"/>
                    <w:lang w:val="en-CA"/>
                  </w:rPr>
                  <w:t xml:space="preserve"> Yes</w:t>
                </w:r>
              </w:p>
            </w:tc>
            <w:tc>
              <w:tcPr>
                <w:tcW w:w="851" w:type="dxa"/>
                <w:gridSpan w:val="3"/>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000000" w:rsidP="00413DFC">
                <w:pPr>
                  <w:pStyle w:val="None"/>
                  <w:numPr>
                    <w:ilvl w:val="0"/>
                    <w:numId w:val="0"/>
                  </w:numPr>
                  <w:spacing w:before="0" w:after="0"/>
                  <w:rPr>
                    <w:color w:val="D9D9D9" w:themeColor="background1" w:themeShade="D9"/>
                    <w:sz w:val="14"/>
                    <w:szCs w:val="14"/>
                    <w:lang w:val="en-CA"/>
                  </w:rPr>
                </w:pPr>
                <w:sdt>
                  <w:sdtPr>
                    <w:rPr>
                      <w:sz w:val="22"/>
                      <w:szCs w:val="22"/>
                    </w:rPr>
                    <w:id w:val="410059323"/>
                    <w14:checkbox>
                      <w14:checked w14:val="0"/>
                      <w14:checkedState w14:val="2612" w14:font="MS Gothic"/>
                      <w14:uncheckedState w14:val="2610" w14:font="MS Gothic"/>
                    </w14:checkbox>
                  </w:sdtPr>
                  <w:sdtContent>
                    <w:r w:rsidR="004B6B37" w:rsidRPr="00461754">
                      <w:rPr>
                        <w:rFonts w:ascii="MS Gothic" w:eastAsia="MS Gothic" w:hAnsi="MS Gothic"/>
                        <w:sz w:val="22"/>
                        <w:szCs w:val="22"/>
                        <w:lang w:val="en-CA"/>
                      </w:rPr>
                      <w:t>☐</w:t>
                    </w:r>
                  </w:sdtContent>
                </w:sdt>
                <w:r w:rsidR="004B6B37" w:rsidRPr="00461754">
                  <w:rPr>
                    <w:sz w:val="22"/>
                    <w:szCs w:val="22"/>
                    <w:lang w:val="en-CA"/>
                  </w:rPr>
                  <w:t xml:space="preserve"> No</w:t>
                </w: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What were the strengths of this workshop?</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How could this workshop be improved?</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Additional comments:</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rPr>
              <w:trHeight w:val="87"/>
            </w:trPr>
            <w:tc>
              <w:tcPr>
                <w:tcW w:w="5949" w:type="dxa"/>
                <w:gridSpan w:val="7"/>
                <w:shd w:val="clear" w:color="auto" w:fill="D9D9D9" w:themeFill="background1" w:themeFillShade="D9"/>
                <w:vAlign w:val="center"/>
              </w:tcPr>
              <w:p w:rsidR="004B6B37" w:rsidRPr="00461754" w:rsidRDefault="004B6B37" w:rsidP="00413DFC">
                <w:pPr>
                  <w:pStyle w:val="None"/>
                  <w:numPr>
                    <w:ilvl w:val="0"/>
                    <w:numId w:val="0"/>
                  </w:numPr>
                  <w:spacing w:before="0" w:after="0"/>
                  <w:rPr>
                    <w:lang w:val="en-CA"/>
                  </w:rPr>
                </w:pPr>
                <w:r w:rsidRPr="00461754">
                  <w:rPr>
                    <w:lang w:val="en-CA"/>
                  </w:rPr>
                  <w:t xml:space="preserve">Can </w:t>
                </w:r>
                <w:r>
                  <w:rPr>
                    <w:lang w:val="en-CA"/>
                  </w:rPr>
                  <w:t>we</w:t>
                </w:r>
                <w:r w:rsidRPr="00461754">
                  <w:rPr>
                    <w:lang w:val="en-CA"/>
                  </w:rPr>
                  <w:t xml:space="preserve"> use your comments in promotional material?</w:t>
                </w:r>
              </w:p>
            </w:tc>
            <w:tc>
              <w:tcPr>
                <w:tcW w:w="1698" w:type="dxa"/>
                <w:gridSpan w:val="3"/>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517316136"/>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Yes</w:t>
                </w:r>
              </w:p>
            </w:tc>
            <w:tc>
              <w:tcPr>
                <w:tcW w:w="1698" w:type="dxa"/>
                <w:gridSpan w:val="6"/>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377467243"/>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No</w:t>
                </w:r>
              </w:p>
            </w:tc>
          </w:tr>
          <w:tr w:rsidR="004B6B37" w:rsidRPr="00461754" w:rsidTr="00413DFC">
            <w:trPr>
              <w:trHeight w:val="87"/>
            </w:trPr>
            <w:tc>
              <w:tcPr>
                <w:tcW w:w="5949" w:type="dxa"/>
                <w:gridSpan w:val="7"/>
                <w:tcBorders>
                  <w:bottom w:val="single" w:sz="8" w:space="0" w:color="808080" w:themeColor="background1" w:themeShade="80"/>
                </w:tcBorders>
                <w:shd w:val="clear" w:color="auto" w:fill="D9D9D9" w:themeFill="background1" w:themeFillShade="D9"/>
                <w:vAlign w:val="center"/>
              </w:tcPr>
              <w:p w:rsidR="004B6B37" w:rsidRPr="00461754" w:rsidRDefault="004B6B37" w:rsidP="00413DFC">
                <w:pPr>
                  <w:pStyle w:val="1-BODY"/>
                  <w:spacing w:after="0"/>
                  <w:rPr>
                    <w:lang w:val="en-CA"/>
                  </w:rPr>
                </w:pPr>
                <w:r w:rsidRPr="00461754">
                  <w:rPr>
                    <w:lang w:val="en-CA"/>
                  </w:rPr>
                  <w:t>Want to join our email newsletter?</w:t>
                </w:r>
              </w:p>
            </w:tc>
            <w:tc>
              <w:tcPr>
                <w:tcW w:w="1698" w:type="dxa"/>
                <w:gridSpan w:val="3"/>
                <w:tcBorders>
                  <w:bottom w:val="single" w:sz="8" w:space="0" w:color="808080" w:themeColor="background1" w:themeShade="80"/>
                </w:tcBorders>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98718757"/>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Yes</w:t>
                </w:r>
              </w:p>
            </w:tc>
            <w:tc>
              <w:tcPr>
                <w:tcW w:w="1698" w:type="dxa"/>
                <w:gridSpan w:val="6"/>
                <w:tcBorders>
                  <w:bottom w:val="single" w:sz="8" w:space="0" w:color="808080" w:themeColor="background1" w:themeShade="80"/>
                </w:tcBorders>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1547339027"/>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No</w:t>
                </w:r>
              </w:p>
            </w:tc>
          </w:tr>
          <w:tr w:rsidR="004B6B37" w:rsidRPr="00461754" w:rsidTr="00413DFC">
            <w:trPr>
              <w:trHeight w:val="87"/>
            </w:trPr>
            <w:tc>
              <w:tcPr>
                <w:tcW w:w="9345" w:type="dxa"/>
                <w:gridSpan w:val="16"/>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808080" w:themeFill="background1" w:themeFillShade="80"/>
                <w:vAlign w:val="center"/>
              </w:tcPr>
              <w:p w:rsidR="004B6B37" w:rsidRPr="00461754" w:rsidRDefault="004B6B37" w:rsidP="00413DFC">
                <w:pPr>
                  <w:pStyle w:val="None"/>
                  <w:numPr>
                    <w:ilvl w:val="0"/>
                    <w:numId w:val="0"/>
                  </w:numPr>
                  <w:tabs>
                    <w:tab w:val="left" w:pos="1034"/>
                  </w:tabs>
                  <w:spacing w:before="0" w:after="0"/>
                  <w:rPr>
                    <w:b/>
                    <w:bCs/>
                    <w:color w:val="FFFFFF" w:themeColor="background1"/>
                    <w:lang w:val="en-CA"/>
                  </w:rPr>
                </w:pPr>
                <w:r w:rsidRPr="00461754">
                  <w:rPr>
                    <w:b/>
                    <w:bCs/>
                    <w:color w:val="FFFFFF" w:themeColor="background1"/>
                    <w:lang w:val="en-CA"/>
                  </w:rPr>
                  <w:t>If you answered “Yes” to one of the above, please provide the following Info:</w:t>
                </w:r>
              </w:p>
            </w:tc>
          </w:tr>
          <w:tr w:rsidR="004B6B37" w:rsidRPr="00461754" w:rsidTr="00413DFC">
            <w:trPr>
              <w:trHeight w:val="471"/>
            </w:trPr>
            <w:tc>
              <w:tcPr>
                <w:tcW w:w="988" w:type="dxa"/>
                <w:gridSpan w:val="2"/>
                <w:tcBorders>
                  <w:top w:val="single" w:sz="8" w:space="0" w:color="808080" w:themeColor="background1" w:themeShade="80"/>
                </w:tcBorders>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Email:</w:t>
                </w:r>
              </w:p>
            </w:tc>
            <w:tc>
              <w:tcPr>
                <w:tcW w:w="8357" w:type="dxa"/>
                <w:gridSpan w:val="14"/>
                <w:tcBorders>
                  <w:top w:val="single" w:sz="8" w:space="0" w:color="808080" w:themeColor="background1" w:themeShade="80"/>
                </w:tcBorders>
                <w:vAlign w:val="center"/>
              </w:tcPr>
              <w:p w:rsidR="004B6B37" w:rsidRPr="00461754" w:rsidRDefault="004B6B37" w:rsidP="00413DFC">
                <w:pPr>
                  <w:pStyle w:val="None"/>
                  <w:numPr>
                    <w:ilvl w:val="0"/>
                    <w:numId w:val="0"/>
                  </w:numPr>
                  <w:tabs>
                    <w:tab w:val="left" w:pos="1034"/>
                  </w:tabs>
                  <w:spacing w:before="0" w:after="0"/>
                  <w:rPr>
                    <w:lang w:val="en-CA"/>
                  </w:rPr>
                </w:pPr>
              </w:p>
            </w:tc>
          </w:tr>
          <w:tr w:rsidR="004B6B37" w:rsidRPr="00461754" w:rsidTr="00413DFC">
            <w:trPr>
              <w:trHeight w:val="471"/>
            </w:trPr>
            <w:tc>
              <w:tcPr>
                <w:tcW w:w="988" w:type="dxa"/>
                <w:gridSpan w:val="2"/>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Name:</w:t>
                </w:r>
              </w:p>
            </w:tc>
            <w:tc>
              <w:tcPr>
                <w:tcW w:w="8357" w:type="dxa"/>
                <w:gridSpan w:val="14"/>
                <w:vAlign w:val="center"/>
              </w:tcPr>
              <w:p w:rsidR="004B6B37" w:rsidRPr="00461754" w:rsidRDefault="004B6B37" w:rsidP="00413DFC">
                <w:pPr>
                  <w:pStyle w:val="None"/>
                  <w:numPr>
                    <w:ilvl w:val="0"/>
                    <w:numId w:val="0"/>
                  </w:numPr>
                  <w:tabs>
                    <w:tab w:val="left" w:pos="1034"/>
                  </w:tabs>
                  <w:spacing w:before="0" w:after="0"/>
                  <w:rPr>
                    <w:lang w:val="en-CA"/>
                  </w:rPr>
                </w:pPr>
              </w:p>
            </w:tc>
          </w:tr>
          <w:tr w:rsidR="004B6B37" w:rsidRPr="00461754" w:rsidTr="00413DFC">
            <w:trPr>
              <w:trHeight w:val="471"/>
            </w:trPr>
            <w:tc>
              <w:tcPr>
                <w:tcW w:w="1749" w:type="dxa"/>
                <w:gridSpan w:val="3"/>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Organization:</w:t>
                </w:r>
              </w:p>
            </w:tc>
            <w:tc>
              <w:tcPr>
                <w:tcW w:w="3087" w:type="dxa"/>
                <w:gridSpan w:val="2"/>
                <w:vAlign w:val="center"/>
              </w:tcPr>
              <w:p w:rsidR="004B6B37" w:rsidRPr="00461754" w:rsidRDefault="004B6B37" w:rsidP="00413DFC">
                <w:pPr>
                  <w:pStyle w:val="None"/>
                  <w:numPr>
                    <w:ilvl w:val="0"/>
                    <w:numId w:val="0"/>
                  </w:numPr>
                  <w:tabs>
                    <w:tab w:val="left" w:pos="1034"/>
                  </w:tabs>
                  <w:spacing w:before="0" w:after="0"/>
                  <w:rPr>
                    <w:lang w:val="en-CA"/>
                  </w:rPr>
                </w:pPr>
              </w:p>
            </w:tc>
            <w:tc>
              <w:tcPr>
                <w:tcW w:w="1255" w:type="dxa"/>
                <w:gridSpan w:val="3"/>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Position:</w:t>
                </w:r>
              </w:p>
            </w:tc>
            <w:tc>
              <w:tcPr>
                <w:tcW w:w="3254" w:type="dxa"/>
                <w:gridSpan w:val="8"/>
                <w:vAlign w:val="center"/>
              </w:tcPr>
              <w:p w:rsidR="004B6B37" w:rsidRPr="00461754" w:rsidRDefault="004B6B37" w:rsidP="00413DFC">
                <w:pPr>
                  <w:pStyle w:val="None"/>
                  <w:numPr>
                    <w:ilvl w:val="0"/>
                    <w:numId w:val="0"/>
                  </w:numPr>
                  <w:tabs>
                    <w:tab w:val="left" w:pos="1034"/>
                  </w:tabs>
                  <w:spacing w:before="0" w:after="0"/>
                  <w:rPr>
                    <w:lang w:val="en-CA"/>
                  </w:rPr>
                </w:pPr>
              </w:p>
            </w:tc>
          </w:tr>
        </w:tbl>
        <w:p w:rsidR="004B6B37" w:rsidRDefault="004B6B37" w:rsidP="00900E87">
          <w:pPr>
            <w:spacing w:line="259" w:lineRule="auto"/>
            <w:jc w:val="both"/>
            <w:rPr>
              <w:rFonts w:ascii="Nunito Sans" w:eastAsia="Times New Roman" w:hAnsi="Nunito Sans" w:cs="Open Sans"/>
              <w:sz w:val="22"/>
              <w:szCs w:val="22"/>
              <w:lang w:eastAsia="ja-JP"/>
            </w:rPr>
          </w:pPr>
        </w:p>
        <w:p w:rsidR="004B6B37" w:rsidRPr="00900E87" w:rsidRDefault="004B6B37" w:rsidP="00900E87">
          <w:pPr>
            <w:spacing w:line="259" w:lineRule="auto"/>
            <w:jc w:val="both"/>
            <w:rPr>
              <w:rFonts w:ascii="Nunito Sans" w:eastAsia="Times New Roman" w:hAnsi="Nunito Sans" w:cs="Open Sans"/>
              <w:sz w:val="22"/>
              <w:szCs w:val="22"/>
              <w:lang w:eastAsia="ja-JP"/>
            </w:rPr>
            <w:sectPr w:rsidR="004B6B37" w:rsidRPr="00900E87" w:rsidSect="004B6B37">
              <w:footerReference w:type="even" r:id="rId13"/>
              <w:footerReference w:type="default" r:id="rId14"/>
              <w:pgSz w:w="12240" w:h="15840" w:code="1"/>
              <w:pgMar w:top="1440" w:right="1440" w:bottom="1440" w:left="1440" w:header="709" w:footer="709" w:gutter="0"/>
              <w:pgNumType w:start="1"/>
              <w:cols w:space="720"/>
              <w:docGrid w:linePitch="326"/>
            </w:sectPr>
          </w:pPr>
        </w:p>
        <w:p w:rsidR="004B6B37" w:rsidRPr="00423381" w:rsidRDefault="004B6B37" w:rsidP="003E7650">
          <w:pPr>
            <w:pStyle w:val="1-BODY"/>
          </w:pPr>
          <w:bookmarkStart w:id="13" w:name="_Hlk83713552"/>
          <w:r w:rsidRPr="00900E87">
            <w:rPr>
              <w:rFonts w:eastAsia="Times New Roman"/>
              <w:noProof/>
            </w:rPr>
            <mc:AlternateContent>
              <mc:Choice Requires="wps">
                <w:drawing>
                  <wp:anchor distT="45720" distB="45720" distL="114300" distR="114300" simplePos="0" relativeHeight="251739136" behindDoc="0" locked="0" layoutInCell="1" allowOverlap="1" wp14:anchorId="6475B0DA" wp14:editId="120E81A0">
                    <wp:simplePos x="0" y="0"/>
                    <wp:positionH relativeFrom="margin">
                      <wp:align>center</wp:align>
                    </wp:positionH>
                    <wp:positionV relativeFrom="margin">
                      <wp:align>center</wp:align>
                    </wp:positionV>
                    <wp:extent cx="4638040" cy="571500"/>
                    <wp:effectExtent l="0" t="0" r="0" b="0"/>
                    <wp:wrapNone/>
                    <wp:docPr id="11853090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040" cy="571500"/>
                            </a:xfrm>
                            <a:prstGeom prst="roundRect">
                              <a:avLst/>
                            </a:prstGeom>
                            <a:solidFill>
                              <a:sysClr val="window" lastClr="FFFFFF">
                                <a:lumMod val="85000"/>
                              </a:sysClr>
                            </a:solidFill>
                            <a:ln w="9525">
                              <a:noFill/>
                              <a:miter lim="800000"/>
                              <a:headEnd/>
                              <a:tailEnd/>
                            </a:ln>
                          </wps:spPr>
                          <wps:txbx>
                            <w:txbxContent>
                              <w:p w:rsidR="004B6B37" w:rsidRDefault="004B6B37" w:rsidP="00900E87">
                                <w:pPr>
                                  <w:jc w:val="center"/>
                                  <w:rPr>
                                    <w:rFonts w:ascii="Nunito Sans" w:hAnsi="Nunito Sans"/>
                                    <w:b/>
                                    <w:bCs/>
                                    <w:spacing w:val="100"/>
                                    <w:lang w:val="en-US"/>
                                  </w:rPr>
                                </w:pPr>
                                <w:r>
                                  <w:rPr>
                                    <w:rFonts w:ascii="Nunito Sans" w:hAnsi="Nunito Sans"/>
                                    <w:b/>
                                    <w:bCs/>
                                    <w:spacing w:val="100"/>
                                    <w:lang w:val="en-US"/>
                                  </w:rPr>
                                  <w:t>DO NOT WRITE ON THIS PAGE</w:t>
                                </w:r>
                              </w:p>
                              <w:p w:rsidR="004B6B37" w:rsidRPr="00481D57" w:rsidRDefault="004B6B37" w:rsidP="00900E87">
                                <w:pPr>
                                  <w:jc w:val="center"/>
                                  <w:rPr>
                                    <w:rFonts w:ascii="Nunito Sans" w:hAnsi="Nunito Sans"/>
                                    <w:b/>
                                    <w:bCs/>
                                    <w:spacing w:val="100"/>
                                    <w:lang w:val="en-US"/>
                                  </w:rPr>
                                </w:pPr>
                                <w:r>
                                  <w:rPr>
                                    <w:rFonts w:ascii="Nunito Sans" w:hAnsi="Nunito Sans"/>
                                    <w:b/>
                                    <w:bCs/>
                                    <w:spacing w:val="100"/>
                                    <w:lang w:val="en-US"/>
                                  </w:rPr>
                                  <w:t>EVALUATION ON OTHER 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475B0DA" id="_x0000_s1031" style="position:absolute;margin-left:0;margin-top:0;width:365.2pt;height:45pt;z-index:251739136;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" fillcolor="#d9d9d9" stroked="f">
                    <v:stroke joinstyle="miter"/>
                    <v:textbox>
                      <w:txbxContent>
                        <w:p w:rsidR="004B6B37" w:rsidRDefault="004B6B37" w:rsidP="00900E87">
                          <w:pPr>
                            <w:jc w:val="center"/>
                            <w:rPr>
                              <w:rFonts w:ascii="Nunito Sans" w:hAnsi="Nunito Sans"/>
                              <w:b/>
                              <w:bCs/>
                              <w:spacing w:val="100"/>
                              <w:lang w:val="en-US"/>
                            </w:rPr>
                          </w:pPr>
                          <w:r>
                            <w:rPr>
                              <w:rFonts w:ascii="Nunito Sans" w:hAnsi="Nunito Sans"/>
                              <w:b/>
                              <w:bCs/>
                              <w:spacing w:val="100"/>
                              <w:lang w:val="en-US"/>
                            </w:rPr>
                            <w:t>DO NOT WRITE ON THIS PAGE</w:t>
                          </w:r>
                        </w:p>
                        <w:p w:rsidR="004B6B37" w:rsidRPr="00481D57" w:rsidRDefault="004B6B37" w:rsidP="00900E87">
                          <w:pPr>
                            <w:jc w:val="center"/>
                            <w:rPr>
                              <w:rFonts w:ascii="Nunito Sans" w:hAnsi="Nunito Sans"/>
                              <w:b/>
                              <w:bCs/>
                              <w:spacing w:val="100"/>
                              <w:lang w:val="en-US"/>
                            </w:rPr>
                          </w:pPr>
                          <w:r>
                            <w:rPr>
                              <w:rFonts w:ascii="Nunito Sans" w:hAnsi="Nunito Sans"/>
                              <w:b/>
                              <w:bCs/>
                              <w:spacing w:val="100"/>
                              <w:lang w:val="en-US"/>
                            </w:rPr>
                            <w:t>EVALUATION ON OTHER SIDE</w:t>
                          </w:r>
                        </w:p>
                      </w:txbxContent>
                    </v:textbox>
                    <w10:wrap anchorx="margin" anchory="margin"/>
                  </v:roundrect>
                </w:pict>
              </mc:Fallback>
            </mc:AlternateContent>
          </w:r>
          <w:bookmarkEnd w:id="13"/>
        </w:p>
        <w:p w:rsidR="004A3C8C" w:rsidRDefault="004A3C8C"/>
      </w:docPartBody>
    </w:docPart>
    <w:docPart>
      <w:docPartPr>
        <w:name w:val="CTRI Workshop Front-Matter"/>
        <w:style w:val="1-BODY"/>
        <w:category>
          <w:name w:val="Manual Front/Back Matter"/>
          <w:gallery w:val="docParts"/>
        </w:category>
        <w:behaviors>
          <w:behavior w:val="content"/>
        </w:behaviors>
        <w:guid w:val="{65DD7620-E29D-4693-8DAA-9B88CEFFEFF2}"/>
      </w:docPartPr>
      <w:docPartBody>
        <w:p w:rsidR="00ED4108" w:rsidRPr="00BB41BC" w:rsidRDefault="00ED4108" w:rsidP="00B2687D">
          <w:pPr>
            <w:pStyle w:val="1-BODY"/>
            <w:rPr>
              <w:rFonts w:eastAsia="MS Mincho"/>
            </w:rPr>
          </w:pPr>
        </w:p>
        <w:p w:rsidR="00ED4108" w:rsidRDefault="00ED4108" w:rsidP="00B2687D">
          <w:pPr>
            <w:pStyle w:val="1-BODY"/>
            <w:rPr>
              <w:rFonts w:eastAsia="MS Mincho"/>
            </w:rPr>
          </w:pPr>
        </w:p>
        <w:p w:rsidR="00ED4108" w:rsidRDefault="00ED4108" w:rsidP="00B2687D">
          <w:pPr>
            <w:pStyle w:val="1-BODY"/>
            <w:rPr>
              <w:rFonts w:eastAsia="MS Mincho"/>
            </w:rPr>
          </w:pPr>
        </w:p>
        <w:p w:rsidR="00ED4108" w:rsidRDefault="00ED4108" w:rsidP="00B2687D">
          <w:pPr>
            <w:pStyle w:val="1-BODY"/>
            <w:rPr>
              <w:rFonts w:eastAsia="MS Mincho"/>
            </w:rPr>
          </w:pPr>
        </w:p>
        <w:p w:rsidR="00ED4108" w:rsidRDefault="00ED4108" w:rsidP="00B2687D">
          <w:pPr>
            <w:pStyle w:val="1-BODY"/>
            <w:rPr>
              <w:rFonts w:eastAsia="MS Mincho"/>
            </w:rPr>
          </w:pPr>
        </w:p>
        <w:p w:rsidR="00ED4108" w:rsidRDefault="00ED4108" w:rsidP="00B2687D">
          <w:pPr>
            <w:pStyle w:val="1-BODY"/>
            <w:rPr>
              <w:rFonts w:eastAsia="MS Mincho"/>
            </w:rPr>
          </w:pPr>
        </w:p>
        <w:p w:rsidR="00ED4108" w:rsidRDefault="00ED4108" w:rsidP="00B2687D">
          <w:pPr>
            <w:pStyle w:val="1-BODY"/>
            <w:rPr>
              <w:rFonts w:eastAsia="MS Mincho"/>
            </w:rPr>
          </w:pPr>
        </w:p>
        <w:p w:rsidR="00ED4108" w:rsidRDefault="00ED4108" w:rsidP="00B2687D">
          <w:pPr>
            <w:pStyle w:val="1-BODY"/>
            <w:rPr>
              <w:rFonts w:eastAsia="MS Mincho"/>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pPr>
        </w:p>
        <w:p w:rsidR="00ED4108" w:rsidRPr="00BB41BC" w:rsidRDefault="00ED4108" w:rsidP="00B2687D">
          <w:pPr>
            <w:pStyle w:val="1-SUBHEADE"/>
            <w:rPr>
              <w:lang w:val="en-CA"/>
            </w:rPr>
          </w:pPr>
          <w:r w:rsidRPr="00BB41BC">
            <w:rPr>
              <w:lang w:val="en-CA"/>
            </w:rPr>
            <w:t>Terms and Conditions of Use</w:t>
          </w:r>
        </w:p>
        <w:p w:rsidR="00ED4108" w:rsidRPr="00BB41BC" w:rsidRDefault="00ED4108" w:rsidP="00B2687D">
          <w:pPr>
            <w:pStyle w:val="1-BODY"/>
            <w:rPr>
              <w:rFonts w:eastAsia="MS Mincho"/>
              <w:i/>
              <w:iCs/>
            </w:rPr>
          </w:pPr>
          <w:r w:rsidRPr="00BB41BC">
            <w:rPr>
              <w:rFonts w:eastAsia="MS Mincho"/>
              <w:i/>
              <w:iCs/>
            </w:rPr>
            <w:t>All rights reserved. No part of this publication may be reproduced, stored in a retrieval system, or transmitted, in any form or by any means, electronic, mechanical, photocopying, recording, or otherwise, without the prior written permission of CTRI Crisis &amp; Trauma Resource Institute Inc.</w:t>
          </w:r>
        </w:p>
        <w:p w:rsidR="00ED4108" w:rsidRPr="00BB41BC" w:rsidRDefault="00ED4108" w:rsidP="00B2687D">
          <w:pPr>
            <w:pStyle w:val="1-BODY"/>
            <w:rPr>
              <w:rFonts w:eastAsia="MS Mincho"/>
              <w:i/>
              <w:iCs/>
            </w:rPr>
          </w:pPr>
          <w:r w:rsidRPr="00BB41BC">
            <w:rPr>
              <w:rFonts w:eastAsia="MS Mincho"/>
              <w:i/>
              <w:iCs/>
            </w:rPr>
            <w:t>Purchased manuals are intended for personal use only, or not-for-profit training purposes (e.g., internal training, university or college courses, etc.). Use of resource manuals by for-profit training organizations, hosting of public workshops using CTRI resources manuals, or representing oneself as a CTRI trainer is not permitted. Please contact us if you have any questions.</w:t>
          </w:r>
        </w:p>
        <w:p w:rsidR="00ED4108" w:rsidRPr="00BB41BC" w:rsidRDefault="00ED4108" w:rsidP="00B2687D">
          <w:pPr>
            <w:pStyle w:val="1-BODY"/>
            <w:jc w:val="right"/>
            <w:rPr>
              <w:rFonts w:eastAsia="MS Mincho"/>
            </w:rPr>
          </w:pPr>
          <w:r w:rsidRPr="00BB41BC">
            <w:rPr>
              <w:rFonts w:eastAsia="MS Mincho"/>
            </w:rPr>
            <w:t>V0</w:t>
          </w:r>
          <w:r>
            <w:rPr>
              <w:rFonts w:eastAsia="MS Mincho"/>
            </w:rPr>
            <w:t>2</w:t>
          </w:r>
          <w:r w:rsidRPr="00BB41BC">
            <w:rPr>
              <w:rFonts w:eastAsia="MS Mincho"/>
            </w:rPr>
            <w:t>_202</w:t>
          </w:r>
          <w:r>
            <w:rPr>
              <w:rFonts w:eastAsia="MS Mincho"/>
            </w:rPr>
            <w:t>6</w:t>
          </w:r>
          <w:r w:rsidRPr="00BB41BC">
            <w:rPr>
              <w:rFonts w:eastAsia="MS Mincho"/>
            </w:rPr>
            <w:t>.0</w:t>
          </w:r>
          <w:r>
            <w:rPr>
              <w:rFonts w:eastAsia="MS Mincho"/>
            </w:rPr>
            <w:t>3</w:t>
          </w:r>
          <w:r w:rsidRPr="00BB41BC">
            <w:rPr>
              <w:rFonts w:eastAsia="MS Mincho"/>
            </w:rPr>
            <w:br w:type="page"/>
          </w:r>
        </w:p>
        <w:p w:rsidR="00ED4108" w:rsidRPr="00BB41BC" w:rsidRDefault="00ED4108" w:rsidP="00B2687D">
          <w:pPr>
            <w:pStyle w:val="1-SUBHEADE"/>
            <w:rPr>
              <w:lang w:val="en-CA"/>
            </w:rPr>
          </w:pPr>
          <w:r w:rsidRPr="00BB41BC">
            <w:rPr>
              <w:lang w:val="en-CA"/>
            </w:rPr>
            <w:t>Disclaimer</w:t>
          </w:r>
        </w:p>
        <w:p w:rsidR="00ED4108" w:rsidRPr="00BB41BC" w:rsidRDefault="00ED4108" w:rsidP="00B2687D">
          <w:pPr>
            <w:pStyle w:val="1-BODY"/>
            <w:rPr>
              <w:rFonts w:eastAsia="MS Mincho"/>
              <w:u w:val="single"/>
            </w:rPr>
          </w:pPr>
          <w:r w:rsidRPr="00BB41BC">
            <w:rPr>
              <w:rFonts w:eastAsia="MS Mincho"/>
            </w:rPr>
            <w:t xml:space="preserve">All information provided in or throughout this course, manuals, and/or training is for educational and informational purposes only. It is not intended to provide individual counselling or advice and should not be relied upon for such purposes. You should assess whether you require additional information and, where appropriate, seek independent professional advice. Although the Crisis &amp; Trauma Resource Institute Inc. (CTRI) believes that the information is accurate and reliable as presented, we do not guarantee that the information will always be accurate or current. We and </w:t>
          </w:r>
          <w:r w:rsidRPr="00BB41BC">
            <w:rPr>
              <w:rFonts w:eastAsia="MS Mincho"/>
              <w:bCs/>
            </w:rPr>
            <w:t>any of our employees, directors, shareholders, officers, agents, affiliates, licensors, or suppliers</w:t>
          </w:r>
          <w:r w:rsidRPr="00BB41BC">
            <w:rPr>
              <w:rFonts w:eastAsia="MS Mincho"/>
            </w:rPr>
            <w:t xml:space="preserve"> are not legally liable to any person for damages arising out of or related to the use or application of the contents of this course, manual, and/or training and the information contained within them. You agree at all times to indemnify, defend, and hold harmless CTRI and trainers of all actions, proceedings, costs, claims, damages, demands, liabilities, and expenses whatsoever (including legal and other fees and disbursements) sustained, incurred, or paid by us directly or indirectly in respect of the use or application of the contents of this course, manual, and/or training</w:t>
          </w:r>
          <w:r w:rsidRPr="00BB41BC">
            <w:rPr>
              <w:rFonts w:eastAsia="MS Mincho"/>
              <w:bCs/>
            </w:rPr>
            <w:t xml:space="preserve"> and the information.</w:t>
          </w:r>
        </w:p>
        <w:p w:rsidR="00ED4108" w:rsidRPr="000042B0" w:rsidRDefault="00ED4108" w:rsidP="000042B0">
          <w:pPr>
            <w:pStyle w:val="1-BODY"/>
          </w:pPr>
        </w:p>
        <w:p w:rsidR="00ED4108" w:rsidRPr="00BB41BC" w:rsidRDefault="00ED4108" w:rsidP="00B2687D">
          <w:pPr>
            <w:pStyle w:val="1-SUBHEADE"/>
            <w:rPr>
              <w:lang w:val="en-CA"/>
            </w:rPr>
          </w:pPr>
          <w:r w:rsidRPr="00BB41BC">
            <w:rPr>
              <w:lang w:val="en-CA"/>
            </w:rPr>
            <w:t>Purchasing Additional Manuals</w:t>
          </w:r>
        </w:p>
        <w:p w:rsidR="00ED4108" w:rsidRPr="00BB41BC" w:rsidRDefault="00ED4108" w:rsidP="00B2687D">
          <w:pPr>
            <w:pStyle w:val="1-BODY"/>
            <w:rPr>
              <w:rFonts w:eastAsia="MS Mincho"/>
            </w:rPr>
          </w:pPr>
          <w:r w:rsidRPr="00BB41BC">
            <w:rPr>
              <w:rFonts w:eastAsia="MS Mincho"/>
            </w:rPr>
            <w:t xml:space="preserve">Available in PDF or print format, copies of this manual and others by CTRI can be purchased from our website (www.ctrinstitute.com). </w:t>
          </w:r>
        </w:p>
        <w:p w:rsidR="00ED4108" w:rsidRPr="00BB41BC" w:rsidRDefault="00ED4108" w:rsidP="00B2687D">
          <w:pPr>
            <w:pStyle w:val="1-BODY"/>
            <w:rPr>
              <w:rFonts w:eastAsia="MS Mincho"/>
            </w:rPr>
          </w:pPr>
        </w:p>
        <w:p w:rsidR="00ED4108" w:rsidRPr="00BB41BC" w:rsidRDefault="00ED4108" w:rsidP="00B2687D">
          <w:pPr>
            <w:pStyle w:val="1-SUBHEADE"/>
            <w:rPr>
              <w:lang w:val="en-CA"/>
            </w:rPr>
          </w:pPr>
          <w:r w:rsidRPr="00BB41BC">
            <w:rPr>
              <w:lang w:val="en-CA"/>
            </w:rPr>
            <w:t>Continuing Education Credits</w:t>
          </w:r>
        </w:p>
        <w:p w:rsidR="00ED4108" w:rsidRPr="00BB41BC" w:rsidRDefault="00ED4108" w:rsidP="00B2687D">
          <w:pPr>
            <w:pStyle w:val="1-BODY"/>
            <w:rPr>
              <w:rFonts w:eastAsia="MS Mincho"/>
            </w:rPr>
          </w:pPr>
          <w:r w:rsidRPr="00BB41BC">
            <w:rPr>
              <w:rFonts w:eastAsia="MS Mincho"/>
            </w:rPr>
            <w:t>A variety of licensing boards, professional colleges, and associations accept CTRI workshops for continuing education credits. Please go to the Continuing Education Credits section of our website for more information.</w:t>
          </w:r>
        </w:p>
        <w:p w:rsidR="00ED4108" w:rsidRPr="00BB41BC" w:rsidRDefault="00ED4108" w:rsidP="00B2687D">
          <w:pPr>
            <w:pStyle w:val="1-BODY"/>
          </w:pPr>
          <w:r w:rsidRPr="00BB41BC">
            <w:t>CTRI Crisis and Trauma Resource Institute Inc. (CTRI), provider number 1214, is approved to offer social work continuing education by the Association of Social Work Boards (ASWB) Approved Continuing Education (ACE) program. Organizations, not individual courses, are approved as ACE providers. State and provincial regulatory boards have the final authority to determine whether an individual course may be accepted for continuing education credit. CTRI maintains responsibility for this course. ACE provider approval period: August 10, 2023 – August 10, 2026.</w:t>
          </w:r>
        </w:p>
        <w:p w:rsidR="00ED4108" w:rsidRPr="00BB41BC" w:rsidRDefault="00ED4108" w:rsidP="00B2687D">
          <w:pPr>
            <w:pStyle w:val="1-BODY"/>
          </w:pPr>
          <w:r w:rsidRPr="00BB41BC">
            <w:br w:type="page"/>
          </w:r>
        </w:p>
        <w:p w:rsidR="00ED4108" w:rsidRPr="00833885" w:rsidRDefault="00ED4108" w:rsidP="00833885">
          <w:pPr>
            <w:pStyle w:val="1-BODY"/>
            <w:spacing w:after="240"/>
            <w:rPr>
              <w:rFonts w:ascii="Nunito Sans Black" w:eastAsiaTheme="minorHAnsi" w:hAnsi="Nunito Sans Black"/>
              <w:sz w:val="40"/>
              <w:szCs w:val="40"/>
            </w:rPr>
          </w:pPr>
          <w:r w:rsidRPr="00833885">
            <w:rPr>
              <w:rFonts w:ascii="Nunito Sans Black" w:eastAsiaTheme="minorHAnsi" w:hAnsi="Nunito Sans Black"/>
              <w:sz w:val="40"/>
              <w:szCs w:val="40"/>
            </w:rPr>
            <w:t>Table of Contents</w:t>
          </w:r>
        </w:p>
        <w:p w:rsidR="00ED4108" w:rsidRDefault="00ED4108">
          <w:pPr>
            <w:pStyle w:val="TOC1"/>
            <w:tabs>
              <w:tab w:val="right" w:leader="dot" w:pos="9350"/>
            </w:tabs>
            <w:rPr>
              <w:rFonts w:asciiTheme="minorHAnsi" w:hAnsiTheme="minorHAnsi" w:cstheme="minorBidi"/>
              <w:noProof/>
              <w:kern w:val="2"/>
              <w:lang w:eastAsia="en-CA"/>
              <w14:ligatures w14:val="standardContextual"/>
            </w:rPr>
          </w:pPr>
          <w:r>
            <w:rPr>
              <w:rFonts w:asciiTheme="minorHAnsi" w:eastAsiaTheme="minorHAnsi" w:hAnsiTheme="minorHAnsi" w:cstheme="minorBidi"/>
              <w:lang w:eastAsia="en-US"/>
            </w:rPr>
            <w:fldChar w:fldCharType="begin"/>
          </w:r>
          <w:r>
            <w:rPr>
              <w:rFonts w:asciiTheme="minorHAnsi" w:eastAsiaTheme="minorHAnsi" w:hAnsiTheme="minorHAnsi" w:cstheme="minorBidi"/>
              <w:lang w:eastAsia="en-US"/>
            </w:rPr>
            <w:instrText xml:space="preserve"> TOC \h \z \u \t "1-SECTION HEADING,1" </w:instrText>
          </w:r>
          <w:r>
            <w:rPr>
              <w:rFonts w:asciiTheme="minorHAnsi" w:eastAsiaTheme="minorHAnsi" w:hAnsiTheme="minorHAnsi" w:cstheme="minorBidi"/>
              <w:lang w:eastAsia="en-US"/>
            </w:rPr>
            <w:fldChar w:fldCharType="separate"/>
          </w:r>
          <w:hyperlink w:anchor="_Toc227056197" w:history="1">
            <w:r w:rsidRPr="00B70867">
              <w:rPr>
                <w:rStyle w:val="Hyperlink"/>
                <w:rFonts w:eastAsiaTheme="majorEastAsia"/>
                <w:noProof/>
              </w:rPr>
              <w:t>Section 01 | Subheadings</w:t>
            </w:r>
            <w:r>
              <w:rPr>
                <w:noProof/>
                <w:webHidden/>
              </w:rPr>
              <w:tab/>
            </w:r>
            <w:r>
              <w:rPr>
                <w:noProof/>
                <w:webHidden/>
              </w:rPr>
              <w:fldChar w:fldCharType="begin"/>
            </w:r>
            <w:r>
              <w:rPr>
                <w:noProof/>
                <w:webHidden/>
              </w:rPr>
              <w:instrText xml:space="preserve"> PAGEREF _Toc227056197 \h </w:instrText>
            </w:r>
            <w:r>
              <w:rPr>
                <w:noProof/>
                <w:webHidden/>
              </w:rPr>
            </w:r>
            <w:r>
              <w:rPr>
                <w:noProof/>
                <w:webHidden/>
              </w:rPr>
              <w:fldChar w:fldCharType="separate"/>
            </w:r>
            <w:r>
              <w:rPr>
                <w:noProof/>
                <w:webHidden/>
              </w:rPr>
              <w:t>1</w:t>
            </w:r>
            <w:r>
              <w:rPr>
                <w:noProof/>
                <w:webHidden/>
              </w:rPr>
              <w:fldChar w:fldCharType="end"/>
            </w:r>
          </w:hyperlink>
        </w:p>
        <w:p w:rsidR="00ED4108" w:rsidRDefault="00ED4108">
          <w:pPr>
            <w:pStyle w:val="TOC1"/>
            <w:tabs>
              <w:tab w:val="right" w:leader="dot" w:pos="9350"/>
            </w:tabs>
            <w:rPr>
              <w:rFonts w:asciiTheme="minorHAnsi" w:hAnsiTheme="minorHAnsi" w:cstheme="minorBidi"/>
              <w:noProof/>
              <w:kern w:val="2"/>
              <w:lang w:eastAsia="en-CA"/>
              <w14:ligatures w14:val="standardContextual"/>
            </w:rPr>
          </w:pPr>
          <w:hyperlink w:anchor="_Toc227056198" w:history="1">
            <w:r w:rsidRPr="00B70867">
              <w:rPr>
                <w:rStyle w:val="Hyperlink"/>
                <w:rFonts w:eastAsiaTheme="majorEastAsia"/>
                <w:noProof/>
              </w:rPr>
              <w:t>Section 02 | Lists</w:t>
            </w:r>
            <w:r>
              <w:rPr>
                <w:noProof/>
                <w:webHidden/>
              </w:rPr>
              <w:tab/>
            </w:r>
            <w:r>
              <w:rPr>
                <w:noProof/>
                <w:webHidden/>
              </w:rPr>
              <w:fldChar w:fldCharType="begin"/>
            </w:r>
            <w:r>
              <w:rPr>
                <w:noProof/>
                <w:webHidden/>
              </w:rPr>
              <w:instrText xml:space="preserve"> PAGEREF _Toc227056198 \h </w:instrText>
            </w:r>
            <w:r>
              <w:rPr>
                <w:noProof/>
                <w:webHidden/>
              </w:rPr>
            </w:r>
            <w:r>
              <w:rPr>
                <w:noProof/>
                <w:webHidden/>
              </w:rPr>
              <w:fldChar w:fldCharType="separate"/>
            </w:r>
            <w:r>
              <w:rPr>
                <w:noProof/>
                <w:webHidden/>
              </w:rPr>
              <w:t>2</w:t>
            </w:r>
            <w:r>
              <w:rPr>
                <w:noProof/>
                <w:webHidden/>
              </w:rPr>
              <w:fldChar w:fldCharType="end"/>
            </w:r>
          </w:hyperlink>
        </w:p>
        <w:p w:rsidR="00ED4108" w:rsidRDefault="00ED4108">
          <w:pPr>
            <w:pStyle w:val="TOC1"/>
            <w:tabs>
              <w:tab w:val="right" w:leader="dot" w:pos="9350"/>
            </w:tabs>
            <w:rPr>
              <w:rFonts w:asciiTheme="minorHAnsi" w:hAnsiTheme="minorHAnsi" w:cstheme="minorBidi"/>
              <w:noProof/>
              <w:kern w:val="2"/>
              <w:lang w:eastAsia="en-CA"/>
              <w14:ligatures w14:val="standardContextual"/>
            </w:rPr>
          </w:pPr>
          <w:hyperlink w:anchor="_Toc227056199" w:history="1">
            <w:r w:rsidRPr="00B70867">
              <w:rPr>
                <w:rStyle w:val="Hyperlink"/>
                <w:noProof/>
              </w:rPr>
              <w:t>Section 03 | Callout Boxes, Questions, Notes</w:t>
            </w:r>
            <w:r>
              <w:rPr>
                <w:noProof/>
                <w:webHidden/>
              </w:rPr>
              <w:tab/>
            </w:r>
            <w:r>
              <w:rPr>
                <w:noProof/>
                <w:webHidden/>
              </w:rPr>
              <w:fldChar w:fldCharType="begin"/>
            </w:r>
            <w:r>
              <w:rPr>
                <w:noProof/>
                <w:webHidden/>
              </w:rPr>
              <w:instrText xml:space="preserve"> PAGEREF _Toc227056199 \h </w:instrText>
            </w:r>
            <w:r>
              <w:rPr>
                <w:noProof/>
                <w:webHidden/>
              </w:rPr>
            </w:r>
            <w:r>
              <w:rPr>
                <w:noProof/>
                <w:webHidden/>
              </w:rPr>
              <w:fldChar w:fldCharType="separate"/>
            </w:r>
            <w:r>
              <w:rPr>
                <w:noProof/>
                <w:webHidden/>
              </w:rPr>
              <w:t>4</w:t>
            </w:r>
            <w:r>
              <w:rPr>
                <w:noProof/>
                <w:webHidden/>
              </w:rPr>
              <w:fldChar w:fldCharType="end"/>
            </w:r>
          </w:hyperlink>
        </w:p>
        <w:p w:rsidR="00ED4108" w:rsidRDefault="00ED4108">
          <w:pPr>
            <w:pStyle w:val="TOC1"/>
            <w:tabs>
              <w:tab w:val="right" w:leader="dot" w:pos="9350"/>
            </w:tabs>
            <w:rPr>
              <w:rFonts w:asciiTheme="minorHAnsi" w:hAnsiTheme="minorHAnsi" w:cstheme="minorBidi"/>
              <w:noProof/>
              <w:kern w:val="2"/>
              <w:lang w:eastAsia="en-CA"/>
              <w14:ligatures w14:val="standardContextual"/>
            </w:rPr>
          </w:pPr>
          <w:hyperlink w:anchor="_Toc227056200" w:history="1">
            <w:r w:rsidRPr="00B70867">
              <w:rPr>
                <w:rStyle w:val="Hyperlink"/>
                <w:noProof/>
                <w:bdr w:val="none" w:sz="0" w:space="0" w:color="auto" w:frame="1"/>
              </w:rPr>
              <w:t>CTRI Workshops and Services</w:t>
            </w:r>
            <w:r>
              <w:rPr>
                <w:noProof/>
                <w:webHidden/>
              </w:rPr>
              <w:tab/>
            </w:r>
            <w:r>
              <w:rPr>
                <w:noProof/>
                <w:webHidden/>
              </w:rPr>
              <w:fldChar w:fldCharType="begin"/>
            </w:r>
            <w:r>
              <w:rPr>
                <w:noProof/>
                <w:webHidden/>
              </w:rPr>
              <w:instrText xml:space="preserve"> PAGEREF _Toc227056200 \h </w:instrText>
            </w:r>
            <w:r>
              <w:rPr>
                <w:noProof/>
                <w:webHidden/>
              </w:rPr>
            </w:r>
            <w:r>
              <w:rPr>
                <w:noProof/>
                <w:webHidden/>
              </w:rPr>
              <w:fldChar w:fldCharType="separate"/>
            </w:r>
            <w:r>
              <w:rPr>
                <w:noProof/>
                <w:webHidden/>
              </w:rPr>
              <w:t>5</w:t>
            </w:r>
            <w:r>
              <w:rPr>
                <w:noProof/>
                <w:webHidden/>
              </w:rPr>
              <w:fldChar w:fldCharType="end"/>
            </w:r>
          </w:hyperlink>
        </w:p>
        <w:p w:rsidR="00ED4108" w:rsidRDefault="00ED4108">
          <w:pPr>
            <w:pStyle w:val="TOC1"/>
            <w:tabs>
              <w:tab w:val="right" w:leader="dot" w:pos="9350"/>
            </w:tabs>
            <w:rPr>
              <w:rFonts w:asciiTheme="minorHAnsi" w:hAnsiTheme="minorHAnsi" w:cstheme="minorBidi"/>
              <w:noProof/>
              <w:kern w:val="2"/>
              <w:lang w:eastAsia="en-CA"/>
              <w14:ligatures w14:val="standardContextual"/>
            </w:rPr>
          </w:pPr>
          <w:hyperlink w:anchor="_Toc227056201" w:history="1">
            <w:r w:rsidRPr="00B70867">
              <w:rPr>
                <w:rStyle w:val="Hyperlink"/>
                <w:noProof/>
              </w:rPr>
              <w:t>Workshop Evaluation Form</w:t>
            </w:r>
            <w:r>
              <w:rPr>
                <w:noProof/>
                <w:webHidden/>
              </w:rPr>
              <w:tab/>
            </w:r>
            <w:r>
              <w:rPr>
                <w:noProof/>
                <w:webHidden/>
              </w:rPr>
              <w:fldChar w:fldCharType="begin"/>
            </w:r>
            <w:r>
              <w:rPr>
                <w:noProof/>
                <w:webHidden/>
              </w:rPr>
              <w:instrText xml:space="preserve"> PAGEREF _Toc227056201 \h </w:instrText>
            </w:r>
            <w:r>
              <w:rPr>
                <w:noProof/>
                <w:webHidden/>
              </w:rPr>
            </w:r>
            <w:r>
              <w:rPr>
                <w:noProof/>
                <w:webHidden/>
              </w:rPr>
              <w:fldChar w:fldCharType="separate"/>
            </w:r>
            <w:r>
              <w:rPr>
                <w:noProof/>
                <w:webHidden/>
              </w:rPr>
              <w:t>6</w:t>
            </w:r>
            <w:r>
              <w:rPr>
                <w:noProof/>
                <w:webHidden/>
              </w:rPr>
              <w:fldChar w:fldCharType="end"/>
            </w:r>
          </w:hyperlink>
        </w:p>
        <w:p w:rsidR="00ED4108" w:rsidRDefault="00ED4108" w:rsidP="00395E7B">
          <w:pPr>
            <w:pStyle w:val="1-BODY"/>
            <w:rPr>
              <w:rFonts w:asciiTheme="minorHAnsi" w:eastAsiaTheme="minorHAnsi" w:hAnsiTheme="minorHAnsi" w:cstheme="minorBidi"/>
              <w:lang w:eastAsia="en-US"/>
            </w:rPr>
            <w:sectPr w:rsidR="00ED4108" w:rsidSect="00ED4108">
              <w:footerReference w:type="even" r:id="rId15"/>
              <w:footerReference w:type="default" r:id="rId16"/>
              <w:footerReference w:type="first" r:id="rId17"/>
              <w:pgSz w:w="12240" w:h="15840" w:code="1"/>
              <w:pgMar w:top="1440" w:right="1440" w:bottom="1440" w:left="1440" w:header="709" w:footer="709" w:gutter="0"/>
              <w:cols w:space="720"/>
              <w:titlePg/>
              <w:docGrid w:linePitch="326"/>
            </w:sectPr>
          </w:pPr>
          <w:r>
            <w:rPr>
              <w:rFonts w:asciiTheme="minorHAnsi" w:eastAsiaTheme="minorHAnsi" w:hAnsiTheme="minorHAnsi" w:cstheme="minorBidi"/>
              <w:lang w:eastAsia="en-US"/>
            </w:rPr>
            <w:fldChar w:fldCharType="end"/>
          </w:r>
        </w:p>
        <w:p w:rsidR="00ED4108" w:rsidRDefault="00ED4108" w:rsidP="009F0E72">
          <w:pPr>
            <w:pStyle w:val="1-SECTIONHEADING"/>
            <w:rPr>
              <w:rFonts w:eastAsiaTheme="majorEastAsia"/>
            </w:rPr>
          </w:pPr>
          <w:bookmarkStart w:id="14" w:name="_Toc222913010"/>
          <w:bookmarkStart w:id="15" w:name="_Toc227056197"/>
          <w:r>
            <w:rPr>
              <w:rFonts w:eastAsiaTheme="majorEastAsia"/>
            </w:rPr>
            <w:t>Section 01</w:t>
          </w:r>
          <w:bookmarkEnd w:id="14"/>
          <w:bookmarkEnd w:id="15"/>
        </w:p>
        <w:p w:rsidR="00ED4108" w:rsidRPr="00F718A8" w:rsidRDefault="00ED4108" w:rsidP="009F0E72">
          <w:pPr>
            <w:pStyle w:val="1-BODY"/>
          </w:pPr>
          <w:r>
            <w:rPr>
              <w:rFonts w:eastAsiaTheme="majorEastAsia"/>
            </w:rPr>
            <w:br w:type="page"/>
          </w:r>
        </w:p>
        <w:p w:rsidR="00ED4108" w:rsidRPr="00FF26E9" w:rsidRDefault="00ED4108" w:rsidP="009F0E72">
          <w:pPr>
            <w:pStyle w:val="1-SECTIONHEADING"/>
            <w:rPr>
              <w:rFonts w:eastAsiaTheme="majorEastAsia"/>
            </w:rPr>
          </w:pPr>
          <w:bookmarkStart w:id="16" w:name="_Toc222908965"/>
          <w:bookmarkStart w:id="17" w:name="_Toc222911785"/>
          <w:bookmarkStart w:id="18" w:name="_Toc222912902"/>
          <w:bookmarkStart w:id="19" w:name="_Toc222913011"/>
          <w:bookmarkStart w:id="20" w:name="_Toc227056198"/>
          <w:r>
            <w:rPr>
              <w:rFonts w:eastAsiaTheme="majorEastAsia"/>
            </w:rPr>
            <w:t>Section 02</w:t>
          </w:r>
          <w:bookmarkEnd w:id="16"/>
          <w:bookmarkEnd w:id="17"/>
          <w:bookmarkEnd w:id="18"/>
          <w:bookmarkEnd w:id="19"/>
          <w:bookmarkEnd w:id="20"/>
        </w:p>
        <w:p w:rsidR="00ED4108" w:rsidRDefault="00ED4108" w:rsidP="009F0E72">
          <w:pPr>
            <w:spacing w:line="259" w:lineRule="auto"/>
            <w:rPr>
              <w:rFonts w:ascii="Nunito Sans" w:hAnsi="Nunito Sans" w:cs="Open Sans"/>
            </w:rPr>
          </w:pPr>
          <w:r>
            <w:br w:type="page"/>
          </w:r>
        </w:p>
        <w:p w:rsidR="003466CD" w:rsidRDefault="003466CD"/>
      </w:docPartBody>
    </w:docPart>
    <w:docPart>
      <w:docPartPr>
        <w:name w:val="ACHIEVE Workshop Front-Matter"/>
        <w:style w:val="1-BODY"/>
        <w:category>
          <w:name w:val="Manual Front/Back Matter"/>
          <w:gallery w:val="docParts"/>
        </w:category>
        <w:behaviors>
          <w:behavior w:val="content"/>
        </w:behaviors>
        <w:guid w:val="{37512438-35FC-442A-BAE3-3F4563E85C9E}"/>
      </w:docPartPr>
      <w:docPartBody>
        <w:p w:rsidR="003466CD" w:rsidRDefault="003466CD" w:rsidP="00B2687D">
          <w:pPr>
            <w:pStyle w:val="1-BODY"/>
            <w:rPr>
              <w:rFonts w:eastAsia="MS Mincho"/>
            </w:rPr>
          </w:pPr>
          <w:bookmarkStart w:id="21" w:name="_Toc222913010"/>
          <w:bookmarkStart w:id="22" w:name="_Toc227056197"/>
        </w:p>
        <w:p w:rsidR="003466CD" w:rsidRDefault="003466CD" w:rsidP="00B2687D">
          <w:pPr>
            <w:pStyle w:val="1-BODY"/>
            <w:rPr>
              <w:rFonts w:eastAsia="MS Mincho"/>
            </w:rPr>
          </w:pPr>
        </w:p>
        <w:p w:rsidR="003466CD" w:rsidRDefault="003466CD" w:rsidP="00B2687D">
          <w:pPr>
            <w:pStyle w:val="1-BODY"/>
            <w:rPr>
              <w:rFonts w:eastAsia="MS Mincho"/>
            </w:rPr>
          </w:pPr>
        </w:p>
        <w:p w:rsidR="003466CD" w:rsidRDefault="003466CD" w:rsidP="00B2687D">
          <w:pPr>
            <w:pStyle w:val="1-BODY"/>
            <w:rPr>
              <w:rFonts w:eastAsia="MS Mincho"/>
            </w:rPr>
          </w:pPr>
        </w:p>
        <w:p w:rsidR="003466CD" w:rsidRDefault="003466CD" w:rsidP="00B2687D">
          <w:pPr>
            <w:pStyle w:val="1-BODY"/>
            <w:rPr>
              <w:rFonts w:eastAsia="MS Mincho"/>
            </w:rPr>
          </w:pPr>
        </w:p>
        <w:p w:rsidR="003466CD" w:rsidRDefault="003466CD" w:rsidP="00B2687D">
          <w:pPr>
            <w:pStyle w:val="1-BODY"/>
            <w:rPr>
              <w:rFonts w:eastAsia="MS Mincho"/>
            </w:rPr>
          </w:pPr>
        </w:p>
        <w:p w:rsidR="003466CD" w:rsidRPr="00BB41BC" w:rsidRDefault="003466CD" w:rsidP="00B2687D">
          <w:pPr>
            <w:pStyle w:val="1-BODY"/>
            <w:rPr>
              <w:rFonts w:eastAsia="MS Mincho"/>
            </w:rPr>
          </w:pPr>
        </w:p>
        <w:p w:rsidR="003466CD" w:rsidRDefault="003466CD" w:rsidP="00B2687D">
          <w:pPr>
            <w:pStyle w:val="1-BODY"/>
            <w:rPr>
              <w:rFonts w:eastAsia="MS Mincho"/>
            </w:rPr>
          </w:pPr>
        </w:p>
        <w:p w:rsidR="003466CD" w:rsidRPr="00BB41BC" w:rsidRDefault="003466CD" w:rsidP="00B2687D">
          <w:pPr>
            <w:pStyle w:val="1-BODY"/>
            <w:rPr>
              <w:rFonts w:eastAsia="Times New Roman"/>
            </w:rPr>
          </w:pPr>
        </w:p>
        <w:p w:rsidR="003466CD" w:rsidRPr="00BB41BC" w:rsidRDefault="003466CD" w:rsidP="00B2687D">
          <w:pPr>
            <w:pStyle w:val="1-BODY"/>
            <w:rPr>
              <w:rFonts w:eastAsia="Times New Roman"/>
            </w:rPr>
          </w:pPr>
        </w:p>
        <w:p w:rsidR="003466CD" w:rsidRPr="00BB41BC" w:rsidRDefault="003466CD" w:rsidP="00B2687D">
          <w:pPr>
            <w:pStyle w:val="1-BODY"/>
            <w:rPr>
              <w:rFonts w:eastAsia="Times New Roman"/>
            </w:rPr>
          </w:pPr>
        </w:p>
        <w:p w:rsidR="003466CD" w:rsidRPr="0070670C" w:rsidRDefault="003466CD" w:rsidP="0070670C">
          <w:pPr>
            <w:pStyle w:val="1-BODY"/>
          </w:pPr>
        </w:p>
        <w:p w:rsidR="003466CD" w:rsidRPr="00BB41BC" w:rsidRDefault="003466CD" w:rsidP="00B2687D">
          <w:pPr>
            <w:pStyle w:val="1-BODY"/>
            <w:rPr>
              <w:rFonts w:eastAsia="Times New Roman"/>
            </w:rPr>
          </w:pPr>
        </w:p>
        <w:p w:rsidR="003466CD" w:rsidRPr="00BB41BC" w:rsidRDefault="003466CD" w:rsidP="00B2687D">
          <w:pPr>
            <w:pStyle w:val="1-BODY"/>
            <w:rPr>
              <w:rFonts w:eastAsia="Times New Roman"/>
            </w:rPr>
          </w:pPr>
        </w:p>
        <w:p w:rsidR="003466CD" w:rsidRPr="00BB41BC" w:rsidRDefault="003466CD" w:rsidP="00B2687D">
          <w:pPr>
            <w:pStyle w:val="1-BODY"/>
            <w:rPr>
              <w:rFonts w:eastAsia="Times New Roman"/>
            </w:rPr>
          </w:pPr>
        </w:p>
        <w:p w:rsidR="003466CD" w:rsidRPr="00BB41BC" w:rsidRDefault="003466CD" w:rsidP="00B2687D">
          <w:pPr>
            <w:pStyle w:val="1-BODY"/>
            <w:rPr>
              <w:rFonts w:eastAsia="Times New Roman"/>
            </w:rPr>
          </w:pPr>
        </w:p>
        <w:p w:rsidR="003466CD" w:rsidRPr="00BB41BC" w:rsidRDefault="003466CD" w:rsidP="00B2687D">
          <w:pPr>
            <w:pStyle w:val="1-BODY"/>
            <w:rPr>
              <w:rFonts w:eastAsia="Times New Roman"/>
            </w:rPr>
          </w:pPr>
        </w:p>
        <w:p w:rsidR="003466CD" w:rsidRPr="00BB41BC" w:rsidRDefault="003466CD" w:rsidP="00B2687D">
          <w:pPr>
            <w:pStyle w:val="1-BODY"/>
            <w:rPr>
              <w:rFonts w:eastAsia="Times New Roman"/>
            </w:rPr>
          </w:pPr>
        </w:p>
        <w:p w:rsidR="003466CD" w:rsidRPr="00BB41BC" w:rsidRDefault="003466CD" w:rsidP="00B2687D">
          <w:pPr>
            <w:pStyle w:val="1-BODY"/>
          </w:pPr>
        </w:p>
        <w:p w:rsidR="003466CD" w:rsidRPr="001F6084" w:rsidRDefault="003466CD" w:rsidP="00FA1965">
          <w:pPr>
            <w:pStyle w:val="1-SUBHEADE"/>
            <w:rPr>
              <w:lang w:val="en-CA"/>
            </w:rPr>
          </w:pPr>
          <w:r w:rsidRPr="001F6084">
            <w:rPr>
              <w:lang w:val="en-CA"/>
            </w:rPr>
            <w:t>Terms and Conditions of Use</w:t>
          </w:r>
        </w:p>
        <w:p w:rsidR="003466CD" w:rsidRPr="001F6084" w:rsidRDefault="003466CD" w:rsidP="00FA1965">
          <w:pPr>
            <w:pStyle w:val="1-BODY"/>
            <w:rPr>
              <w:rFonts w:eastAsia="MS Mincho"/>
              <w:i/>
              <w:iCs/>
            </w:rPr>
          </w:pPr>
          <w:r w:rsidRPr="001F6084">
            <w:rPr>
              <w:rFonts w:eastAsia="MS Mincho"/>
              <w:i/>
              <w:iCs/>
            </w:rPr>
            <w:t>All rights reserved. No part of this publication may be reproduced, stored in a retrieval system, or transmitted, in any form or by any means, electronic, mechanical, photocopying, recording or otherwise, without the prior written permission of ACHIEVE Centre for Leadership.</w:t>
          </w:r>
        </w:p>
        <w:p w:rsidR="003466CD" w:rsidRPr="001F6084" w:rsidRDefault="003466CD" w:rsidP="00FA1965">
          <w:pPr>
            <w:pStyle w:val="1-BODY"/>
            <w:rPr>
              <w:rFonts w:eastAsia="MS Mincho"/>
              <w:i/>
              <w:iCs/>
            </w:rPr>
          </w:pPr>
          <w:r w:rsidRPr="001F6084">
            <w:rPr>
              <w:rFonts w:eastAsia="MS Mincho"/>
              <w:i/>
              <w:iCs/>
            </w:rPr>
            <w:t>Purchased manuals are intended for individual use only. For not-for-profit training purposes (e.g., internal training, university or college courses, etc.) material may be used when manuals are purchased for each participant. Use of resource manuals by for profit training organizations, hosting of public workshops using ACHIEVE resource manuals, or representing oneself as an ACHIEVE trainer is not permitted. Please contact us if you have questions.</w:t>
          </w:r>
        </w:p>
        <w:p w:rsidR="003466CD" w:rsidRPr="001F6084" w:rsidRDefault="003466CD" w:rsidP="00FA1965">
          <w:pPr>
            <w:pStyle w:val="1-BODY"/>
            <w:jc w:val="right"/>
            <w:rPr>
              <w:rFonts w:eastAsia="MS Mincho"/>
            </w:rPr>
          </w:pPr>
          <w:r w:rsidRPr="001F6084">
            <w:rPr>
              <w:rFonts w:eastAsia="MS Mincho"/>
            </w:rPr>
            <w:t>V0</w:t>
          </w:r>
          <w:r>
            <w:rPr>
              <w:rFonts w:eastAsia="MS Mincho"/>
            </w:rPr>
            <w:t>2</w:t>
          </w:r>
          <w:r w:rsidRPr="001F6084">
            <w:rPr>
              <w:rFonts w:eastAsia="MS Mincho"/>
            </w:rPr>
            <w:t>_202</w:t>
          </w:r>
          <w:r>
            <w:rPr>
              <w:rFonts w:eastAsia="MS Mincho"/>
            </w:rPr>
            <w:t>6</w:t>
          </w:r>
          <w:r w:rsidRPr="001F6084">
            <w:rPr>
              <w:rFonts w:eastAsia="MS Mincho"/>
            </w:rPr>
            <w:t>.0</w:t>
          </w:r>
          <w:r>
            <w:rPr>
              <w:rFonts w:eastAsia="MS Mincho"/>
            </w:rPr>
            <w:t>1</w:t>
          </w:r>
          <w:r w:rsidRPr="001F6084">
            <w:rPr>
              <w:rFonts w:eastAsia="MS Mincho"/>
            </w:rPr>
            <w:br w:type="page"/>
          </w:r>
        </w:p>
        <w:p w:rsidR="003466CD" w:rsidRPr="001F6084" w:rsidRDefault="003466CD" w:rsidP="00FA1965">
          <w:pPr>
            <w:pStyle w:val="1-SUBHEADE"/>
            <w:rPr>
              <w:lang w:val="en-CA"/>
            </w:rPr>
          </w:pPr>
          <w:r w:rsidRPr="001F6084">
            <w:rPr>
              <w:lang w:val="en-CA"/>
            </w:rPr>
            <w:t>Disclaimer</w:t>
          </w:r>
        </w:p>
        <w:p w:rsidR="003466CD" w:rsidRPr="001F6084" w:rsidRDefault="003466CD" w:rsidP="00FA1965">
          <w:pPr>
            <w:pStyle w:val="1-BODY"/>
            <w:rPr>
              <w:rFonts w:eastAsia="MS Mincho"/>
            </w:rPr>
          </w:pPr>
          <w:r w:rsidRPr="001F6084">
            <w:rPr>
              <w:rFonts w:eastAsia="MS Mincho"/>
            </w:rPr>
            <w:t>All information provided in or throughout this course, manuals and/or training is for educational and informational purposes only. It is not intended to provide individual counselling or advice and should not be relied upon for such purposes. You should assess whether you require additional information and, where appropriate, seek independent professional advice. Although the ACHIEVE Centre for Leadership believes that the information is accurate and reliable as presented, we do not guarantee that the information will always be accurate or current. We and any of our employees, directors, shareholders, officers, agents, affiliates, licensors or suppliers are not legally liable to any person for damages arising out of or related to the use or application of the contents of this course, manual, and/or training and the information contained within them. You agree at all times to indemnify, defend and hold harmless ACHIEVE Centre for Leadership and trainers of all actions, proceedings, costs, claims, damages, demands, liabilities and expenses whatsoever (including legal and other fees and disbursements) sustained, incurred or paid by us directly or indirectly in respect of the use or application of the contents of this course, manual, and/or training and the information.</w:t>
          </w:r>
        </w:p>
        <w:p w:rsidR="003466CD" w:rsidRPr="001F6084" w:rsidRDefault="003466CD" w:rsidP="00FA1965">
          <w:pPr>
            <w:pStyle w:val="1-BODY"/>
          </w:pPr>
        </w:p>
        <w:p w:rsidR="003466CD" w:rsidRPr="001F6084" w:rsidRDefault="003466CD" w:rsidP="00FA1965">
          <w:pPr>
            <w:pStyle w:val="1-SUBHEADE"/>
            <w:rPr>
              <w:lang w:val="en-CA"/>
            </w:rPr>
          </w:pPr>
          <w:r w:rsidRPr="001F6084">
            <w:rPr>
              <w:lang w:val="en-CA"/>
            </w:rPr>
            <w:t>Purchasing Additional Manuals</w:t>
          </w:r>
        </w:p>
        <w:p w:rsidR="003466CD" w:rsidRPr="001F6084" w:rsidRDefault="003466CD" w:rsidP="00FA1965">
          <w:pPr>
            <w:pStyle w:val="1-BODY"/>
            <w:rPr>
              <w:rFonts w:eastAsia="MS Mincho"/>
            </w:rPr>
          </w:pPr>
          <w:r w:rsidRPr="001F6084">
            <w:rPr>
              <w:rFonts w:eastAsia="MS Mincho"/>
            </w:rPr>
            <w:t>Available in PDF or print form</w:t>
          </w:r>
          <w:r>
            <w:rPr>
              <w:rFonts w:eastAsia="MS Mincho"/>
            </w:rPr>
            <w:t>at</w:t>
          </w:r>
          <w:r w:rsidRPr="001F6084">
            <w:rPr>
              <w:rFonts w:eastAsia="MS Mincho"/>
            </w:rPr>
            <w:t xml:space="preserve">, copies of this manual and others by ACHIEVE can be purchased at </w:t>
          </w:r>
          <w:r w:rsidRPr="00BC5427">
            <w:rPr>
              <w:rFonts w:eastAsia="MS Mincho"/>
            </w:rPr>
            <w:t>www.achievecentre.com</w:t>
          </w:r>
          <w:r w:rsidRPr="001F6084">
            <w:rPr>
              <w:rFonts w:eastAsia="MS Mincho"/>
            </w:rPr>
            <w:t>.</w:t>
          </w:r>
        </w:p>
        <w:p w:rsidR="003466CD" w:rsidRPr="001F6084" w:rsidRDefault="003466CD" w:rsidP="00FA1965">
          <w:pPr>
            <w:pStyle w:val="1-BODY"/>
            <w:rPr>
              <w:rFonts w:eastAsia="MS Mincho"/>
            </w:rPr>
          </w:pPr>
        </w:p>
        <w:p w:rsidR="003466CD" w:rsidRPr="001F6084" w:rsidRDefault="003466CD" w:rsidP="00FA1965">
          <w:pPr>
            <w:pStyle w:val="1-SUBHEADE"/>
            <w:rPr>
              <w:lang w:val="en-CA"/>
            </w:rPr>
          </w:pPr>
          <w:r w:rsidRPr="001F6084">
            <w:rPr>
              <w:lang w:val="en-CA"/>
            </w:rPr>
            <w:t>Contact</w:t>
          </w:r>
        </w:p>
        <w:p w:rsidR="003466CD" w:rsidRPr="001F6084" w:rsidRDefault="003466CD" w:rsidP="00FA1965">
          <w:pPr>
            <w:pStyle w:val="1-BODY"/>
          </w:pPr>
          <w:r w:rsidRPr="001F6084">
            <w:t>877.270.9776</w:t>
          </w:r>
        </w:p>
        <w:p w:rsidR="003466CD" w:rsidRPr="001F6084" w:rsidRDefault="003466CD" w:rsidP="00FA1965">
          <w:pPr>
            <w:pStyle w:val="1-BODY"/>
          </w:pPr>
          <w:r w:rsidRPr="00BC5427">
            <w:t>info@achievecentre.com</w:t>
          </w:r>
        </w:p>
        <w:p w:rsidR="003466CD" w:rsidRPr="001F6084" w:rsidRDefault="003466CD" w:rsidP="00FA1965">
          <w:pPr>
            <w:pStyle w:val="1-BODY"/>
          </w:pPr>
          <w:r w:rsidRPr="00BC5427">
            <w:t>www.achievecentre.com</w:t>
          </w:r>
        </w:p>
        <w:p w:rsidR="003466CD" w:rsidRPr="001F6084" w:rsidRDefault="003466CD" w:rsidP="00FA1965">
          <w:pPr>
            <w:pStyle w:val="1-BODY"/>
          </w:pPr>
          <w:r w:rsidRPr="001F6084">
            <w:br w:type="page"/>
          </w:r>
        </w:p>
        <w:p w:rsidR="003466CD" w:rsidRPr="00E91552" w:rsidRDefault="003466CD" w:rsidP="00E91552">
          <w:pPr>
            <w:pStyle w:val="1-BODY"/>
            <w:spacing w:after="240"/>
            <w:rPr>
              <w:rFonts w:ascii="Nunito Sans Black" w:eastAsiaTheme="minorHAnsi" w:hAnsi="Nunito Sans Black"/>
              <w:sz w:val="40"/>
              <w:szCs w:val="40"/>
            </w:rPr>
          </w:pPr>
          <w:r w:rsidRPr="00E91552">
            <w:rPr>
              <w:rFonts w:ascii="Nunito Sans Black" w:eastAsiaTheme="minorHAnsi" w:hAnsi="Nunito Sans Black"/>
              <w:sz w:val="40"/>
              <w:szCs w:val="40"/>
            </w:rPr>
            <w:t>Table of Contents</w:t>
          </w:r>
        </w:p>
        <w:p w:rsidR="003466CD" w:rsidRDefault="003466CD">
          <w:pPr>
            <w:pStyle w:val="TOC1"/>
            <w:tabs>
              <w:tab w:val="right" w:leader="dot" w:pos="9350"/>
            </w:tabs>
            <w:rPr>
              <w:rFonts w:asciiTheme="minorHAnsi" w:hAnsiTheme="minorHAnsi" w:cstheme="minorBidi"/>
              <w:noProof/>
              <w:kern w:val="2"/>
              <w:lang w:eastAsia="en-CA"/>
              <w14:ligatures w14:val="standardContextual"/>
            </w:rPr>
          </w:pPr>
          <w:r>
            <w:rPr>
              <w:rFonts w:asciiTheme="minorHAnsi" w:eastAsiaTheme="minorHAnsi" w:hAnsiTheme="minorHAnsi" w:cstheme="minorBidi"/>
              <w:lang w:eastAsia="en-US"/>
            </w:rPr>
            <w:fldChar w:fldCharType="begin"/>
          </w:r>
          <w:r>
            <w:rPr>
              <w:rFonts w:asciiTheme="minorHAnsi" w:eastAsiaTheme="minorHAnsi" w:hAnsiTheme="minorHAnsi" w:cstheme="minorBidi"/>
              <w:lang w:eastAsia="en-US"/>
            </w:rPr>
            <w:instrText xml:space="preserve"> TOC \h \z \u \t "1-SECTION HEADING,1" </w:instrText>
          </w:r>
          <w:r>
            <w:rPr>
              <w:rFonts w:asciiTheme="minorHAnsi" w:eastAsiaTheme="minorHAnsi" w:hAnsiTheme="minorHAnsi" w:cstheme="minorBidi"/>
              <w:lang w:eastAsia="en-US"/>
            </w:rPr>
            <w:fldChar w:fldCharType="separate"/>
          </w:r>
          <w:hyperlink w:anchor="_Toc228367182" w:history="1">
            <w:r w:rsidRPr="00C81FEE">
              <w:rPr>
                <w:rStyle w:val="Hyperlink"/>
                <w:noProof/>
              </w:rPr>
              <w:t>Section 01</w:t>
            </w:r>
            <w:r>
              <w:rPr>
                <w:noProof/>
                <w:webHidden/>
              </w:rPr>
              <w:tab/>
            </w:r>
            <w:r>
              <w:rPr>
                <w:noProof/>
                <w:webHidden/>
              </w:rPr>
              <w:fldChar w:fldCharType="begin"/>
            </w:r>
            <w:r>
              <w:rPr>
                <w:noProof/>
                <w:webHidden/>
              </w:rPr>
              <w:instrText xml:space="preserve"> PAGEREF _Toc228367182 \h </w:instrText>
            </w:r>
            <w:r>
              <w:rPr>
                <w:noProof/>
                <w:webHidden/>
              </w:rPr>
            </w:r>
            <w:r>
              <w:rPr>
                <w:noProof/>
                <w:webHidden/>
              </w:rPr>
              <w:fldChar w:fldCharType="separate"/>
            </w:r>
            <w:r>
              <w:rPr>
                <w:noProof/>
                <w:webHidden/>
              </w:rPr>
              <w:t>1</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183" w:history="1">
            <w:r w:rsidRPr="00C81FEE">
              <w:rPr>
                <w:rStyle w:val="Hyperlink"/>
                <w:noProof/>
              </w:rPr>
              <w:t>Section 02</w:t>
            </w:r>
            <w:r>
              <w:rPr>
                <w:noProof/>
                <w:webHidden/>
              </w:rPr>
              <w:tab/>
            </w:r>
            <w:r>
              <w:rPr>
                <w:noProof/>
                <w:webHidden/>
              </w:rPr>
              <w:fldChar w:fldCharType="begin"/>
            </w:r>
            <w:r>
              <w:rPr>
                <w:noProof/>
                <w:webHidden/>
              </w:rPr>
              <w:instrText xml:space="preserve"> PAGEREF _Toc228367183 \h </w:instrText>
            </w:r>
            <w:r>
              <w:rPr>
                <w:noProof/>
                <w:webHidden/>
              </w:rPr>
            </w:r>
            <w:r>
              <w:rPr>
                <w:noProof/>
                <w:webHidden/>
              </w:rPr>
              <w:fldChar w:fldCharType="separate"/>
            </w:r>
            <w:r>
              <w:rPr>
                <w:noProof/>
                <w:webHidden/>
              </w:rPr>
              <w:t>1</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184" w:history="1">
            <w:r w:rsidRPr="00C81FEE">
              <w:rPr>
                <w:rStyle w:val="Hyperlink"/>
                <w:rFonts w:eastAsiaTheme="majorEastAsia"/>
                <w:noProof/>
              </w:rPr>
              <w:t>Section 01 | Subheadings</w:t>
            </w:r>
            <w:r>
              <w:rPr>
                <w:noProof/>
                <w:webHidden/>
              </w:rPr>
              <w:tab/>
            </w:r>
            <w:r>
              <w:rPr>
                <w:noProof/>
                <w:webHidden/>
              </w:rPr>
              <w:fldChar w:fldCharType="begin"/>
            </w:r>
            <w:r>
              <w:rPr>
                <w:noProof/>
                <w:webHidden/>
              </w:rPr>
              <w:instrText xml:space="preserve"> PAGEREF _Toc228367184 \h </w:instrText>
            </w:r>
            <w:r>
              <w:rPr>
                <w:noProof/>
                <w:webHidden/>
              </w:rPr>
            </w:r>
            <w:r>
              <w:rPr>
                <w:noProof/>
                <w:webHidden/>
              </w:rPr>
              <w:fldChar w:fldCharType="separate"/>
            </w:r>
            <w:r>
              <w:rPr>
                <w:noProof/>
                <w:webHidden/>
              </w:rPr>
              <w:t>2</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185" w:history="1">
            <w:r w:rsidRPr="00C81FEE">
              <w:rPr>
                <w:rStyle w:val="Hyperlink"/>
                <w:rFonts w:eastAsiaTheme="majorEastAsia"/>
                <w:noProof/>
              </w:rPr>
              <w:t>Section 02</w:t>
            </w:r>
            <w:r>
              <w:rPr>
                <w:noProof/>
                <w:webHidden/>
              </w:rPr>
              <w:tab/>
            </w:r>
            <w:r>
              <w:rPr>
                <w:noProof/>
                <w:webHidden/>
              </w:rPr>
              <w:fldChar w:fldCharType="begin"/>
            </w:r>
            <w:r>
              <w:rPr>
                <w:noProof/>
                <w:webHidden/>
              </w:rPr>
              <w:instrText xml:space="preserve"> PAGEREF _Toc228367185 \h </w:instrText>
            </w:r>
            <w:r>
              <w:rPr>
                <w:noProof/>
                <w:webHidden/>
              </w:rPr>
            </w:r>
            <w:r>
              <w:rPr>
                <w:noProof/>
                <w:webHidden/>
              </w:rPr>
              <w:fldChar w:fldCharType="separate"/>
            </w:r>
            <w:r>
              <w:rPr>
                <w:noProof/>
                <w:webHidden/>
              </w:rPr>
              <w:t>3</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186" w:history="1">
            <w:r w:rsidRPr="00C81FEE">
              <w:rPr>
                <w:rStyle w:val="Hyperlink"/>
                <w:noProof/>
              </w:rPr>
              <w:t>Section 03 | Callout Boxes, Questions, Notes</w:t>
            </w:r>
            <w:r>
              <w:rPr>
                <w:noProof/>
                <w:webHidden/>
              </w:rPr>
              <w:tab/>
            </w:r>
            <w:r>
              <w:rPr>
                <w:noProof/>
                <w:webHidden/>
              </w:rPr>
              <w:fldChar w:fldCharType="begin"/>
            </w:r>
            <w:r>
              <w:rPr>
                <w:noProof/>
                <w:webHidden/>
              </w:rPr>
              <w:instrText xml:space="preserve"> PAGEREF _Toc228367186 \h </w:instrText>
            </w:r>
            <w:r>
              <w:rPr>
                <w:noProof/>
                <w:webHidden/>
              </w:rPr>
            </w:r>
            <w:r>
              <w:rPr>
                <w:noProof/>
                <w:webHidden/>
              </w:rPr>
              <w:fldChar w:fldCharType="separate"/>
            </w:r>
            <w:r>
              <w:rPr>
                <w:noProof/>
                <w:webHidden/>
              </w:rPr>
              <w:t>5</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187" w:history="1">
            <w:r w:rsidRPr="00C81FEE">
              <w:rPr>
                <w:rStyle w:val="Hyperlink"/>
                <w:noProof/>
                <w:bdr w:val="none" w:sz="0" w:space="0" w:color="auto" w:frame="1"/>
              </w:rPr>
              <w:t>CTRI Workshops and Services</w:t>
            </w:r>
            <w:r>
              <w:rPr>
                <w:noProof/>
                <w:webHidden/>
              </w:rPr>
              <w:tab/>
            </w:r>
            <w:r>
              <w:rPr>
                <w:noProof/>
                <w:webHidden/>
              </w:rPr>
              <w:fldChar w:fldCharType="begin"/>
            </w:r>
            <w:r>
              <w:rPr>
                <w:noProof/>
                <w:webHidden/>
              </w:rPr>
              <w:instrText xml:space="preserve"> PAGEREF _Toc228367187 \h </w:instrText>
            </w:r>
            <w:r>
              <w:rPr>
                <w:noProof/>
                <w:webHidden/>
              </w:rPr>
            </w:r>
            <w:r>
              <w:rPr>
                <w:noProof/>
                <w:webHidden/>
              </w:rPr>
              <w:fldChar w:fldCharType="separate"/>
            </w:r>
            <w:r>
              <w:rPr>
                <w:noProof/>
                <w:webHidden/>
              </w:rPr>
              <w:t>6</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188" w:history="1">
            <w:r w:rsidRPr="00C81FEE">
              <w:rPr>
                <w:rStyle w:val="Hyperlink"/>
                <w:noProof/>
              </w:rPr>
              <w:t>Workshop Evaluation Form</w:t>
            </w:r>
            <w:r>
              <w:rPr>
                <w:noProof/>
                <w:webHidden/>
              </w:rPr>
              <w:tab/>
            </w:r>
            <w:r>
              <w:rPr>
                <w:noProof/>
                <w:webHidden/>
              </w:rPr>
              <w:fldChar w:fldCharType="begin"/>
            </w:r>
            <w:r>
              <w:rPr>
                <w:noProof/>
                <w:webHidden/>
              </w:rPr>
              <w:instrText xml:space="preserve"> PAGEREF _Toc228367188 \h </w:instrText>
            </w:r>
            <w:r>
              <w:rPr>
                <w:noProof/>
                <w:webHidden/>
              </w:rPr>
            </w:r>
            <w:r>
              <w:rPr>
                <w:noProof/>
                <w:webHidden/>
              </w:rPr>
              <w:fldChar w:fldCharType="separate"/>
            </w:r>
            <w:r>
              <w:rPr>
                <w:noProof/>
                <w:webHidden/>
              </w:rPr>
              <w:t>7</w:t>
            </w:r>
            <w:r>
              <w:rPr>
                <w:noProof/>
                <w:webHidden/>
              </w:rPr>
              <w:fldChar w:fldCharType="end"/>
            </w:r>
          </w:hyperlink>
        </w:p>
        <w:p w:rsidR="003466CD" w:rsidRDefault="003466CD" w:rsidP="00395E7B">
          <w:pPr>
            <w:pStyle w:val="1-BODY"/>
            <w:rPr>
              <w:rFonts w:asciiTheme="minorHAnsi" w:eastAsiaTheme="minorHAnsi" w:hAnsiTheme="minorHAnsi" w:cstheme="minorBidi"/>
              <w:lang w:eastAsia="en-US"/>
            </w:rPr>
            <w:sectPr w:rsidR="003466CD" w:rsidSect="003466CD">
              <w:footerReference w:type="even" r:id="rId18"/>
              <w:footerReference w:type="default" r:id="rId19"/>
              <w:footerReference w:type="first" r:id="rId20"/>
              <w:pgSz w:w="12240" w:h="15840" w:code="1"/>
              <w:pgMar w:top="1440" w:right="1440" w:bottom="1440" w:left="1440" w:header="709" w:footer="709" w:gutter="0"/>
              <w:cols w:space="720"/>
              <w:titlePg/>
              <w:docGrid w:linePitch="326"/>
            </w:sectPr>
          </w:pPr>
          <w:r>
            <w:rPr>
              <w:rFonts w:asciiTheme="minorHAnsi" w:eastAsiaTheme="minorHAnsi" w:hAnsiTheme="minorHAnsi" w:cstheme="minorBidi"/>
              <w:lang w:eastAsia="en-US"/>
            </w:rPr>
            <w:fldChar w:fldCharType="end"/>
          </w:r>
        </w:p>
        <w:p w:rsidR="003466CD" w:rsidRDefault="003466CD" w:rsidP="009F0E72">
          <w:pPr>
            <w:pStyle w:val="1-SECTIONHEADING"/>
            <w:rPr>
              <w:rFonts w:eastAsiaTheme="majorEastAsia"/>
            </w:rPr>
          </w:pPr>
          <w:bookmarkStart w:id="23" w:name="_Toc228367184"/>
          <w:r>
            <w:rPr>
              <w:rFonts w:eastAsiaTheme="majorEastAsia"/>
            </w:rPr>
            <w:t>Section 01</w:t>
          </w:r>
          <w:bookmarkEnd w:id="21"/>
          <w:bookmarkEnd w:id="22"/>
          <w:bookmarkEnd w:id="23"/>
        </w:p>
        <w:p w:rsidR="003466CD" w:rsidRPr="00F718A8" w:rsidRDefault="003466CD" w:rsidP="009F0E72">
          <w:pPr>
            <w:pStyle w:val="1-BODY"/>
          </w:pPr>
          <w:r>
            <w:rPr>
              <w:rFonts w:eastAsiaTheme="majorEastAsia"/>
            </w:rPr>
            <w:br w:type="page"/>
          </w:r>
        </w:p>
        <w:p w:rsidR="003466CD" w:rsidRDefault="003466CD" w:rsidP="009F0E72">
          <w:pPr>
            <w:pStyle w:val="1-SECTIONHEADING"/>
            <w:rPr>
              <w:rFonts w:eastAsiaTheme="majorEastAsia"/>
            </w:rPr>
          </w:pPr>
          <w:bookmarkStart w:id="24" w:name="_Toc222908965"/>
          <w:bookmarkStart w:id="25" w:name="_Toc222911785"/>
          <w:bookmarkStart w:id="26" w:name="_Toc222912902"/>
          <w:bookmarkStart w:id="27" w:name="_Toc222913011"/>
          <w:bookmarkStart w:id="28" w:name="_Toc227056198"/>
          <w:bookmarkStart w:id="29" w:name="_Toc228367185"/>
          <w:r>
            <w:rPr>
              <w:rFonts w:eastAsiaTheme="majorEastAsia"/>
            </w:rPr>
            <w:t>Section 02</w:t>
          </w:r>
          <w:bookmarkEnd w:id="24"/>
          <w:bookmarkEnd w:id="25"/>
          <w:bookmarkEnd w:id="26"/>
          <w:bookmarkEnd w:id="27"/>
          <w:bookmarkEnd w:id="28"/>
          <w:bookmarkEnd w:id="29"/>
        </w:p>
        <w:p w:rsidR="003466CD" w:rsidRDefault="003466CD" w:rsidP="009F0E72">
          <w:pPr>
            <w:spacing w:line="259" w:lineRule="auto"/>
            <w:rPr>
              <w:rFonts w:ascii="Nunito Sans" w:hAnsi="Nunito Sans" w:cs="Open Sans"/>
            </w:rPr>
          </w:pPr>
          <w:r>
            <w:br w:type="page"/>
          </w:r>
        </w:p>
        <w:p w:rsidR="00C741D8" w:rsidRDefault="00C741D8"/>
      </w:docPartBody>
    </w:docPart>
    <w:docPart>
      <w:docPartPr>
        <w:name w:val="Cobranded Workshop Front-Matter"/>
        <w:style w:val="1-BODY"/>
        <w:category>
          <w:name w:val="Manual Front/Back Matter"/>
          <w:gallery w:val="docParts"/>
        </w:category>
        <w:behaviors>
          <w:behavior w:val="content"/>
        </w:behaviors>
        <w:guid w:val="{BC30A45F-3EBB-4D61-9DF7-3C9F7E510D09}"/>
      </w:docPartPr>
      <w:docPartBody>
        <w:p w:rsidR="003466CD" w:rsidRDefault="003466CD" w:rsidP="00D7594F">
          <w:pPr>
            <w:pStyle w:val="1-BODY"/>
            <w:rPr>
              <w:rFonts w:eastAsia="MS Mincho"/>
            </w:rPr>
          </w:pPr>
        </w:p>
        <w:p w:rsidR="003466CD" w:rsidRDefault="003466CD" w:rsidP="00D7594F">
          <w:pPr>
            <w:pStyle w:val="1-BODY"/>
            <w:rPr>
              <w:rFonts w:eastAsia="MS Mincho"/>
            </w:rPr>
          </w:pPr>
        </w:p>
        <w:p w:rsidR="003466CD" w:rsidRDefault="003466CD" w:rsidP="00D7594F">
          <w:pPr>
            <w:pStyle w:val="1-BODY"/>
            <w:rPr>
              <w:rFonts w:eastAsia="MS Mincho"/>
            </w:rPr>
          </w:pPr>
        </w:p>
        <w:p w:rsidR="003466CD" w:rsidRDefault="003466CD" w:rsidP="00D7594F">
          <w:pPr>
            <w:pStyle w:val="1-BODY"/>
            <w:rPr>
              <w:rFonts w:eastAsia="MS Mincho"/>
            </w:rPr>
          </w:pPr>
        </w:p>
        <w:p w:rsidR="003466CD" w:rsidRDefault="003466CD" w:rsidP="00D7594F">
          <w:pPr>
            <w:pStyle w:val="1-BODY"/>
            <w:rPr>
              <w:rFonts w:eastAsia="MS Mincho"/>
            </w:rPr>
          </w:pPr>
        </w:p>
        <w:p w:rsidR="003466CD" w:rsidRDefault="003466CD" w:rsidP="00D7594F">
          <w:pPr>
            <w:pStyle w:val="1-BODY"/>
            <w:rPr>
              <w:rFonts w:eastAsia="MS Mincho"/>
            </w:rPr>
          </w:pPr>
        </w:p>
        <w:p w:rsidR="003466CD" w:rsidRDefault="003466CD" w:rsidP="00D7594F">
          <w:pPr>
            <w:pStyle w:val="1-BODY"/>
            <w:rPr>
              <w:rFonts w:eastAsia="MS Mincho"/>
            </w:rPr>
          </w:pPr>
        </w:p>
        <w:p w:rsidR="003466CD" w:rsidRDefault="003466CD" w:rsidP="00D7594F">
          <w:pPr>
            <w:pStyle w:val="1-BODY"/>
            <w:rPr>
              <w:rFonts w:eastAsia="MS Mincho"/>
            </w:rPr>
          </w:pPr>
        </w:p>
        <w:p w:rsidR="003466CD" w:rsidRPr="00BB41BC"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Default="003466CD" w:rsidP="00D7594F">
          <w:pPr>
            <w:pStyle w:val="1-BODY"/>
            <w:rPr>
              <w:rFonts w:eastAsia="Times New Roman"/>
            </w:rPr>
          </w:pPr>
        </w:p>
        <w:p w:rsidR="003466CD"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Pr="00B4631D" w:rsidRDefault="003466CD" w:rsidP="00D7594F">
          <w:pPr>
            <w:pStyle w:val="1-SUBHEADE"/>
          </w:pPr>
          <w:r w:rsidRPr="00B4631D">
            <w:t xml:space="preserve">Terms </w:t>
          </w:r>
          <w:r>
            <w:t>and</w:t>
          </w:r>
          <w:r w:rsidRPr="00B4631D">
            <w:t xml:space="preserve"> Conditions of Use</w:t>
          </w:r>
        </w:p>
        <w:p w:rsidR="003466CD" w:rsidRPr="00245BD4" w:rsidRDefault="003466CD" w:rsidP="00D7594F">
          <w:pPr>
            <w:pStyle w:val="1-BODY"/>
            <w:rPr>
              <w:rFonts w:eastAsia="MS Mincho"/>
              <w:i/>
              <w:iCs/>
            </w:rPr>
          </w:pPr>
          <w:r w:rsidRPr="00DF11D9">
            <w:rPr>
              <w:rFonts w:eastAsia="MS Mincho"/>
              <w:i/>
              <w:iCs/>
            </w:rPr>
            <w:t>All rights reserved. No part of this publication may be reproduced, stored in a retrieval system, or transmitted, in any form or by any means, electronic, mechanical, photocopying, recording, or otherwise, without the prior written permission of CTRI Crisis &amp; Trauma Resource Institute Inc.</w:t>
          </w:r>
          <w:r>
            <w:rPr>
              <w:rFonts w:eastAsia="MS Mincho"/>
              <w:i/>
              <w:iCs/>
            </w:rPr>
            <w:t xml:space="preserve"> and ACHIEVE Centre for Leadership.</w:t>
          </w:r>
        </w:p>
        <w:p w:rsidR="003466CD" w:rsidRPr="00DF11D9" w:rsidRDefault="003466CD" w:rsidP="00D7594F">
          <w:pPr>
            <w:pStyle w:val="1-BODY"/>
            <w:rPr>
              <w:rFonts w:eastAsia="MS Mincho"/>
              <w:i/>
              <w:iCs/>
            </w:rPr>
          </w:pPr>
          <w:r w:rsidRPr="00DF11D9">
            <w:rPr>
              <w:rFonts w:eastAsia="MS Mincho"/>
              <w:i/>
              <w:iCs/>
            </w:rPr>
            <w:t xml:space="preserve">Purchased manuals are intended for personal use only, or not-for-profit training purposes (e.g., internal training, university or college courses, etc.). Use of resource manuals by for-profit training organizations, hosting of public workshops using CTRI </w:t>
          </w:r>
          <w:r>
            <w:rPr>
              <w:rFonts w:eastAsia="MS Mincho"/>
              <w:i/>
              <w:iCs/>
            </w:rPr>
            <w:t xml:space="preserve">or ACHIEVE </w:t>
          </w:r>
          <w:r w:rsidRPr="00DF11D9">
            <w:rPr>
              <w:rFonts w:eastAsia="MS Mincho"/>
              <w:i/>
              <w:iCs/>
            </w:rPr>
            <w:t>resources manuals, or representing oneself as a CTRI</w:t>
          </w:r>
          <w:r>
            <w:rPr>
              <w:rFonts w:eastAsia="MS Mincho"/>
              <w:i/>
              <w:iCs/>
            </w:rPr>
            <w:t xml:space="preserve"> or ACHIEVE</w:t>
          </w:r>
          <w:r w:rsidRPr="00DF11D9">
            <w:rPr>
              <w:rFonts w:eastAsia="MS Mincho"/>
              <w:i/>
              <w:iCs/>
            </w:rPr>
            <w:t xml:space="preserve"> trainer is not permitted. Please contact us if you have </w:t>
          </w:r>
          <w:r>
            <w:rPr>
              <w:rFonts w:eastAsia="MS Mincho"/>
              <w:i/>
              <w:iCs/>
            </w:rPr>
            <w:t xml:space="preserve">any </w:t>
          </w:r>
          <w:r w:rsidRPr="00DF11D9">
            <w:rPr>
              <w:rFonts w:eastAsia="MS Mincho"/>
              <w:i/>
              <w:iCs/>
            </w:rPr>
            <w:t>questions.</w:t>
          </w:r>
        </w:p>
        <w:p w:rsidR="003466CD" w:rsidRDefault="003466CD" w:rsidP="00D7594F">
          <w:pPr>
            <w:pStyle w:val="1-BODY"/>
            <w:jc w:val="right"/>
            <w:rPr>
              <w:rFonts w:eastAsia="MS Mincho"/>
            </w:rPr>
          </w:pPr>
          <w:r w:rsidRPr="00B4631D">
            <w:rPr>
              <w:rFonts w:eastAsia="MS Mincho"/>
            </w:rPr>
            <w:t>V</w:t>
          </w:r>
          <w:r>
            <w:rPr>
              <w:rFonts w:eastAsia="MS Mincho"/>
            </w:rPr>
            <w:t>02</w:t>
          </w:r>
          <w:r w:rsidRPr="00B4631D">
            <w:rPr>
              <w:rFonts w:eastAsia="MS Mincho"/>
            </w:rPr>
            <w:t>_202</w:t>
          </w:r>
          <w:r>
            <w:rPr>
              <w:rFonts w:eastAsia="MS Mincho"/>
            </w:rPr>
            <w:t>6.03</w:t>
          </w:r>
          <w:r>
            <w:rPr>
              <w:rFonts w:eastAsia="MS Mincho"/>
            </w:rPr>
            <w:br w:type="page"/>
          </w:r>
        </w:p>
        <w:p w:rsidR="003466CD" w:rsidRPr="00B4631D" w:rsidRDefault="003466CD" w:rsidP="00D7594F">
          <w:pPr>
            <w:pStyle w:val="1-SUBHEADE"/>
          </w:pPr>
          <w:r w:rsidRPr="00B4631D">
            <w:t>Disclaimer</w:t>
          </w:r>
        </w:p>
        <w:p w:rsidR="003466CD" w:rsidRPr="00B4631D" w:rsidRDefault="003466CD" w:rsidP="00D7594F">
          <w:pPr>
            <w:pStyle w:val="1-BODY"/>
            <w:rPr>
              <w:rFonts w:eastAsia="MS Mincho"/>
              <w:u w:val="single"/>
            </w:rPr>
          </w:pPr>
          <w:r w:rsidRPr="00B4631D">
            <w:rPr>
              <w:rFonts w:eastAsia="MS Mincho"/>
            </w:rPr>
            <w:t>All information provided in or throughout this course, manuals</w:t>
          </w:r>
          <w:r>
            <w:rPr>
              <w:rFonts w:eastAsia="MS Mincho"/>
            </w:rPr>
            <w:t>,</w:t>
          </w:r>
          <w:r w:rsidRPr="00B4631D">
            <w:rPr>
              <w:rFonts w:eastAsia="MS Mincho"/>
            </w:rPr>
            <w:t xml:space="preserve"> and/or training is for educational and informational purposes only. It is not intended to provide individual counselling or advice and should not be relied upon for such purposes. You should assess whether you require additional information and, where appropriate, seek independent professional advice. Although the Crisis &amp; Trauma Resource Institute Inc.</w:t>
          </w:r>
          <w:r>
            <w:rPr>
              <w:rFonts w:eastAsia="MS Mincho"/>
            </w:rPr>
            <w:t xml:space="preserve"> (CTRI) and ACHIEVE Centre for Leadership</w:t>
          </w:r>
          <w:r w:rsidRPr="00B4631D">
            <w:rPr>
              <w:rFonts w:eastAsia="MS Mincho"/>
            </w:rPr>
            <w:t xml:space="preserve"> </w:t>
          </w:r>
          <w:r>
            <w:rPr>
              <w:rFonts w:eastAsia="MS Mincho"/>
            </w:rPr>
            <w:t xml:space="preserve">(ACHIEVE) </w:t>
          </w:r>
          <w:r w:rsidRPr="00B4631D">
            <w:rPr>
              <w:rFonts w:eastAsia="MS Mincho"/>
            </w:rPr>
            <w:t xml:space="preserve">believe that the information is accurate and reliable as presented, we do not guarantee that the information will always be accurate or current. We and </w:t>
          </w:r>
          <w:r w:rsidRPr="00B4631D">
            <w:rPr>
              <w:rFonts w:eastAsia="MS Mincho"/>
              <w:bCs/>
            </w:rPr>
            <w:t>any of our employees, directors, shareholders, officers, agents, affiliates, licensors</w:t>
          </w:r>
          <w:r>
            <w:rPr>
              <w:rFonts w:eastAsia="MS Mincho"/>
              <w:bCs/>
            </w:rPr>
            <w:t>,</w:t>
          </w:r>
          <w:r w:rsidRPr="00B4631D">
            <w:rPr>
              <w:rFonts w:eastAsia="MS Mincho"/>
              <w:bCs/>
            </w:rPr>
            <w:t xml:space="preserve"> or suppliers</w:t>
          </w:r>
          <w:r w:rsidRPr="00B4631D">
            <w:rPr>
              <w:rFonts w:eastAsia="MS Mincho"/>
            </w:rPr>
            <w:t xml:space="preserve"> are not legally liable to any person for damages arising out of or related to the use or application of the contents of this course, manual, and/or training and the information contained within them. You agree at all times to indemnify, defend</w:t>
          </w:r>
          <w:r>
            <w:rPr>
              <w:rFonts w:eastAsia="MS Mincho"/>
            </w:rPr>
            <w:t>,</w:t>
          </w:r>
          <w:r w:rsidRPr="00B4631D">
            <w:rPr>
              <w:rFonts w:eastAsia="MS Mincho"/>
            </w:rPr>
            <w:t xml:space="preserve"> and hold harmless CTRI</w:t>
          </w:r>
          <w:r>
            <w:rPr>
              <w:rFonts w:eastAsia="MS Mincho"/>
            </w:rPr>
            <w:t xml:space="preserve"> &amp; ACHIEVE</w:t>
          </w:r>
          <w:r w:rsidRPr="00B4631D">
            <w:rPr>
              <w:rFonts w:eastAsia="MS Mincho"/>
            </w:rPr>
            <w:t xml:space="preserve"> </w:t>
          </w:r>
          <w:r>
            <w:rPr>
              <w:rFonts w:eastAsia="MS Mincho"/>
            </w:rPr>
            <w:t xml:space="preserve">staff and </w:t>
          </w:r>
          <w:r w:rsidRPr="00B4631D">
            <w:rPr>
              <w:rFonts w:eastAsia="MS Mincho"/>
            </w:rPr>
            <w:t>trainers of all actions, proceedings, costs, claims, damages, demands, liabilities</w:t>
          </w:r>
          <w:r>
            <w:rPr>
              <w:rFonts w:eastAsia="MS Mincho"/>
            </w:rPr>
            <w:t>,</w:t>
          </w:r>
          <w:r w:rsidRPr="00B4631D">
            <w:rPr>
              <w:rFonts w:eastAsia="MS Mincho"/>
            </w:rPr>
            <w:t xml:space="preserve"> and expenses whatsoever (including legal and other fees and disbursements) sustained, incurred</w:t>
          </w:r>
          <w:r>
            <w:rPr>
              <w:rFonts w:eastAsia="MS Mincho"/>
            </w:rPr>
            <w:t>,</w:t>
          </w:r>
          <w:r w:rsidRPr="00B4631D">
            <w:rPr>
              <w:rFonts w:eastAsia="MS Mincho"/>
            </w:rPr>
            <w:t xml:space="preserve"> or paid by us directly or indirectly in respect of the use or application of the contents of this course, manual, and/or training</w:t>
          </w:r>
          <w:r w:rsidRPr="00B4631D">
            <w:rPr>
              <w:rFonts w:eastAsia="MS Mincho"/>
              <w:bCs/>
            </w:rPr>
            <w:t xml:space="preserve"> and the information.</w:t>
          </w:r>
        </w:p>
        <w:p w:rsidR="003466CD" w:rsidRPr="00265064" w:rsidRDefault="003466CD" w:rsidP="00D7594F">
          <w:pPr>
            <w:pStyle w:val="1-BODY"/>
          </w:pPr>
        </w:p>
        <w:p w:rsidR="003466CD" w:rsidRPr="00B4631D" w:rsidRDefault="003466CD" w:rsidP="00D7594F">
          <w:pPr>
            <w:pStyle w:val="1-SUBHEADE"/>
          </w:pPr>
          <w:r w:rsidRPr="00B4631D">
            <w:t>Purchasing Additional Manuals</w:t>
          </w:r>
        </w:p>
        <w:p w:rsidR="003466CD" w:rsidRPr="00F129C1" w:rsidRDefault="003466CD" w:rsidP="00D7594F">
          <w:pPr>
            <w:pStyle w:val="1-BODY"/>
            <w:rPr>
              <w:rFonts w:eastAsia="MS Mincho"/>
            </w:rPr>
          </w:pPr>
          <w:r w:rsidRPr="00F129C1">
            <w:rPr>
              <w:rFonts w:eastAsia="MS Mincho"/>
            </w:rPr>
            <w:t>Available in PDF or print format, copies of this manual and others by CTRI &amp; ACHIEVE can be purchased from our websites (</w:t>
          </w:r>
          <w:r w:rsidRPr="00963F9B">
            <w:rPr>
              <w:rFonts w:eastAsia="MS Mincho"/>
            </w:rPr>
            <w:t>www.ctrinstitute.com</w:t>
          </w:r>
          <w:r w:rsidRPr="00F129C1">
            <w:rPr>
              <w:rFonts w:eastAsia="MS Mincho"/>
            </w:rPr>
            <w:t xml:space="preserve"> | www.achievecentre.com). </w:t>
          </w:r>
        </w:p>
        <w:p w:rsidR="003466CD" w:rsidRPr="00B4631D" w:rsidRDefault="003466CD" w:rsidP="00D7594F">
          <w:pPr>
            <w:pStyle w:val="1-BODY"/>
            <w:rPr>
              <w:rFonts w:eastAsia="MS Mincho"/>
            </w:rPr>
          </w:pPr>
        </w:p>
        <w:p w:rsidR="003466CD" w:rsidRPr="00B4631D" w:rsidRDefault="003466CD" w:rsidP="00D7594F">
          <w:pPr>
            <w:pStyle w:val="1-SUBHEADE"/>
          </w:pPr>
          <w:r w:rsidRPr="00B4631D">
            <w:t xml:space="preserve">Continuing </w:t>
          </w:r>
          <w:r>
            <w:t xml:space="preserve">Education </w:t>
          </w:r>
          <w:r w:rsidRPr="00B4631D">
            <w:t>Credit</w:t>
          </w:r>
          <w:r>
            <w:t>s</w:t>
          </w:r>
        </w:p>
        <w:p w:rsidR="003466CD" w:rsidRDefault="003466CD" w:rsidP="00D7594F">
          <w:pPr>
            <w:pStyle w:val="1-BODY"/>
            <w:rPr>
              <w:rFonts w:eastAsia="MS Mincho"/>
            </w:rPr>
          </w:pPr>
          <w:r w:rsidRPr="00130C02">
            <w:rPr>
              <w:rFonts w:eastAsia="MS Mincho"/>
            </w:rPr>
            <w:t xml:space="preserve">A variety of licensing boards, professional colleges, and associations accept CTRI </w:t>
          </w:r>
          <w:r>
            <w:rPr>
              <w:rFonts w:eastAsia="MS Mincho"/>
            </w:rPr>
            <w:t xml:space="preserve">&amp; ACHIEVE </w:t>
          </w:r>
          <w:r w:rsidRPr="00130C02">
            <w:rPr>
              <w:rFonts w:eastAsia="MS Mincho"/>
            </w:rPr>
            <w:t>workshops for continuing education credits. Please go to the Continuing Education Credits section of our website</w:t>
          </w:r>
          <w:r>
            <w:rPr>
              <w:rFonts w:eastAsia="MS Mincho"/>
            </w:rPr>
            <w:t>s</w:t>
          </w:r>
          <w:r w:rsidRPr="00130C02">
            <w:rPr>
              <w:rFonts w:eastAsia="MS Mincho"/>
            </w:rPr>
            <w:t xml:space="preserve"> for more information.</w:t>
          </w:r>
        </w:p>
        <w:p w:rsidR="003466CD" w:rsidRDefault="003466CD" w:rsidP="00DB2925">
          <w:pPr>
            <w:pStyle w:val="1-BODY"/>
          </w:pPr>
          <w:r w:rsidRPr="00130C02">
            <w:t>CTRI Crisis and Trauma Resource Institute Inc. (CTRI), provider number 1214, is approved to offer social work continuing education by the Association of Social Work Boards (ASWB) Approved Continuing Education (ACE) program. Organizations, not individual courses, are approved as ACE providers. State and provincial regulatory boards have the final authority to determine whether an individual course may be accepted for continuing education credit. CTRI maintains responsibility for this course. ACE provider approval period: August 10, 2023 – August 10, 2026</w:t>
          </w:r>
          <w:r>
            <w:t>.</w:t>
          </w:r>
        </w:p>
        <w:p w:rsidR="003466CD" w:rsidRDefault="003466CD" w:rsidP="00D7594F">
          <w:pPr>
            <w:spacing w:line="259" w:lineRule="auto"/>
            <w:rPr>
              <w:rFonts w:ascii="Nunito Sans" w:hAnsi="Nunito Sans" w:cs="Open Sans"/>
              <w:lang w:eastAsia="ja-JP"/>
            </w:rPr>
          </w:pPr>
          <w:r>
            <w:br w:type="page"/>
          </w:r>
        </w:p>
        <w:p w:rsidR="003466CD" w:rsidRPr="00E77368" w:rsidRDefault="003466CD" w:rsidP="00D7594F">
          <w:pPr>
            <w:pStyle w:val="1-BODY"/>
            <w:spacing w:after="240"/>
            <w:rPr>
              <w:rFonts w:ascii="Nunito Sans Black" w:hAnsi="Nunito Sans Black"/>
              <w:sz w:val="40"/>
              <w:szCs w:val="40"/>
            </w:rPr>
          </w:pPr>
          <w:r>
            <w:rPr>
              <w:rFonts w:ascii="Nunito Sans Black" w:hAnsi="Nunito Sans Black"/>
              <w:sz w:val="40"/>
              <w:szCs w:val="40"/>
            </w:rPr>
            <w:t>Table of Contents</w:t>
          </w:r>
        </w:p>
        <w:p w:rsidR="003466CD" w:rsidRDefault="003466CD">
          <w:pPr>
            <w:pStyle w:val="TOC1"/>
            <w:tabs>
              <w:tab w:val="right" w:leader="dot" w:pos="9350"/>
            </w:tabs>
            <w:rPr>
              <w:rFonts w:asciiTheme="minorHAnsi" w:hAnsiTheme="minorHAnsi" w:cstheme="minorBidi"/>
              <w:noProof/>
              <w:kern w:val="2"/>
              <w:lang w:eastAsia="en-CA"/>
              <w14:ligatures w14:val="standardContextual"/>
            </w:rPr>
          </w:pPr>
          <w:r>
            <w:rPr>
              <w:rFonts w:asciiTheme="minorHAnsi" w:eastAsiaTheme="minorHAnsi" w:hAnsiTheme="minorHAnsi" w:cstheme="minorBidi"/>
              <w:lang w:eastAsia="en-US"/>
            </w:rPr>
            <w:fldChar w:fldCharType="begin"/>
          </w:r>
          <w:r>
            <w:rPr>
              <w:rFonts w:asciiTheme="minorHAnsi" w:eastAsiaTheme="minorHAnsi" w:hAnsiTheme="minorHAnsi" w:cstheme="minorBidi"/>
              <w:lang w:eastAsia="en-US"/>
            </w:rPr>
            <w:instrText xml:space="preserve"> TOC \h \z \u \t "1-SECTION HEADING,1" </w:instrText>
          </w:r>
          <w:r>
            <w:rPr>
              <w:rFonts w:asciiTheme="minorHAnsi" w:eastAsiaTheme="minorHAnsi" w:hAnsiTheme="minorHAnsi" w:cstheme="minorBidi"/>
              <w:lang w:eastAsia="en-US"/>
            </w:rPr>
            <w:fldChar w:fldCharType="separate"/>
          </w:r>
          <w:hyperlink w:anchor="_Toc228367411" w:history="1">
            <w:r w:rsidRPr="008977BA">
              <w:rPr>
                <w:rStyle w:val="Hyperlink"/>
                <w:noProof/>
              </w:rPr>
              <w:t>Section 01</w:t>
            </w:r>
            <w:r>
              <w:rPr>
                <w:noProof/>
                <w:webHidden/>
              </w:rPr>
              <w:tab/>
            </w:r>
            <w:r>
              <w:rPr>
                <w:noProof/>
                <w:webHidden/>
              </w:rPr>
              <w:fldChar w:fldCharType="begin"/>
            </w:r>
            <w:r>
              <w:rPr>
                <w:noProof/>
                <w:webHidden/>
              </w:rPr>
              <w:instrText xml:space="preserve"> PAGEREF _Toc228367411 \h </w:instrText>
            </w:r>
            <w:r>
              <w:rPr>
                <w:noProof/>
                <w:webHidden/>
              </w:rPr>
            </w:r>
            <w:r>
              <w:rPr>
                <w:noProof/>
                <w:webHidden/>
              </w:rPr>
              <w:fldChar w:fldCharType="separate"/>
            </w:r>
            <w:r>
              <w:rPr>
                <w:noProof/>
                <w:webHidden/>
              </w:rPr>
              <w:t>1</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412" w:history="1">
            <w:r w:rsidRPr="008977BA">
              <w:rPr>
                <w:rStyle w:val="Hyperlink"/>
                <w:noProof/>
              </w:rPr>
              <w:t>Section 02</w:t>
            </w:r>
            <w:r>
              <w:rPr>
                <w:noProof/>
                <w:webHidden/>
              </w:rPr>
              <w:tab/>
            </w:r>
            <w:r>
              <w:rPr>
                <w:noProof/>
                <w:webHidden/>
              </w:rPr>
              <w:fldChar w:fldCharType="begin"/>
            </w:r>
            <w:r>
              <w:rPr>
                <w:noProof/>
                <w:webHidden/>
              </w:rPr>
              <w:instrText xml:space="preserve"> PAGEREF _Toc228367412 \h </w:instrText>
            </w:r>
            <w:r>
              <w:rPr>
                <w:noProof/>
                <w:webHidden/>
              </w:rPr>
            </w:r>
            <w:r>
              <w:rPr>
                <w:noProof/>
                <w:webHidden/>
              </w:rPr>
              <w:fldChar w:fldCharType="separate"/>
            </w:r>
            <w:r>
              <w:rPr>
                <w:noProof/>
                <w:webHidden/>
              </w:rPr>
              <w:t>1</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413" w:history="1">
            <w:r w:rsidRPr="008977BA">
              <w:rPr>
                <w:rStyle w:val="Hyperlink"/>
                <w:noProof/>
              </w:rPr>
              <w:t>Section 03 | Callout Boxes, Questions, Notes</w:t>
            </w:r>
            <w:r>
              <w:rPr>
                <w:noProof/>
                <w:webHidden/>
              </w:rPr>
              <w:tab/>
            </w:r>
            <w:r>
              <w:rPr>
                <w:noProof/>
                <w:webHidden/>
              </w:rPr>
              <w:fldChar w:fldCharType="begin"/>
            </w:r>
            <w:r>
              <w:rPr>
                <w:noProof/>
                <w:webHidden/>
              </w:rPr>
              <w:instrText xml:space="preserve"> PAGEREF _Toc228367413 \h </w:instrText>
            </w:r>
            <w:r>
              <w:rPr>
                <w:noProof/>
                <w:webHidden/>
              </w:rPr>
            </w:r>
            <w:r>
              <w:rPr>
                <w:noProof/>
                <w:webHidden/>
              </w:rPr>
              <w:fldChar w:fldCharType="separate"/>
            </w:r>
            <w:r>
              <w:rPr>
                <w:noProof/>
                <w:webHidden/>
              </w:rPr>
              <w:t>4</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414" w:history="1">
            <w:r w:rsidRPr="008977BA">
              <w:rPr>
                <w:rStyle w:val="Hyperlink"/>
                <w:noProof/>
                <w:bdr w:val="none" w:sz="0" w:space="0" w:color="auto" w:frame="1"/>
              </w:rPr>
              <w:t>CTRI Workshops and Services</w:t>
            </w:r>
            <w:r>
              <w:rPr>
                <w:noProof/>
                <w:webHidden/>
              </w:rPr>
              <w:tab/>
            </w:r>
            <w:r>
              <w:rPr>
                <w:noProof/>
                <w:webHidden/>
              </w:rPr>
              <w:fldChar w:fldCharType="begin"/>
            </w:r>
            <w:r>
              <w:rPr>
                <w:noProof/>
                <w:webHidden/>
              </w:rPr>
              <w:instrText xml:space="preserve"> PAGEREF _Toc228367414 \h </w:instrText>
            </w:r>
            <w:r>
              <w:rPr>
                <w:noProof/>
                <w:webHidden/>
              </w:rPr>
            </w:r>
            <w:r>
              <w:rPr>
                <w:noProof/>
                <w:webHidden/>
              </w:rPr>
              <w:fldChar w:fldCharType="separate"/>
            </w:r>
            <w:r>
              <w:rPr>
                <w:noProof/>
                <w:webHidden/>
              </w:rPr>
              <w:t>5</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415" w:history="1">
            <w:r w:rsidRPr="008977BA">
              <w:rPr>
                <w:rStyle w:val="Hyperlink"/>
                <w:noProof/>
              </w:rPr>
              <w:t>Workshop Evaluation Form</w:t>
            </w:r>
            <w:r>
              <w:rPr>
                <w:noProof/>
                <w:webHidden/>
              </w:rPr>
              <w:tab/>
            </w:r>
            <w:r>
              <w:rPr>
                <w:noProof/>
                <w:webHidden/>
              </w:rPr>
              <w:fldChar w:fldCharType="begin"/>
            </w:r>
            <w:r>
              <w:rPr>
                <w:noProof/>
                <w:webHidden/>
              </w:rPr>
              <w:instrText xml:space="preserve"> PAGEREF _Toc228367415 \h </w:instrText>
            </w:r>
            <w:r>
              <w:rPr>
                <w:noProof/>
                <w:webHidden/>
              </w:rPr>
            </w:r>
            <w:r>
              <w:rPr>
                <w:noProof/>
                <w:webHidden/>
              </w:rPr>
              <w:fldChar w:fldCharType="separate"/>
            </w:r>
            <w:r>
              <w:rPr>
                <w:noProof/>
                <w:webHidden/>
              </w:rPr>
              <w:t>6</w:t>
            </w:r>
            <w:r>
              <w:rPr>
                <w:noProof/>
                <w:webHidden/>
              </w:rPr>
              <w:fldChar w:fldCharType="end"/>
            </w:r>
          </w:hyperlink>
        </w:p>
        <w:p w:rsidR="003466CD" w:rsidRDefault="003466CD" w:rsidP="00284A21">
          <w:pPr>
            <w:pStyle w:val="1-BODY"/>
            <w:rPr>
              <w:rFonts w:eastAsiaTheme="minorHAnsi"/>
            </w:rPr>
            <w:sectPr w:rsidR="003466CD" w:rsidSect="003466CD">
              <w:footerReference w:type="even" r:id="rId21"/>
              <w:footerReference w:type="default" r:id="rId22"/>
              <w:footerReference w:type="first" r:id="rId23"/>
              <w:pgSz w:w="12240" w:h="15840" w:code="1"/>
              <w:pgMar w:top="1440" w:right="1440" w:bottom="1440" w:left="1440" w:header="709" w:footer="709" w:gutter="0"/>
              <w:pgNumType w:start="1"/>
              <w:cols w:space="720"/>
              <w:titlePg/>
              <w:docGrid w:linePitch="326"/>
            </w:sectPr>
          </w:pPr>
          <w:r>
            <w:rPr>
              <w:rFonts w:eastAsiaTheme="minorHAnsi"/>
            </w:rPr>
            <w:fldChar w:fldCharType="end"/>
          </w:r>
        </w:p>
        <w:p w:rsidR="003466CD" w:rsidRDefault="003466CD" w:rsidP="0092177A">
          <w:pPr>
            <w:pStyle w:val="1-SECTIONHEADING"/>
          </w:pPr>
          <w:bookmarkStart w:id="30" w:name="_Toc228367411"/>
          <w:r>
            <w:t>Section 01</w:t>
          </w:r>
          <w:bookmarkEnd w:id="30"/>
        </w:p>
        <w:p w:rsidR="003466CD" w:rsidRPr="0092177A" w:rsidRDefault="003466CD" w:rsidP="0092177A">
          <w:pPr>
            <w:pStyle w:val="1-BODY"/>
          </w:pPr>
          <w:r>
            <w:br w:type="page"/>
          </w:r>
        </w:p>
        <w:p w:rsidR="003466CD" w:rsidRPr="007D5153" w:rsidRDefault="003466CD" w:rsidP="0092177A">
          <w:pPr>
            <w:pStyle w:val="1-SECTIONHEADING"/>
          </w:pPr>
          <w:bookmarkStart w:id="31" w:name="_Toc228367412"/>
          <w:r>
            <w:t>Section 02</w:t>
          </w:r>
          <w:bookmarkEnd w:id="31"/>
        </w:p>
        <w:p w:rsidR="003466CD" w:rsidRDefault="003466CD">
          <w:pPr>
            <w:spacing w:line="259" w:lineRule="auto"/>
            <w:rPr>
              <w:rFonts w:ascii="Nunito Sans" w:hAnsi="Nunito Sans" w:cs="Open Sans"/>
              <w:lang w:eastAsia="ja-JP"/>
            </w:rPr>
          </w:pPr>
          <w:r>
            <w:br w:type="page"/>
          </w:r>
        </w:p>
        <w:p w:rsidR="00C741D8" w:rsidRDefault="00C741D8"/>
      </w:docPartBody>
    </w:docPart>
    <w:docPart>
      <w:docPartPr>
        <w:name w:val="CTRI Cover"/>
        <w:style w:val="Normal"/>
        <w:category>
          <w:name w:val="Covers"/>
          <w:gallery w:val="docParts"/>
        </w:category>
        <w:behaviors>
          <w:behavior w:val="content"/>
        </w:behaviors>
        <w:guid w:val="{7FDC7C28-569D-42A2-9705-F6F90F685270}"/>
      </w:docPartPr>
      <w:docPartBody>
        <w:p w:rsidR="003466CD" w:rsidRPr="00BB41BC" w:rsidRDefault="003466CD" w:rsidP="00696E90">
          <w:r>
            <w:rPr>
              <w:noProof/>
            </w:rPr>
            <w:drawing>
              <wp:anchor distT="0" distB="0" distL="114300" distR="114300" simplePos="0" relativeHeight="251779072" behindDoc="1" locked="0" layoutInCell="1" allowOverlap="1" wp14:anchorId="53BDBC31" wp14:editId="30E989A1">
                <wp:simplePos x="0" y="0"/>
                <wp:positionH relativeFrom="page">
                  <wp:align>right</wp:align>
                </wp:positionH>
                <wp:positionV relativeFrom="paragraph">
                  <wp:posOffset>-914400</wp:posOffset>
                </wp:positionV>
                <wp:extent cx="7772400" cy="10058449"/>
                <wp:effectExtent l="0" t="0" r="0" b="0"/>
                <wp:wrapNone/>
                <wp:docPr id="20061954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898855" name="Picture 135689885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772400" cy="10058449"/>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78048" behindDoc="0" locked="0" layoutInCell="1" allowOverlap="1" wp14:anchorId="0A51B990" wp14:editId="7C487524">
                    <wp:simplePos x="0" y="0"/>
                    <wp:positionH relativeFrom="margin">
                      <wp:posOffset>-318977</wp:posOffset>
                    </wp:positionH>
                    <wp:positionV relativeFrom="page">
                      <wp:posOffset>7931888</wp:posOffset>
                    </wp:positionV>
                    <wp:extent cx="6456045" cy="588010"/>
                    <wp:effectExtent l="0" t="0" r="0" b="2540"/>
                    <wp:wrapSquare wrapText="bothSides"/>
                    <wp:docPr id="673631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rsidR="003466CD" w:rsidRPr="00306BC2" w:rsidRDefault="003466CD"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51B990" id="_x0000_t202" coordsize="21600,21600" o:spt="202" path="m,l,21600r21600,l21600,xe">
                    <v:stroke joinstyle="miter"/>
                    <v:path gradientshapeok="t" o:connecttype="rect"/>
                  </v:shapetype>
                  <v:shape id="_x0000_s1032" type="#_x0000_t202" style="position:absolute;margin-left:-25.1pt;margin-top:624.55pt;width:508.35pt;height:46.3pt;z-index:251778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" filled="f" stroked="f">
                    <v:textbox>
                      <w:txbxContent>
                        <w:p w:rsidR="003466CD" w:rsidRPr="00306BC2" w:rsidRDefault="003466CD"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777024" behindDoc="0" locked="0" layoutInCell="1" allowOverlap="1" wp14:anchorId="02C2F040" wp14:editId="0B8778A2">
                    <wp:simplePos x="0" y="0"/>
                    <wp:positionH relativeFrom="margin">
                      <wp:posOffset>-329609</wp:posOffset>
                    </wp:positionH>
                    <wp:positionV relativeFrom="page">
                      <wp:posOffset>7347098</wp:posOffset>
                    </wp:positionV>
                    <wp:extent cx="6456045" cy="588010"/>
                    <wp:effectExtent l="0" t="0" r="0" b="2540"/>
                    <wp:wrapSquare wrapText="bothSides"/>
                    <wp:docPr id="581195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rsidR="003466CD" w:rsidRPr="00306BC2" w:rsidRDefault="003466CD" w:rsidP="00E93425">
                                <w:pPr>
                                  <w:rPr>
                                    <w:rFonts w:ascii="Nunito Sans Black" w:hAnsi="Nunito Sans Black"/>
                                    <w:sz w:val="60"/>
                                    <w:szCs w:val="60"/>
                                  </w:rPr>
                                </w:pPr>
                                <w:r>
                                  <w:rPr>
                                    <w:rFonts w:ascii="Nunito Sans Black" w:hAnsi="Nunito Sans Black"/>
                                    <w:sz w:val="60"/>
                                    <w:szCs w:val="60"/>
                                  </w:rPr>
                                  <w:t>Workshop 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C2F040" id="_x0000_s1033" type="#_x0000_t202" style="position:absolute;margin-left:-25.95pt;margin-top:578.5pt;width:508.35pt;height:46.3pt;z-index:251777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" filled="f" stroked="f">
                    <v:textbox>
                      <w:txbxContent>
                        <w:p w:rsidR="003466CD" w:rsidRPr="00306BC2" w:rsidRDefault="003466CD" w:rsidP="00E93425">
                          <w:pPr>
                            <w:rPr>
                              <w:rFonts w:ascii="Nunito Sans Black" w:hAnsi="Nunito Sans Black"/>
                              <w:sz w:val="60"/>
                              <w:szCs w:val="60"/>
                            </w:rPr>
                          </w:pPr>
                          <w:r>
                            <w:rPr>
                              <w:rFonts w:ascii="Nunito Sans Black" w:hAnsi="Nunito Sans Black"/>
                              <w:sz w:val="60"/>
                              <w:szCs w:val="60"/>
                            </w:rPr>
                            <w:t>Workshop 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776000" behindDoc="0" locked="0" layoutInCell="1" allowOverlap="1" wp14:anchorId="672B86DD" wp14:editId="0BE1BCF9">
                    <wp:simplePos x="0" y="0"/>
                    <wp:positionH relativeFrom="column">
                      <wp:posOffset>-318977</wp:posOffset>
                    </wp:positionH>
                    <wp:positionV relativeFrom="page">
                      <wp:posOffset>7060019</wp:posOffset>
                    </wp:positionV>
                    <wp:extent cx="4339590" cy="449580"/>
                    <wp:effectExtent l="0" t="0" r="0" b="0"/>
                    <wp:wrapSquare wrapText="bothSides"/>
                    <wp:docPr id="1666004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9590" cy="449580"/>
                            </a:xfrm>
                            <a:prstGeom prst="rect">
                              <a:avLst/>
                            </a:prstGeom>
                            <a:noFill/>
                            <a:ln w="9525">
                              <a:noFill/>
                              <a:miter lim="800000"/>
                              <a:headEnd/>
                              <a:tailEnd/>
                            </a:ln>
                          </wps:spPr>
                          <wps:txbx>
                            <w:txbxContent>
                              <w:p w:rsidR="003466CD" w:rsidRPr="00306BC2" w:rsidRDefault="003466CD"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2B86DD" id="_x0000_s1034" type="#_x0000_t202" style="position:absolute;margin-left:-25.1pt;margin-top:555.9pt;width:341.7pt;height:35.4pt;z-index:25177600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" filled="f" stroked="f">
                    <v:textbox>
                      <w:txbxContent>
                        <w:p w:rsidR="003466CD" w:rsidRPr="00306BC2" w:rsidRDefault="003466CD"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v:textbox>
                    <w10:wrap type="square" anchory="page"/>
                  </v:shape>
                </w:pict>
              </mc:Fallback>
            </mc:AlternateContent>
          </w:r>
          <w:r>
            <w:rPr>
              <w:rFonts w:eastAsia="MS Mincho"/>
            </w:rPr>
            <w:br w:type="page"/>
          </w:r>
        </w:p>
        <w:p w:rsidR="00C741D8" w:rsidRDefault="00C741D8"/>
      </w:docPartBody>
    </w:docPart>
    <w:docPart>
      <w:docPartPr>
        <w:name w:val="Cobranded Cover"/>
        <w:style w:val="Normal"/>
        <w:category>
          <w:name w:val="Covers"/>
          <w:gallery w:val="docParts"/>
        </w:category>
        <w:behaviors>
          <w:behavior w:val="content"/>
        </w:behaviors>
        <w:guid w:val="{086E88DC-D0B9-42E4-916A-8A5BB9D75058}"/>
      </w:docPartPr>
      <w:docPartBody>
        <w:p w:rsidR="003466CD" w:rsidRPr="00BB41BC" w:rsidRDefault="003466CD" w:rsidP="00696E90">
          <w:r>
            <w:rPr>
              <w:noProof/>
            </w:rPr>
            <w:drawing>
              <wp:anchor distT="0" distB="0" distL="114300" distR="114300" simplePos="0" relativeHeight="251784192" behindDoc="1" locked="0" layoutInCell="1" allowOverlap="1" wp14:anchorId="356665D9" wp14:editId="345DF6A5">
                <wp:simplePos x="0" y="0"/>
                <wp:positionH relativeFrom="page">
                  <wp:align>right</wp:align>
                </wp:positionH>
                <wp:positionV relativeFrom="paragraph">
                  <wp:posOffset>-901148</wp:posOffset>
                </wp:positionV>
                <wp:extent cx="7761024" cy="10044752"/>
                <wp:effectExtent l="0" t="0" r="0" b="0"/>
                <wp:wrapNone/>
                <wp:docPr id="14108839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761024" cy="1004475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83168" behindDoc="0" locked="0" layoutInCell="1" allowOverlap="1" wp14:anchorId="13CBF65B" wp14:editId="12B6AF71">
                    <wp:simplePos x="0" y="0"/>
                    <wp:positionH relativeFrom="margin">
                      <wp:posOffset>-318977</wp:posOffset>
                    </wp:positionH>
                    <wp:positionV relativeFrom="page">
                      <wp:posOffset>7931888</wp:posOffset>
                    </wp:positionV>
                    <wp:extent cx="6456045" cy="588010"/>
                    <wp:effectExtent l="0" t="0" r="0" b="2540"/>
                    <wp:wrapSquare wrapText="bothSides"/>
                    <wp:docPr id="4080671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rsidR="003466CD" w:rsidRPr="00306BC2" w:rsidRDefault="003466CD"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CBF65B" id="_x0000_s1035" type="#_x0000_t202" style="position:absolute;margin-left:-25.1pt;margin-top:624.55pt;width:508.35pt;height:46.3pt;z-index:251783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" filled="f" stroked="f">
                    <v:textbox>
                      <w:txbxContent>
                        <w:p w:rsidR="003466CD" w:rsidRPr="00306BC2" w:rsidRDefault="003466CD"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782144" behindDoc="0" locked="0" layoutInCell="1" allowOverlap="1" wp14:anchorId="0575463D" wp14:editId="7F1450DF">
                    <wp:simplePos x="0" y="0"/>
                    <wp:positionH relativeFrom="margin">
                      <wp:posOffset>-329609</wp:posOffset>
                    </wp:positionH>
                    <wp:positionV relativeFrom="page">
                      <wp:posOffset>7347098</wp:posOffset>
                    </wp:positionV>
                    <wp:extent cx="6456045" cy="588010"/>
                    <wp:effectExtent l="0" t="0" r="0" b="2540"/>
                    <wp:wrapSquare wrapText="bothSides"/>
                    <wp:docPr id="777606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rsidR="003466CD" w:rsidRPr="00306BC2" w:rsidRDefault="003466CD" w:rsidP="00E93425">
                                <w:pPr>
                                  <w:rPr>
                                    <w:rFonts w:ascii="Nunito Sans Black" w:hAnsi="Nunito Sans Black"/>
                                    <w:sz w:val="60"/>
                                    <w:szCs w:val="60"/>
                                  </w:rPr>
                                </w:pPr>
                                <w:r>
                                  <w:rPr>
                                    <w:rFonts w:ascii="Nunito Sans Black" w:hAnsi="Nunito Sans Black"/>
                                    <w:sz w:val="60"/>
                                    <w:szCs w:val="60"/>
                                  </w:rPr>
                                  <w:t>Workshop 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75463D" id="_x0000_s1036" type="#_x0000_t202" style="position:absolute;margin-left:-25.95pt;margin-top:578.5pt;width:508.35pt;height:46.3pt;z-index:251782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" filled="f" stroked="f">
                    <v:textbox>
                      <w:txbxContent>
                        <w:p w:rsidR="003466CD" w:rsidRPr="00306BC2" w:rsidRDefault="003466CD" w:rsidP="00E93425">
                          <w:pPr>
                            <w:rPr>
                              <w:rFonts w:ascii="Nunito Sans Black" w:hAnsi="Nunito Sans Black"/>
                              <w:sz w:val="60"/>
                              <w:szCs w:val="60"/>
                            </w:rPr>
                          </w:pPr>
                          <w:r>
                            <w:rPr>
                              <w:rFonts w:ascii="Nunito Sans Black" w:hAnsi="Nunito Sans Black"/>
                              <w:sz w:val="60"/>
                              <w:szCs w:val="60"/>
                            </w:rPr>
                            <w:t>Workshop 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781120" behindDoc="0" locked="0" layoutInCell="1" allowOverlap="1" wp14:anchorId="496F7C7D" wp14:editId="55079C74">
                    <wp:simplePos x="0" y="0"/>
                    <wp:positionH relativeFrom="column">
                      <wp:posOffset>-318977</wp:posOffset>
                    </wp:positionH>
                    <wp:positionV relativeFrom="page">
                      <wp:posOffset>7060019</wp:posOffset>
                    </wp:positionV>
                    <wp:extent cx="4339590" cy="449580"/>
                    <wp:effectExtent l="0" t="0" r="0" b="0"/>
                    <wp:wrapSquare wrapText="bothSides"/>
                    <wp:docPr id="1236277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9590" cy="449580"/>
                            </a:xfrm>
                            <a:prstGeom prst="rect">
                              <a:avLst/>
                            </a:prstGeom>
                            <a:noFill/>
                            <a:ln w="9525">
                              <a:noFill/>
                              <a:miter lim="800000"/>
                              <a:headEnd/>
                              <a:tailEnd/>
                            </a:ln>
                          </wps:spPr>
                          <wps:txbx>
                            <w:txbxContent>
                              <w:p w:rsidR="003466CD" w:rsidRPr="00306BC2" w:rsidRDefault="003466CD"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6F7C7D" id="_x0000_s1037" type="#_x0000_t202" style="position:absolute;margin-left:-25.1pt;margin-top:555.9pt;width:341.7pt;height:35.4pt;z-index:25178112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" filled="f" stroked="f">
                    <v:textbox>
                      <w:txbxContent>
                        <w:p w:rsidR="003466CD" w:rsidRPr="00306BC2" w:rsidRDefault="003466CD"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v:textbox>
                    <w10:wrap type="square" anchory="page"/>
                  </v:shape>
                </w:pict>
              </mc:Fallback>
            </mc:AlternateContent>
          </w:r>
          <w:r>
            <w:br w:type="page"/>
          </w:r>
        </w:p>
        <w:p w:rsidR="00C741D8" w:rsidRDefault="00C741D8"/>
      </w:docPartBody>
    </w:docPart>
    <w:docPart>
      <w:docPartPr>
        <w:name w:val="ACHIEVE Cover"/>
        <w:style w:val="Normal"/>
        <w:category>
          <w:name w:val="Covers"/>
          <w:gallery w:val="docParts"/>
        </w:category>
        <w:behaviors>
          <w:behavior w:val="content"/>
        </w:behaviors>
        <w:guid w:val="{A325A71B-2449-4AB1-A393-14AF0C806C07}"/>
      </w:docPartPr>
      <w:docPartBody>
        <w:p w:rsidR="003466CD" w:rsidRPr="00BB41BC" w:rsidRDefault="003466CD" w:rsidP="00696E90">
          <w:r>
            <w:rPr>
              <w:noProof/>
            </w:rPr>
            <w:drawing>
              <wp:anchor distT="0" distB="0" distL="114300" distR="114300" simplePos="0" relativeHeight="251789312" behindDoc="1" locked="0" layoutInCell="1" allowOverlap="1" wp14:anchorId="6AC1AF97" wp14:editId="237A363C">
                <wp:simplePos x="0" y="0"/>
                <wp:positionH relativeFrom="page">
                  <wp:align>right</wp:align>
                </wp:positionH>
                <wp:positionV relativeFrom="paragraph">
                  <wp:posOffset>-906338</wp:posOffset>
                </wp:positionV>
                <wp:extent cx="7761024" cy="10044752"/>
                <wp:effectExtent l="0" t="0" r="0" b="0"/>
                <wp:wrapNone/>
                <wp:docPr id="13004791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761024" cy="1004475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88288" behindDoc="0" locked="0" layoutInCell="1" allowOverlap="1" wp14:anchorId="227F515F" wp14:editId="09617E7C">
                    <wp:simplePos x="0" y="0"/>
                    <wp:positionH relativeFrom="margin">
                      <wp:posOffset>-318977</wp:posOffset>
                    </wp:positionH>
                    <wp:positionV relativeFrom="page">
                      <wp:posOffset>7931888</wp:posOffset>
                    </wp:positionV>
                    <wp:extent cx="6456045" cy="588010"/>
                    <wp:effectExtent l="0" t="0" r="0" b="2540"/>
                    <wp:wrapSquare wrapText="bothSides"/>
                    <wp:docPr id="18272316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rsidR="003466CD" w:rsidRPr="00306BC2" w:rsidRDefault="003466CD"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7F515F" id="_x0000_s1038" type="#_x0000_t202" style="position:absolute;margin-left:-25.1pt;margin-top:624.55pt;width:508.35pt;height:46.3pt;z-index:251788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" filled="f" stroked="f">
                    <v:textbox>
                      <w:txbxContent>
                        <w:p w:rsidR="003466CD" w:rsidRPr="00306BC2" w:rsidRDefault="003466CD"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787264" behindDoc="0" locked="0" layoutInCell="1" allowOverlap="1" wp14:anchorId="7C3E0DC5" wp14:editId="73A33DA4">
                    <wp:simplePos x="0" y="0"/>
                    <wp:positionH relativeFrom="margin">
                      <wp:posOffset>-329609</wp:posOffset>
                    </wp:positionH>
                    <wp:positionV relativeFrom="page">
                      <wp:posOffset>7347098</wp:posOffset>
                    </wp:positionV>
                    <wp:extent cx="6456045" cy="588010"/>
                    <wp:effectExtent l="0" t="0" r="0" b="2540"/>
                    <wp:wrapSquare wrapText="bothSides"/>
                    <wp:docPr id="13148176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rsidR="003466CD" w:rsidRPr="00306BC2" w:rsidRDefault="003466CD" w:rsidP="00E93425">
                                <w:pPr>
                                  <w:rPr>
                                    <w:rFonts w:ascii="Nunito Sans Black" w:hAnsi="Nunito Sans Black"/>
                                    <w:sz w:val="60"/>
                                    <w:szCs w:val="60"/>
                                  </w:rPr>
                                </w:pPr>
                                <w:r>
                                  <w:rPr>
                                    <w:rFonts w:ascii="Nunito Sans Black" w:hAnsi="Nunito Sans Black"/>
                                    <w:sz w:val="60"/>
                                    <w:szCs w:val="60"/>
                                  </w:rPr>
                                  <w:t>Workshop 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3E0DC5" id="_x0000_s1039" type="#_x0000_t202" style="position:absolute;margin-left:-25.95pt;margin-top:578.5pt;width:508.35pt;height:46.3pt;z-index:251787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" filled="f" stroked="f">
                    <v:textbox>
                      <w:txbxContent>
                        <w:p w:rsidR="003466CD" w:rsidRPr="00306BC2" w:rsidRDefault="003466CD" w:rsidP="00E93425">
                          <w:pPr>
                            <w:rPr>
                              <w:rFonts w:ascii="Nunito Sans Black" w:hAnsi="Nunito Sans Black"/>
                              <w:sz w:val="60"/>
                              <w:szCs w:val="60"/>
                            </w:rPr>
                          </w:pPr>
                          <w:r>
                            <w:rPr>
                              <w:rFonts w:ascii="Nunito Sans Black" w:hAnsi="Nunito Sans Black"/>
                              <w:sz w:val="60"/>
                              <w:szCs w:val="60"/>
                            </w:rPr>
                            <w:t>Workshop 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786240" behindDoc="0" locked="0" layoutInCell="1" allowOverlap="1" wp14:anchorId="5880BF2D" wp14:editId="5E331243">
                    <wp:simplePos x="0" y="0"/>
                    <wp:positionH relativeFrom="column">
                      <wp:posOffset>-318977</wp:posOffset>
                    </wp:positionH>
                    <wp:positionV relativeFrom="page">
                      <wp:posOffset>7060019</wp:posOffset>
                    </wp:positionV>
                    <wp:extent cx="4339590" cy="449580"/>
                    <wp:effectExtent l="0" t="0" r="0" b="0"/>
                    <wp:wrapSquare wrapText="bothSides"/>
                    <wp:docPr id="833979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9590" cy="449580"/>
                            </a:xfrm>
                            <a:prstGeom prst="rect">
                              <a:avLst/>
                            </a:prstGeom>
                            <a:noFill/>
                            <a:ln w="9525">
                              <a:noFill/>
                              <a:miter lim="800000"/>
                              <a:headEnd/>
                              <a:tailEnd/>
                            </a:ln>
                          </wps:spPr>
                          <wps:txbx>
                            <w:txbxContent>
                              <w:p w:rsidR="003466CD" w:rsidRPr="00306BC2" w:rsidRDefault="003466CD"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80BF2D" id="_x0000_s1040" type="#_x0000_t202" style="position:absolute;margin-left:-25.1pt;margin-top:555.9pt;width:341.7pt;height:35.4pt;z-index:25178624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" filled="f" stroked="f">
                    <v:textbox>
                      <w:txbxContent>
                        <w:p w:rsidR="003466CD" w:rsidRPr="00306BC2" w:rsidRDefault="003466CD"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v:textbox>
                    <w10:wrap type="square" anchory="page"/>
                  </v:shape>
                </w:pict>
              </mc:Fallback>
            </mc:AlternateContent>
          </w:r>
          <w:r>
            <w:br w:type="page"/>
          </w:r>
        </w:p>
        <w:p w:rsidR="00C741D8" w:rsidRDefault="00C741D8"/>
      </w:docPartBody>
    </w:docPart>
    <w:docPart>
      <w:docPartPr>
        <w:name w:val="Cover (No Background)"/>
        <w:style w:val="Normal"/>
        <w:category>
          <w:name w:val="Covers"/>
          <w:gallery w:val="docParts"/>
        </w:category>
        <w:behaviors>
          <w:behavior w:val="content"/>
        </w:behaviors>
        <w:guid w:val="{9C670607-14C5-4A2D-90E9-431002666306}"/>
      </w:docPartPr>
      <w:docPartBody>
        <w:p w:rsidR="003466CD" w:rsidRPr="00BB41BC" w:rsidRDefault="003466CD" w:rsidP="00696E90">
          <w:r>
            <w:rPr>
              <w:noProof/>
            </w:rPr>
            <mc:AlternateContent>
              <mc:Choice Requires="wps">
                <w:drawing>
                  <wp:anchor distT="45720" distB="45720" distL="114300" distR="114300" simplePos="0" relativeHeight="251793408" behindDoc="0" locked="0" layoutInCell="1" allowOverlap="1" wp14:anchorId="1812F9B7" wp14:editId="2B029F41">
                    <wp:simplePos x="0" y="0"/>
                    <wp:positionH relativeFrom="margin">
                      <wp:posOffset>-318977</wp:posOffset>
                    </wp:positionH>
                    <wp:positionV relativeFrom="page">
                      <wp:posOffset>7931888</wp:posOffset>
                    </wp:positionV>
                    <wp:extent cx="6456045" cy="588010"/>
                    <wp:effectExtent l="0" t="0" r="0" b="2540"/>
                    <wp:wrapSquare wrapText="bothSides"/>
                    <wp:docPr id="735296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rsidR="003466CD" w:rsidRPr="00306BC2" w:rsidRDefault="003466CD"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12F9B7" id="_x0000_s1041" type="#_x0000_t202" style="position:absolute;margin-left:-25.1pt;margin-top:624.55pt;width:508.35pt;height:46.3pt;z-index:251793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" filled="f" stroked="f">
                    <v:textbox>
                      <w:txbxContent>
                        <w:p w:rsidR="003466CD" w:rsidRPr="00306BC2" w:rsidRDefault="003466CD"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792384" behindDoc="0" locked="0" layoutInCell="1" allowOverlap="1" wp14:anchorId="1EA45CE9" wp14:editId="228D0999">
                    <wp:simplePos x="0" y="0"/>
                    <wp:positionH relativeFrom="margin">
                      <wp:posOffset>-329609</wp:posOffset>
                    </wp:positionH>
                    <wp:positionV relativeFrom="page">
                      <wp:posOffset>7347098</wp:posOffset>
                    </wp:positionV>
                    <wp:extent cx="6456045" cy="588010"/>
                    <wp:effectExtent l="0" t="0" r="0" b="2540"/>
                    <wp:wrapSquare wrapText="bothSides"/>
                    <wp:docPr id="20439169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rsidR="003466CD" w:rsidRPr="00306BC2" w:rsidRDefault="003466CD" w:rsidP="00E93425">
                                <w:pPr>
                                  <w:rPr>
                                    <w:rFonts w:ascii="Nunito Sans Black" w:hAnsi="Nunito Sans Black"/>
                                    <w:sz w:val="60"/>
                                    <w:szCs w:val="60"/>
                                  </w:rPr>
                                </w:pPr>
                                <w:r>
                                  <w:rPr>
                                    <w:rFonts w:ascii="Nunito Sans Black" w:hAnsi="Nunito Sans Black"/>
                                    <w:sz w:val="60"/>
                                    <w:szCs w:val="60"/>
                                  </w:rPr>
                                  <w:t>Workshop 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A45CE9" id="_x0000_s1042" type="#_x0000_t202" style="position:absolute;margin-left:-25.95pt;margin-top:578.5pt;width:508.35pt;height:46.3pt;z-index:251792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" filled="f" stroked="f">
                    <v:textbox>
                      <w:txbxContent>
                        <w:p w:rsidR="003466CD" w:rsidRPr="00306BC2" w:rsidRDefault="003466CD" w:rsidP="00E93425">
                          <w:pPr>
                            <w:rPr>
                              <w:rFonts w:ascii="Nunito Sans Black" w:hAnsi="Nunito Sans Black"/>
                              <w:sz w:val="60"/>
                              <w:szCs w:val="60"/>
                            </w:rPr>
                          </w:pPr>
                          <w:r>
                            <w:rPr>
                              <w:rFonts w:ascii="Nunito Sans Black" w:hAnsi="Nunito Sans Black"/>
                              <w:sz w:val="60"/>
                              <w:szCs w:val="60"/>
                            </w:rPr>
                            <w:t>Workshop 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791360" behindDoc="0" locked="0" layoutInCell="1" allowOverlap="1" wp14:anchorId="17B5F9D7" wp14:editId="3B3E7CFB">
                    <wp:simplePos x="0" y="0"/>
                    <wp:positionH relativeFrom="column">
                      <wp:posOffset>-318977</wp:posOffset>
                    </wp:positionH>
                    <wp:positionV relativeFrom="page">
                      <wp:posOffset>7060019</wp:posOffset>
                    </wp:positionV>
                    <wp:extent cx="4339590" cy="449580"/>
                    <wp:effectExtent l="0" t="0" r="0" b="0"/>
                    <wp:wrapSquare wrapText="bothSides"/>
                    <wp:docPr id="12682756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9590" cy="449580"/>
                            </a:xfrm>
                            <a:prstGeom prst="rect">
                              <a:avLst/>
                            </a:prstGeom>
                            <a:noFill/>
                            <a:ln w="9525">
                              <a:noFill/>
                              <a:miter lim="800000"/>
                              <a:headEnd/>
                              <a:tailEnd/>
                            </a:ln>
                          </wps:spPr>
                          <wps:txbx>
                            <w:txbxContent>
                              <w:p w:rsidR="003466CD" w:rsidRPr="00306BC2" w:rsidRDefault="003466CD"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B5F9D7" id="_x0000_s1043" type="#_x0000_t202" style="position:absolute;margin-left:-25.1pt;margin-top:555.9pt;width:341.7pt;height:35.4pt;z-index:25179136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" filled="f" stroked="f">
                    <v:textbox>
                      <w:txbxContent>
                        <w:p w:rsidR="003466CD" w:rsidRPr="00306BC2" w:rsidRDefault="003466CD"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v:textbox>
                    <w10:wrap type="square" anchory="page"/>
                  </v:shape>
                </w:pict>
              </mc:Fallback>
            </mc:AlternateContent>
          </w:r>
          <w:r>
            <w:rPr>
              <w:rFonts w:eastAsia="MS Mincho"/>
            </w:rPr>
            <w:br w:type="page"/>
          </w:r>
        </w:p>
        <w:p w:rsidR="00C741D8" w:rsidRDefault="00C741D8"/>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206CE" w:rsidRDefault="000206CE">
      <w:pPr>
        <w:spacing w:after="0" w:line="240" w:lineRule="auto"/>
      </w:pPr>
      <w:r>
        <w:separator/>
      </w:r>
    </w:p>
  </w:endnote>
  <w:endnote w:type="continuationSeparator" w:id="0">
    <w:p w:rsidR="000206CE" w:rsidRDefault="000206CE">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Sans">
    <w:panose1 w:val="000005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Nunito Sans Black">
    <w:panose1 w:val="00000A00000000000000"/>
    <w:charset w:val="4D"/>
    <w:family w:val="auto"/>
    <w:pitch w:val="variable"/>
    <w:sig w:usb0="A00002FF" w:usb1="5000204B" w:usb2="00000000" w:usb3="00000000" w:csb0="00000197" w:csb1="00000000"/>
  </w:font>
  <w:font w:name="Lucida Grande">
    <w:charset w:val="00"/>
    <w:family w:val="auto"/>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Noto Sans">
    <w:charset w:val="00"/>
    <w:family w:val="swiss"/>
    <w:pitch w:val="variable"/>
    <w:sig w:usb0="E00082FF" w:usb1="400078FF" w:usb2="00000021" w:usb3="00000000" w:csb0="0000019F" w:csb1="00000000"/>
  </w:font>
  <w:font w:name="Noto Sans SemiBold">
    <w:altName w:val="Calibri"/>
    <w:charset w:val="00"/>
    <w:family w:val="swiss"/>
    <w:pitch w:val="variable"/>
    <w:sig w:usb0="E00002FF" w:usb1="4000201F" w:usb2="08000029" w:usb3="00000000" w:csb0="0000019F" w:csb1="00000000"/>
  </w:font>
  <w:font w:name="MS Mincho">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mbria">
    <w:altName w:val="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6B37" w:rsidRPr="00193FD5" w:rsidRDefault="004B6B37" w:rsidP="008C470A">
    <w:pPr>
      <w:pStyle w:val="Footer"/>
      <w:framePr w:wrap="around" w:vAnchor="text" w:hAnchor="margin" w:xAlign="outside" w:y="1"/>
      <w:rPr>
        <w:rStyle w:val="PageNumber"/>
        <w:rFonts w:ascii="Nunito Sans" w:hAnsi="Nunito Sans" w:cs="Lucida Sans Unicode"/>
        <w:sz w:val="20"/>
        <w:szCs w:val="20"/>
      </w:rPr>
    </w:pPr>
    <w:r w:rsidRPr="00193FD5">
      <w:rPr>
        <w:rStyle w:val="PageNumber"/>
        <w:rFonts w:ascii="Nunito Sans" w:hAnsi="Nunito Sans" w:cs="Lucida Sans Unicode"/>
        <w:sz w:val="20"/>
        <w:szCs w:val="20"/>
      </w:rPr>
      <w:fldChar w:fldCharType="begin"/>
    </w:r>
    <w:r w:rsidRPr="00193FD5">
      <w:rPr>
        <w:rStyle w:val="PageNumber"/>
        <w:rFonts w:ascii="Nunito Sans" w:hAnsi="Nunito Sans" w:cs="Lucida Sans Unicode"/>
        <w:sz w:val="20"/>
        <w:szCs w:val="20"/>
      </w:rPr>
      <w:instrText xml:space="preserve">PAGE  </w:instrText>
    </w:r>
    <w:r w:rsidRPr="00193FD5">
      <w:rPr>
        <w:rStyle w:val="PageNumber"/>
        <w:rFonts w:ascii="Nunito Sans" w:hAnsi="Nunito Sans" w:cs="Lucida Sans Unicode"/>
        <w:sz w:val="20"/>
        <w:szCs w:val="20"/>
      </w:rPr>
      <w:fldChar w:fldCharType="separate"/>
    </w:r>
    <w:r w:rsidRPr="00193FD5">
      <w:rPr>
        <w:rStyle w:val="PageNumber"/>
        <w:rFonts w:ascii="Nunito Sans" w:hAnsi="Nunito Sans" w:cs="Lucida Sans Unicode"/>
        <w:sz w:val="20"/>
        <w:szCs w:val="20"/>
      </w:rPr>
      <w:t>2</w:t>
    </w:r>
    <w:r w:rsidRPr="00193FD5">
      <w:rPr>
        <w:rStyle w:val="PageNumber"/>
        <w:rFonts w:ascii="Nunito Sans" w:hAnsi="Nunito Sans" w:cs="Lucida Sans Unicode"/>
        <w:sz w:val="20"/>
        <w:szCs w:val="20"/>
      </w:rPr>
      <w:fldChar w:fldCharType="end"/>
    </w:r>
  </w:p>
  <w:p w:rsidR="004B6B37" w:rsidRPr="00971026" w:rsidRDefault="004B6B37" w:rsidP="00971026">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Crisis &amp; Trauma Resource Institute</w:t>
    </w:r>
  </w:p>
</w:ftr>
</file>

<file path=word/glossary/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6B37" w:rsidRPr="00FD4586" w:rsidRDefault="004B6B37" w:rsidP="000F5DE9">
    <w:pPr>
      <w:pStyle w:val="Footer"/>
      <w:framePr w:wrap="around" w:vAnchor="text" w:hAnchor="margin" w:xAlign="outside" w:y="1"/>
      <w:rPr>
        <w:rStyle w:val="PageNumber"/>
        <w:rFonts w:ascii="Nunito Sans" w:hAnsi="Nunito Sans" w:cs="Lucida Sans Unicode"/>
        <w:sz w:val="20"/>
        <w:szCs w:val="20"/>
      </w:rPr>
    </w:pPr>
    <w:r w:rsidRPr="00FD4586">
      <w:rPr>
        <w:rStyle w:val="PageNumber"/>
        <w:rFonts w:ascii="Nunito Sans" w:hAnsi="Nunito Sans" w:cs="Lucida Sans Unicode"/>
        <w:sz w:val="20"/>
        <w:szCs w:val="20"/>
      </w:rPr>
      <w:fldChar w:fldCharType="begin"/>
    </w:r>
    <w:r w:rsidRPr="00FD4586">
      <w:rPr>
        <w:rStyle w:val="PageNumber"/>
        <w:rFonts w:ascii="Nunito Sans" w:hAnsi="Nunito Sans" w:cs="Lucida Sans Unicode"/>
        <w:sz w:val="20"/>
        <w:szCs w:val="20"/>
      </w:rPr>
      <w:instrText xml:space="preserve">PAGE  </w:instrText>
    </w:r>
    <w:r w:rsidRPr="00FD4586">
      <w:rPr>
        <w:rStyle w:val="PageNumber"/>
        <w:rFonts w:ascii="Nunito Sans" w:hAnsi="Nunito Sans" w:cs="Lucida Sans Unicode"/>
        <w:sz w:val="20"/>
        <w:szCs w:val="20"/>
      </w:rPr>
      <w:fldChar w:fldCharType="separate"/>
    </w:r>
    <w:r w:rsidRPr="00FD4586">
      <w:rPr>
        <w:rStyle w:val="PageNumber"/>
        <w:rFonts w:ascii="Nunito Sans" w:hAnsi="Nunito Sans" w:cs="Lucida Sans Unicode"/>
        <w:sz w:val="20"/>
        <w:szCs w:val="20"/>
      </w:rPr>
      <w:t>3</w:t>
    </w:r>
    <w:r w:rsidRPr="00FD4586">
      <w:rPr>
        <w:rStyle w:val="PageNumber"/>
        <w:rFonts w:ascii="Nunito Sans" w:hAnsi="Nunito Sans" w:cs="Lucida Sans Unicode"/>
        <w:sz w:val="20"/>
        <w:szCs w:val="20"/>
      </w:rPr>
      <w:fldChar w:fldCharType="end"/>
    </w:r>
  </w:p>
  <w:p w:rsidR="004B6B37" w:rsidRPr="000374BE" w:rsidRDefault="004B6B37" w:rsidP="000374BE">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Crisis &amp; Trauma Resource Institute</w:t>
    </w:r>
  </w:p>
</w:ftr>
</file>

<file path=word/glossary/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6B37" w:rsidRPr="00193FD5" w:rsidRDefault="004B6B37" w:rsidP="000C37E5">
    <w:pPr>
      <w:pStyle w:val="Footer"/>
      <w:framePr w:wrap="around" w:vAnchor="text" w:hAnchor="margin" w:xAlign="outside" w:y="1"/>
      <w:rPr>
        <w:rStyle w:val="PageNumber"/>
        <w:rFonts w:ascii="Nunito Sans" w:hAnsi="Nunito Sans" w:cs="Lucida Sans Unicode"/>
        <w:sz w:val="20"/>
        <w:szCs w:val="20"/>
      </w:rPr>
    </w:pPr>
    <w:r w:rsidRPr="00193FD5">
      <w:rPr>
        <w:rStyle w:val="PageNumber"/>
        <w:rFonts w:ascii="Nunito Sans" w:hAnsi="Nunito Sans" w:cs="Lucida Sans Unicode"/>
        <w:sz w:val="20"/>
        <w:szCs w:val="20"/>
      </w:rPr>
      <w:fldChar w:fldCharType="begin"/>
    </w:r>
    <w:r w:rsidRPr="00193FD5">
      <w:rPr>
        <w:rStyle w:val="PageNumber"/>
        <w:rFonts w:ascii="Nunito Sans" w:hAnsi="Nunito Sans" w:cs="Lucida Sans Unicode"/>
        <w:sz w:val="20"/>
        <w:szCs w:val="20"/>
      </w:rPr>
      <w:instrText xml:space="preserve">PAGE  </w:instrText>
    </w:r>
    <w:r w:rsidRPr="00193FD5">
      <w:rPr>
        <w:rStyle w:val="PageNumber"/>
        <w:rFonts w:ascii="Nunito Sans" w:hAnsi="Nunito Sans" w:cs="Lucida Sans Unicode"/>
        <w:sz w:val="20"/>
        <w:szCs w:val="20"/>
      </w:rPr>
      <w:fldChar w:fldCharType="separate"/>
    </w:r>
    <w:r w:rsidRPr="00193FD5">
      <w:rPr>
        <w:rStyle w:val="PageNumber"/>
        <w:rFonts w:ascii="Nunito Sans" w:hAnsi="Nunito Sans" w:cs="Lucida Sans Unicode"/>
        <w:sz w:val="20"/>
        <w:szCs w:val="20"/>
      </w:rPr>
      <w:t>2</w:t>
    </w:r>
    <w:r w:rsidRPr="00193FD5">
      <w:rPr>
        <w:rStyle w:val="PageNumber"/>
        <w:rFonts w:ascii="Nunito Sans" w:hAnsi="Nunito Sans" w:cs="Lucida Sans Unicode"/>
        <w:sz w:val="20"/>
        <w:szCs w:val="20"/>
      </w:rPr>
      <w:fldChar w:fldCharType="end"/>
    </w:r>
  </w:p>
  <w:p w:rsidR="004B6B37" w:rsidRPr="000C37E5" w:rsidRDefault="004B6B37" w:rsidP="000C37E5">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Crisis &amp; Trauma Resource Institute</w:t>
    </w:r>
  </w:p>
</w:ftr>
</file>

<file path=word/glossary/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6B37" w:rsidRPr="0071359C" w:rsidRDefault="004B6B37" w:rsidP="008C470A">
    <w:pPr>
      <w:pStyle w:val="Footer"/>
      <w:framePr w:wrap="around" w:vAnchor="text" w:hAnchor="margin" w:xAlign="outside" w:y="1"/>
      <w:rPr>
        <w:rStyle w:val="PageNumber"/>
        <w:rFonts w:ascii="Nunito Sans" w:hAnsi="Nunito Sans" w:cs="Lucida Sans Unicode"/>
        <w:sz w:val="20"/>
        <w:szCs w:val="20"/>
      </w:rPr>
    </w:pPr>
    <w:r w:rsidRPr="0071359C">
      <w:rPr>
        <w:rStyle w:val="PageNumber"/>
        <w:rFonts w:ascii="Nunito Sans" w:hAnsi="Nunito Sans" w:cs="Lucida Sans Unicode"/>
        <w:sz w:val="20"/>
        <w:szCs w:val="20"/>
      </w:rPr>
      <w:fldChar w:fldCharType="begin"/>
    </w:r>
    <w:r w:rsidRPr="0071359C">
      <w:rPr>
        <w:rStyle w:val="PageNumber"/>
        <w:rFonts w:ascii="Nunito Sans" w:hAnsi="Nunito Sans" w:cs="Lucida Sans Unicode"/>
        <w:sz w:val="20"/>
        <w:szCs w:val="20"/>
      </w:rPr>
      <w:instrText xml:space="preserve">PAGE  </w:instrText>
    </w:r>
    <w:r w:rsidRPr="0071359C">
      <w:rPr>
        <w:rStyle w:val="PageNumber"/>
        <w:rFonts w:ascii="Nunito Sans" w:hAnsi="Nunito Sans" w:cs="Lucida Sans Unicode"/>
        <w:sz w:val="20"/>
        <w:szCs w:val="20"/>
      </w:rPr>
      <w:fldChar w:fldCharType="separate"/>
    </w:r>
    <w:r w:rsidRPr="0071359C">
      <w:rPr>
        <w:rStyle w:val="PageNumber"/>
        <w:rFonts w:ascii="Nunito Sans" w:hAnsi="Nunito Sans" w:cs="Lucida Sans Unicode"/>
        <w:sz w:val="20"/>
        <w:szCs w:val="20"/>
      </w:rPr>
      <w:t>2</w:t>
    </w:r>
    <w:r w:rsidRPr="0071359C">
      <w:rPr>
        <w:rStyle w:val="PageNumber"/>
        <w:rFonts w:ascii="Nunito Sans" w:hAnsi="Nunito Sans" w:cs="Lucida Sans Unicode"/>
        <w:sz w:val="20"/>
        <w:szCs w:val="20"/>
      </w:rPr>
      <w:fldChar w:fldCharType="end"/>
    </w:r>
  </w:p>
  <w:p w:rsidR="004B6B37" w:rsidRPr="00971026" w:rsidRDefault="004B6B37" w:rsidP="00971026">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ACHIEVE Centre for Leadership</w:t>
    </w:r>
  </w:p>
</w:ftr>
</file>

<file path=word/glossary/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6B37" w:rsidRPr="0071359C" w:rsidRDefault="004B6B37" w:rsidP="000F5DE9">
    <w:pPr>
      <w:pStyle w:val="Footer"/>
      <w:framePr w:wrap="around" w:vAnchor="text" w:hAnchor="margin" w:xAlign="outside" w:y="1"/>
      <w:rPr>
        <w:rStyle w:val="PageNumber"/>
        <w:rFonts w:ascii="Nunito Sans" w:hAnsi="Nunito Sans" w:cs="Lucida Sans Unicode"/>
        <w:sz w:val="20"/>
        <w:szCs w:val="20"/>
      </w:rPr>
    </w:pPr>
    <w:r w:rsidRPr="0071359C">
      <w:rPr>
        <w:rStyle w:val="PageNumber"/>
        <w:rFonts w:ascii="Nunito Sans" w:hAnsi="Nunito Sans" w:cs="Lucida Sans Unicode"/>
        <w:sz w:val="20"/>
        <w:szCs w:val="20"/>
      </w:rPr>
      <w:fldChar w:fldCharType="begin"/>
    </w:r>
    <w:r w:rsidRPr="0071359C">
      <w:rPr>
        <w:rStyle w:val="PageNumber"/>
        <w:rFonts w:ascii="Nunito Sans" w:hAnsi="Nunito Sans" w:cs="Lucida Sans Unicode"/>
        <w:sz w:val="20"/>
        <w:szCs w:val="20"/>
      </w:rPr>
      <w:instrText xml:space="preserve">PAGE  </w:instrText>
    </w:r>
    <w:r w:rsidRPr="0071359C">
      <w:rPr>
        <w:rStyle w:val="PageNumber"/>
        <w:rFonts w:ascii="Nunito Sans" w:hAnsi="Nunito Sans" w:cs="Lucida Sans Unicode"/>
        <w:sz w:val="20"/>
        <w:szCs w:val="20"/>
      </w:rPr>
      <w:fldChar w:fldCharType="separate"/>
    </w:r>
    <w:r w:rsidRPr="0071359C">
      <w:rPr>
        <w:rStyle w:val="PageNumber"/>
        <w:rFonts w:ascii="Nunito Sans" w:hAnsi="Nunito Sans" w:cs="Lucida Sans Unicode"/>
        <w:sz w:val="20"/>
        <w:szCs w:val="20"/>
      </w:rPr>
      <w:t>3</w:t>
    </w:r>
    <w:r w:rsidRPr="0071359C">
      <w:rPr>
        <w:rStyle w:val="PageNumber"/>
        <w:rFonts w:ascii="Nunito Sans" w:hAnsi="Nunito Sans" w:cs="Lucida Sans Unicode"/>
        <w:sz w:val="20"/>
        <w:szCs w:val="20"/>
      </w:rPr>
      <w:fldChar w:fldCharType="end"/>
    </w:r>
  </w:p>
  <w:p w:rsidR="004B6B37" w:rsidRPr="000374BE" w:rsidRDefault="004B6B37" w:rsidP="00805459">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ACHIEVE Centre for Leadership</w:t>
    </w:r>
  </w:p>
</w:ftr>
</file>

<file path=word/glossary/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6B37" w:rsidRPr="003E7650" w:rsidRDefault="004B6B37" w:rsidP="008C470A">
    <w:pPr>
      <w:pStyle w:val="Footer"/>
      <w:framePr w:wrap="around" w:vAnchor="text" w:hAnchor="margin" w:xAlign="outside" w:y="1"/>
      <w:rPr>
        <w:rStyle w:val="PageNumber"/>
        <w:rFonts w:ascii="Nunito Sans" w:hAnsi="Nunito Sans" w:cs="Lucida Sans Unicode"/>
        <w:sz w:val="20"/>
        <w:szCs w:val="20"/>
      </w:rPr>
    </w:pPr>
    <w:r w:rsidRPr="003E7650">
      <w:rPr>
        <w:rStyle w:val="PageNumber"/>
        <w:rFonts w:ascii="Nunito Sans" w:hAnsi="Nunito Sans" w:cs="Lucida Sans Unicode"/>
        <w:sz w:val="20"/>
        <w:szCs w:val="20"/>
      </w:rPr>
      <w:fldChar w:fldCharType="begin"/>
    </w:r>
    <w:r w:rsidRPr="003E7650">
      <w:rPr>
        <w:rStyle w:val="PageNumber"/>
        <w:rFonts w:ascii="Nunito Sans" w:hAnsi="Nunito Sans" w:cs="Lucida Sans Unicode"/>
        <w:sz w:val="20"/>
        <w:szCs w:val="20"/>
      </w:rPr>
      <w:instrText xml:space="preserve">PAGE  </w:instrText>
    </w:r>
    <w:r w:rsidRPr="003E7650">
      <w:rPr>
        <w:rStyle w:val="PageNumber"/>
        <w:rFonts w:ascii="Nunito Sans" w:hAnsi="Nunito Sans" w:cs="Lucida Sans Unicode"/>
        <w:sz w:val="20"/>
        <w:szCs w:val="20"/>
      </w:rPr>
      <w:fldChar w:fldCharType="separate"/>
    </w:r>
    <w:r w:rsidRPr="003E7650">
      <w:rPr>
        <w:rStyle w:val="PageNumber"/>
        <w:rFonts w:ascii="Nunito Sans" w:hAnsi="Nunito Sans" w:cs="Lucida Sans Unicode"/>
        <w:sz w:val="20"/>
        <w:szCs w:val="20"/>
      </w:rPr>
      <w:t>2</w:t>
    </w:r>
    <w:r w:rsidRPr="003E7650">
      <w:rPr>
        <w:rStyle w:val="PageNumber"/>
        <w:rFonts w:ascii="Nunito Sans" w:hAnsi="Nunito Sans" w:cs="Lucida Sans Unicode"/>
        <w:sz w:val="20"/>
        <w:szCs w:val="20"/>
      </w:rPr>
      <w:fldChar w:fldCharType="end"/>
    </w:r>
  </w:p>
  <w:p w:rsidR="004B6B37" w:rsidRPr="00971026" w:rsidRDefault="004B6B37" w:rsidP="001E7754">
    <w:pPr>
      <w:tabs>
        <w:tab w:val="center" w:pos="4680"/>
        <w:tab w:val="right" w:pos="9360"/>
      </w:tabs>
      <w:ind w:right="357"/>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CTRI | ACHIEVE</w:t>
    </w:r>
  </w:p>
</w:ftr>
</file>

<file path=word/glossary/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6B37" w:rsidRPr="003E7650" w:rsidRDefault="004B6B37" w:rsidP="000F5DE9">
    <w:pPr>
      <w:pStyle w:val="Footer"/>
      <w:framePr w:wrap="around" w:vAnchor="text" w:hAnchor="margin" w:xAlign="outside" w:y="1"/>
      <w:rPr>
        <w:rStyle w:val="PageNumber"/>
        <w:rFonts w:ascii="Nunito Sans" w:hAnsi="Nunito Sans" w:cs="Lucida Sans Unicode"/>
        <w:sz w:val="20"/>
        <w:szCs w:val="20"/>
      </w:rPr>
    </w:pPr>
    <w:r w:rsidRPr="003E7650">
      <w:rPr>
        <w:rStyle w:val="PageNumber"/>
        <w:rFonts w:ascii="Nunito Sans" w:hAnsi="Nunito Sans" w:cs="Lucida Sans Unicode"/>
        <w:sz w:val="20"/>
        <w:szCs w:val="20"/>
      </w:rPr>
      <w:fldChar w:fldCharType="begin"/>
    </w:r>
    <w:r w:rsidRPr="003E7650">
      <w:rPr>
        <w:rStyle w:val="PageNumber"/>
        <w:rFonts w:ascii="Nunito Sans" w:hAnsi="Nunito Sans" w:cs="Lucida Sans Unicode"/>
        <w:sz w:val="20"/>
        <w:szCs w:val="20"/>
      </w:rPr>
      <w:instrText xml:space="preserve">PAGE  </w:instrText>
    </w:r>
    <w:r w:rsidRPr="003E7650">
      <w:rPr>
        <w:rStyle w:val="PageNumber"/>
        <w:rFonts w:ascii="Nunito Sans" w:hAnsi="Nunito Sans" w:cs="Lucida Sans Unicode"/>
        <w:sz w:val="20"/>
        <w:szCs w:val="20"/>
      </w:rPr>
      <w:fldChar w:fldCharType="separate"/>
    </w:r>
    <w:r w:rsidRPr="003E7650">
      <w:rPr>
        <w:rStyle w:val="PageNumber"/>
        <w:rFonts w:ascii="Nunito Sans" w:hAnsi="Nunito Sans" w:cs="Lucida Sans Unicode"/>
        <w:sz w:val="20"/>
        <w:szCs w:val="20"/>
      </w:rPr>
      <w:t>3</w:t>
    </w:r>
    <w:r w:rsidRPr="003E7650">
      <w:rPr>
        <w:rStyle w:val="PageNumber"/>
        <w:rFonts w:ascii="Nunito Sans" w:hAnsi="Nunito Sans" w:cs="Lucida Sans Unicode"/>
        <w:sz w:val="20"/>
        <w:szCs w:val="20"/>
      </w:rPr>
      <w:fldChar w:fldCharType="end"/>
    </w:r>
  </w:p>
  <w:p w:rsidR="004B6B37" w:rsidRPr="000374BE" w:rsidRDefault="004B6B37" w:rsidP="001E7754">
    <w:pPr>
      <w:tabs>
        <w:tab w:val="center" w:pos="4680"/>
        <w:tab w:val="right" w:pos="9360"/>
      </w:tabs>
      <w:ind w:right="357"/>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CTRI | ACHIEVE</w:t>
    </w:r>
  </w:p>
</w:ftr>
</file>

<file path=word/glossary/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D4108" w:rsidRPr="00971026" w:rsidRDefault="00ED4108" w:rsidP="00971026">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Crisis &amp; Trauma Resource Institute</w:t>
    </w:r>
  </w:p>
</w:ftr>
</file>

<file path=word/glossary/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D4108" w:rsidRPr="000374BE" w:rsidRDefault="00ED4108" w:rsidP="000374BE">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Crisis &amp; Trauma Resource Institute</w:t>
    </w:r>
  </w:p>
</w:ftr>
</file>

<file path=word/glossary/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D4108" w:rsidRPr="009012B4" w:rsidRDefault="00ED4108" w:rsidP="002C09B1">
    <w:pPr>
      <w:tabs>
        <w:tab w:val="center" w:pos="4680"/>
        <w:tab w:val="right" w:pos="9360"/>
      </w:tabs>
      <w:ind w:right="360"/>
      <w:rPr>
        <w:rFonts w:ascii="Nunito Sans" w:eastAsia="Times New Roman" w:hAnsi="Nunito Sans" w:cs="Lucida Sans Unicode"/>
        <w:sz w:val="20"/>
        <w:szCs w:val="20"/>
      </w:rPr>
    </w:pPr>
  </w:p>
</w:ftr>
</file>

<file path=word/glossary/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466CD" w:rsidRPr="00963F9B" w:rsidRDefault="003466CD" w:rsidP="00963F9B">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ACHIEVE Centre for Leadership</w:t>
    </w:r>
  </w:p>
</w:ftr>
</file>

<file path=word/glossary/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466CD" w:rsidRPr="00963F9B" w:rsidRDefault="003466CD" w:rsidP="00963F9B">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ACHIEVE Centre for Leadership</w:t>
    </w:r>
  </w:p>
</w:ftr>
</file>

<file path=word/glossary/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466CD" w:rsidRPr="009012B4" w:rsidRDefault="003466CD" w:rsidP="000444B4">
    <w:pPr>
      <w:tabs>
        <w:tab w:val="center" w:pos="4680"/>
        <w:tab w:val="right" w:pos="9360"/>
      </w:tabs>
      <w:ind w:right="360"/>
      <w:rPr>
        <w:rFonts w:ascii="Nunito Sans" w:eastAsia="Times New Roman" w:hAnsi="Nunito Sans" w:cs="Lucida Sans Unicode"/>
        <w:sz w:val="20"/>
        <w:szCs w:val="20"/>
      </w:rPr>
    </w:pPr>
  </w:p>
</w:ftr>
</file>

<file path=word/glossary/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466CD" w:rsidRPr="008117B0" w:rsidRDefault="003466CD" w:rsidP="008117B0">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CTRI | ACHIEVE</w:t>
    </w:r>
  </w:p>
</w:ftr>
</file>

<file path=word/glossary/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466CD" w:rsidRPr="008117B0" w:rsidRDefault="003466CD" w:rsidP="008117B0">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CTRI | ACHIEVE</w:t>
    </w:r>
  </w:p>
</w:ftr>
</file>

<file path=word/glossary/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466CD" w:rsidRPr="00F13564" w:rsidRDefault="003466CD" w:rsidP="00284A21">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CTRI | ACHIEVE</w:t>
    </w:r>
  </w:p>
</w:ftr>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206CE" w:rsidRDefault="000206CE">
      <w:pPr>
        <w:spacing w:after="0" w:line="240" w:lineRule="auto"/>
      </w:pPr>
      <w:r>
        <w:separator/>
      </w:r>
    </w:p>
  </w:footnote>
  <w:footnote w:type="continuationSeparator" w:id="0">
    <w:p w:rsidR="000206CE" w:rsidRDefault="000206CE">
      <w:pPr>
        <w:spacing w:after="0" w:line="240" w:lineRule="auto"/>
      </w:pPr>
      <w:r>
        <w:continuationSeparator/>
      </w:r>
    </w:p>
  </w:footnote>
</w:footnote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664FF"/>
    <w:multiLevelType w:val="multilevel"/>
    <w:tmpl w:val="7E4478EA"/>
    <w:lvl w:ilvl="0">
      <w:start w:val="1"/>
      <w:numFmt w:val="decimalZero"/>
      <w:pStyle w:val="1-NUMBEREDLIST"/>
      <w:lvlText w:val="%1 | "/>
      <w:lvlJc w:val="left"/>
      <w:pPr>
        <w:ind w:left="567" w:hanging="567"/>
      </w:pPr>
      <w:rPr>
        <w:rFonts w:ascii="Nunito Sans" w:hAnsi="Nunito Sans" w:hint="default"/>
        <w:b w:val="0"/>
        <w:bCs w:val="0"/>
        <w:i w:val="0"/>
        <w:sz w:val="24"/>
      </w:rPr>
    </w:lvl>
    <w:lvl w:ilvl="1">
      <w:start w:val="1"/>
      <w:numFmt w:val="upperLetter"/>
      <w:lvlRestart w:val="0"/>
      <w:lvlText w:val="%2."/>
      <w:lvlJc w:val="left"/>
      <w:pPr>
        <w:ind w:left="1418" w:hanging="567"/>
      </w:pPr>
      <w:rPr>
        <w:rFonts w:ascii="Nunito Sans" w:hAnsi="Nunito Sans" w:hint="default"/>
        <w:b w:val="0"/>
        <w:i w:val="0"/>
        <w:sz w:val="24"/>
      </w:rPr>
    </w:lvl>
    <w:lvl w:ilvl="2">
      <w:start w:val="1"/>
      <w:numFmt w:val="bullet"/>
      <w:lvlText w:val=""/>
      <w:lvlJc w:val="left"/>
      <w:pPr>
        <w:ind w:left="2269" w:hanging="567"/>
      </w:pPr>
      <w:rPr>
        <w:rFonts w:ascii="Symbol" w:hAnsi="Symbol" w:hint="default"/>
        <w:b w:val="0"/>
        <w:i w:val="0"/>
        <w:color w:val="auto"/>
        <w:sz w:val="24"/>
      </w:rPr>
    </w:lvl>
    <w:lvl w:ilvl="3">
      <w:start w:val="1"/>
      <w:numFmt w:val="decimal"/>
      <w:lvlText w:val="%4."/>
      <w:lvlJc w:val="left"/>
      <w:pPr>
        <w:ind w:left="3120" w:hanging="567"/>
      </w:pPr>
      <w:rPr>
        <w:rFonts w:hint="default"/>
      </w:rPr>
    </w:lvl>
    <w:lvl w:ilvl="4">
      <w:start w:val="1"/>
      <w:numFmt w:val="lowerLetter"/>
      <w:lvlText w:val="%5."/>
      <w:lvlJc w:val="left"/>
      <w:pPr>
        <w:ind w:left="3971" w:hanging="567"/>
      </w:pPr>
      <w:rPr>
        <w:rFonts w:hint="default"/>
      </w:rPr>
    </w:lvl>
    <w:lvl w:ilvl="5">
      <w:start w:val="1"/>
      <w:numFmt w:val="lowerRoman"/>
      <w:lvlText w:val="%6."/>
      <w:lvlJc w:val="right"/>
      <w:pPr>
        <w:ind w:left="4822" w:hanging="567"/>
      </w:pPr>
      <w:rPr>
        <w:rFonts w:hint="default"/>
      </w:rPr>
    </w:lvl>
    <w:lvl w:ilvl="6">
      <w:start w:val="1"/>
      <w:numFmt w:val="decimal"/>
      <w:lvlText w:val="%7."/>
      <w:lvlJc w:val="left"/>
      <w:pPr>
        <w:ind w:left="5673" w:hanging="567"/>
      </w:pPr>
      <w:rPr>
        <w:rFonts w:hint="default"/>
      </w:rPr>
    </w:lvl>
    <w:lvl w:ilvl="7">
      <w:start w:val="1"/>
      <w:numFmt w:val="lowerLetter"/>
      <w:lvlText w:val="%8."/>
      <w:lvlJc w:val="left"/>
      <w:pPr>
        <w:ind w:left="6524" w:hanging="567"/>
      </w:pPr>
      <w:rPr>
        <w:rFonts w:hint="default"/>
      </w:rPr>
    </w:lvl>
    <w:lvl w:ilvl="8">
      <w:start w:val="1"/>
      <w:numFmt w:val="lowerRoman"/>
      <w:lvlText w:val="%9."/>
      <w:lvlJc w:val="right"/>
      <w:pPr>
        <w:ind w:left="7375" w:hanging="567"/>
      </w:pPr>
      <w:rPr>
        <w:rFonts w:hint="default"/>
      </w:rPr>
    </w:lvl>
  </w:abstractNum>
  <w:abstractNum w:abstractNumId="1" w15:restartNumberingAfterBreak="0">
    <w:nsid w:val="2FC974CD"/>
    <w:multiLevelType w:val="hybridMultilevel"/>
    <w:tmpl w:val="AF5A954E"/>
    <w:lvl w:ilvl="0" w:tplc="B12ECB74">
      <w:start w:val="1"/>
      <w:numFmt w:val="bullet"/>
      <w:pStyle w:val="1-BULLETS"/>
      <w:lvlText w:val=""/>
      <w:lvlJc w:val="left"/>
      <w:pPr>
        <w:ind w:left="717" w:hanging="360"/>
      </w:pPr>
      <w:rPr>
        <w:rFonts w:ascii="Symbol" w:hAnsi="Symbol" w:hint="default"/>
        <w:sz w:val="24"/>
        <w:szCs w:val="24"/>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cs="Arial"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cs="Arial"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261777"/>
    <w:multiLevelType w:val="hybridMultilevel"/>
    <w:tmpl w:val="CB74A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B140F8D"/>
    <w:multiLevelType w:val="hybridMultilevel"/>
    <w:tmpl w:val="E87A4078"/>
    <w:lvl w:ilvl="0" w:tplc="D2D0F888">
      <w:start w:val="1"/>
      <w:numFmt w:val="bullet"/>
      <w:pStyle w:val="None"/>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3345692">
    <w:abstractNumId w:val="1"/>
  </w:num>
  <w:num w:numId="2" w16cid:durableId="1048459033">
    <w:abstractNumId w:val="3"/>
  </w:num>
  <w:num w:numId="3" w16cid:durableId="105202376">
    <w:abstractNumId w:val="0"/>
  </w:num>
  <w:num w:numId="4" w16cid:durableId="4161763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2414392">
    <w:abstractNumId w:val="2"/>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F19"/>
    <w:rsid w:val="000206CE"/>
    <w:rsid w:val="00075A54"/>
    <w:rsid w:val="000840AB"/>
    <w:rsid w:val="00114992"/>
    <w:rsid w:val="0014723F"/>
    <w:rsid w:val="00156AE1"/>
    <w:rsid w:val="00164E33"/>
    <w:rsid w:val="0024485E"/>
    <w:rsid w:val="002667D5"/>
    <w:rsid w:val="003466CD"/>
    <w:rsid w:val="00373438"/>
    <w:rsid w:val="003A4996"/>
    <w:rsid w:val="003F277C"/>
    <w:rsid w:val="00444A24"/>
    <w:rsid w:val="004A3C8C"/>
    <w:rsid w:val="004B6B37"/>
    <w:rsid w:val="005114CD"/>
    <w:rsid w:val="00586942"/>
    <w:rsid w:val="005E5D2D"/>
    <w:rsid w:val="0061228C"/>
    <w:rsid w:val="00672338"/>
    <w:rsid w:val="00686537"/>
    <w:rsid w:val="0071256D"/>
    <w:rsid w:val="00853AA4"/>
    <w:rsid w:val="008E33FE"/>
    <w:rsid w:val="008F7B5F"/>
    <w:rsid w:val="00945B70"/>
    <w:rsid w:val="00993530"/>
    <w:rsid w:val="009D505E"/>
    <w:rsid w:val="009F0F19"/>
    <w:rsid w:val="009F6929"/>
    <w:rsid w:val="00A5218B"/>
    <w:rsid w:val="00A7539A"/>
    <w:rsid w:val="00A81C28"/>
    <w:rsid w:val="00C12D19"/>
    <w:rsid w:val="00C332D0"/>
    <w:rsid w:val="00C741D8"/>
    <w:rsid w:val="00C84CD3"/>
    <w:rsid w:val="00D651A5"/>
    <w:rsid w:val="00D93CFB"/>
    <w:rsid w:val="00ED4108"/>
    <w:rsid w:val="00ED7C6C"/>
    <w:rsid w:val="00F402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F19"/>
    <w:rPr>
      <w:rFonts w:cs="Times New Roman"/>
      <w:sz w:val="3276"/>
      <w:szCs w:val="3276"/>
    </w:rPr>
  </w:style>
  <w:style w:type="paragraph" w:styleId="Heading1">
    <w:name w:val="heading 1"/>
    <w:basedOn w:val="Normal"/>
    <w:next w:val="Normal"/>
    <w:link w:val="Heading1Char"/>
    <w:uiPriority w:val="9"/>
    <w:qFormat/>
    <w:rsid w:val="009F0F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0F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5">
    <w:name w:val="heading 5"/>
    <w:basedOn w:val="Normal"/>
    <w:next w:val="Normal"/>
    <w:link w:val="Heading5Char"/>
    <w:uiPriority w:val="9"/>
    <w:semiHidden/>
    <w:unhideWhenUsed/>
    <w:qFormat/>
    <w:rsid w:val="009F0F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0F19"/>
    <w:pPr>
      <w:keepNext/>
      <w:keepLines/>
      <w:spacing w:before="40" w:after="0"/>
      <w:outlineLvl w:val="5"/>
    </w:pPr>
    <w:rPr>
      <w:rFonts w:eastAsiaTheme="majorEastAsia" w:cstheme="majorBidi"/>
      <w:i/>
      <w:iC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
    <w:name w:val="1-BODY"/>
    <w:basedOn w:val="Normal"/>
    <w:link w:val="1-BODYChar"/>
    <w:qFormat/>
    <w:rsid w:val="003466CD"/>
    <w:pPr>
      <w:spacing w:after="120" w:line="240" w:lineRule="auto"/>
    </w:pPr>
    <w:rPr>
      <w:rFonts w:ascii="Nunito Sans" w:hAnsi="Nunito Sans" w:cs="Open Sans"/>
      <w:kern w:val="0"/>
      <w:sz w:val="24"/>
      <w:szCs w:val="24"/>
      <w:lang w:eastAsia="ja-JP"/>
      <w14:ligatures w14:val="none"/>
    </w:rPr>
  </w:style>
  <w:style w:type="character" w:customStyle="1" w:styleId="1-BODYChar">
    <w:name w:val="1-BODY Char"/>
    <w:basedOn w:val="DefaultParagraphFont"/>
    <w:link w:val="1-BODY"/>
    <w:rsid w:val="003466CD"/>
    <w:rPr>
      <w:rFonts w:ascii="Nunito Sans" w:hAnsi="Nunito Sans" w:cs="Open Sans"/>
      <w:kern w:val="0"/>
      <w:lang w:eastAsia="ja-JP"/>
      <w14:ligatures w14:val="none"/>
    </w:rPr>
  </w:style>
  <w:style w:type="paragraph" w:customStyle="1" w:styleId="1-MAINSUBTITLE">
    <w:name w:val="1-MAIN SUBTITLE"/>
    <w:next w:val="1-BODY"/>
    <w:link w:val="1-MAINSUBTITLEChar"/>
    <w:qFormat/>
    <w:rsid w:val="00853AA4"/>
    <w:pPr>
      <w:spacing w:after="240" w:line="204" w:lineRule="auto"/>
    </w:pPr>
    <w:rPr>
      <w:rFonts w:ascii="Nunito Sans" w:hAnsi="Nunito Sans" w:cs="Open Sans"/>
      <w:b/>
      <w:kern w:val="0"/>
      <w:sz w:val="48"/>
      <w:szCs w:val="40"/>
      <w:lang w:eastAsia="ja-JP"/>
      <w14:ligatures w14:val="none"/>
    </w:rPr>
  </w:style>
  <w:style w:type="character" w:customStyle="1" w:styleId="1-MAINSUBTITLEChar">
    <w:name w:val="1-MAIN SUBTITLE Char"/>
    <w:basedOn w:val="DefaultParagraphFont"/>
    <w:link w:val="1-MAINSUBTITLE"/>
    <w:locked/>
    <w:rsid w:val="00853AA4"/>
    <w:rPr>
      <w:rFonts w:ascii="Nunito Sans" w:hAnsi="Nunito Sans" w:cs="Open Sans"/>
      <w:b/>
      <w:kern w:val="0"/>
      <w:sz w:val="48"/>
      <w:szCs w:val="40"/>
      <w:lang w:eastAsia="ja-JP"/>
      <w14:ligatures w14:val="none"/>
    </w:rPr>
  </w:style>
  <w:style w:type="paragraph" w:customStyle="1" w:styleId="1-MAINTITLE">
    <w:name w:val="1-MAIN TITLE"/>
    <w:basedOn w:val="Normal"/>
    <w:next w:val="1-MAINSUBTITLE"/>
    <w:link w:val="1-MAINTITLEChar"/>
    <w:qFormat/>
    <w:rsid w:val="00853AA4"/>
    <w:pPr>
      <w:spacing w:after="60" w:line="240" w:lineRule="auto"/>
    </w:pPr>
    <w:rPr>
      <w:rFonts w:ascii="Nunito Sans Black" w:hAnsi="Nunito Sans Black" w:cs="Open Sans"/>
      <w:caps/>
      <w:kern w:val="0"/>
      <w:sz w:val="56"/>
      <w:szCs w:val="56"/>
      <w:lang w:eastAsia="ja-JP"/>
      <w14:ligatures w14:val="none"/>
    </w:rPr>
  </w:style>
  <w:style w:type="character" w:customStyle="1" w:styleId="1-MAINTITLEChar">
    <w:name w:val="1-MAIN TITLE Char"/>
    <w:basedOn w:val="DefaultParagraphFont"/>
    <w:link w:val="1-MAINTITLE"/>
    <w:locked/>
    <w:rsid w:val="00853AA4"/>
    <w:rPr>
      <w:rFonts w:ascii="Nunito Sans Black" w:hAnsi="Nunito Sans Black" w:cs="Open Sans"/>
      <w:caps/>
      <w:kern w:val="0"/>
      <w:sz w:val="56"/>
      <w:szCs w:val="56"/>
      <w:lang w:eastAsia="ja-JP"/>
      <w14:ligatures w14:val="none"/>
    </w:rPr>
  </w:style>
  <w:style w:type="paragraph" w:customStyle="1" w:styleId="1-SUBHEADE">
    <w:name w:val="1-SUBHEAD E"/>
    <w:basedOn w:val="Heading6"/>
    <w:next w:val="1-BODY"/>
    <w:link w:val="1-SUBHEADEChar"/>
    <w:qFormat/>
    <w:rsid w:val="003466CD"/>
    <w:pPr>
      <w:spacing w:before="0" w:after="120" w:line="240" w:lineRule="auto"/>
    </w:pPr>
    <w:rPr>
      <w:rFonts w:ascii="Nunito Sans Black" w:hAnsi="Nunito Sans Black"/>
      <w:b/>
      <w:bCs/>
      <w:i w:val="0"/>
      <w:iCs w:val="0"/>
      <w:caps/>
      <w:color w:val="auto"/>
      <w:spacing w:val="20"/>
      <w:kern w:val="0"/>
      <w:sz w:val="20"/>
      <w:szCs w:val="20"/>
      <w:lang w:val="en-US" w:eastAsia="en-US"/>
      <w14:ligatures w14:val="none"/>
    </w:rPr>
  </w:style>
  <w:style w:type="character" w:customStyle="1" w:styleId="1-SUBHEADEChar">
    <w:name w:val="1-SUBHEAD E Char"/>
    <w:basedOn w:val="DefaultParagraphFont"/>
    <w:link w:val="1-SUBHEADE"/>
    <w:rsid w:val="003466CD"/>
    <w:rPr>
      <w:rFonts w:ascii="Nunito Sans Black" w:eastAsiaTheme="majorEastAsia" w:hAnsi="Nunito Sans Black" w:cstheme="majorBidi"/>
      <w:b/>
      <w:bCs/>
      <w:caps/>
      <w:spacing w:val="20"/>
      <w:kern w:val="0"/>
      <w:sz w:val="20"/>
      <w:szCs w:val="20"/>
      <w:lang w:val="en-US" w:eastAsia="en-US"/>
      <w14:ligatures w14:val="none"/>
    </w:rPr>
  </w:style>
  <w:style w:type="character" w:customStyle="1" w:styleId="Heading6Char">
    <w:name w:val="Heading 6 Char"/>
    <w:basedOn w:val="DefaultParagraphFont"/>
    <w:link w:val="Heading6"/>
    <w:uiPriority w:val="9"/>
    <w:semiHidden/>
    <w:rsid w:val="009F0F19"/>
    <w:rPr>
      <w:rFonts w:eastAsiaTheme="majorEastAsia" w:cstheme="majorBidi"/>
      <w:i/>
      <w:iCs/>
      <w:color w:val="595959" w:themeColor="text1" w:themeTint="A6"/>
      <w:sz w:val="3276"/>
      <w:szCs w:val="3276"/>
    </w:rPr>
  </w:style>
  <w:style w:type="paragraph" w:customStyle="1" w:styleId="1-SECTIONHEADING">
    <w:name w:val="1-SECTION HEADING"/>
    <w:basedOn w:val="Heading1"/>
    <w:next w:val="1-BODY"/>
    <w:qFormat/>
    <w:rsid w:val="003466CD"/>
    <w:pPr>
      <w:spacing w:before="0" w:after="240" w:line="240" w:lineRule="auto"/>
    </w:pPr>
    <w:rPr>
      <w:rFonts w:ascii="Nunito Sans Black" w:eastAsiaTheme="minorEastAsia" w:hAnsi="Nunito Sans Black" w:cs="Lucida Grande"/>
      <w:color w:val="auto"/>
      <w:kern w:val="0"/>
      <w:lang w:val="en-US" w:eastAsia="ja-JP"/>
      <w14:ligatures w14:val="none"/>
    </w:rPr>
  </w:style>
  <w:style w:type="paragraph" w:customStyle="1" w:styleId="1-SUBHEADA">
    <w:name w:val="1-SUBHEAD A"/>
    <w:basedOn w:val="Heading2"/>
    <w:next w:val="1-BODY"/>
    <w:link w:val="1-SUBHEADAChar"/>
    <w:qFormat/>
    <w:rsid w:val="004B6B37"/>
    <w:pPr>
      <w:spacing w:before="0" w:after="120" w:line="240" w:lineRule="auto"/>
    </w:pPr>
    <w:rPr>
      <w:rFonts w:ascii="Nunito Sans Black" w:hAnsi="Nunito Sans Black"/>
      <w:caps/>
      <w:color w:val="auto"/>
      <w:kern w:val="0"/>
      <w:sz w:val="28"/>
      <w:szCs w:val="28"/>
      <w:lang w:eastAsia="en-US"/>
      <w14:ligatures w14:val="none"/>
    </w:rPr>
  </w:style>
  <w:style w:type="character" w:customStyle="1" w:styleId="1-SUBHEADAChar">
    <w:name w:val="1-SUBHEAD A Char"/>
    <w:basedOn w:val="1-SUBHEADDChar"/>
    <w:link w:val="1-SUBHEADA"/>
    <w:rsid w:val="004B6B37"/>
    <w:rPr>
      <w:rFonts w:ascii="Nunito Sans Black" w:eastAsiaTheme="majorEastAsia" w:hAnsi="Nunito Sans Black" w:cstheme="majorBidi"/>
      <w:b w:val="0"/>
      <w:caps/>
      <w:kern w:val="0"/>
      <w:sz w:val="28"/>
      <w:szCs w:val="28"/>
      <w:lang w:eastAsia="en-US"/>
      <w14:ligatures w14:val="none"/>
    </w:rPr>
  </w:style>
  <w:style w:type="paragraph" w:customStyle="1" w:styleId="1-BULLETS">
    <w:name w:val="1-BULLETS"/>
    <w:basedOn w:val="List"/>
    <w:link w:val="1-BULLETSChar"/>
    <w:qFormat/>
    <w:rsid w:val="004B6B37"/>
    <w:pPr>
      <w:numPr>
        <w:numId w:val="1"/>
      </w:numPr>
      <w:spacing w:after="80" w:line="240" w:lineRule="auto"/>
      <w:ind w:left="992" w:hanging="357"/>
      <w:contextualSpacing w:val="0"/>
    </w:pPr>
    <w:rPr>
      <w:rFonts w:ascii="Nunito Sans" w:eastAsia="Times New Roman" w:hAnsi="Nunito Sans" w:cs="Arial"/>
      <w:kern w:val="0"/>
      <w:sz w:val="24"/>
      <w:szCs w:val="24"/>
      <w:bdr w:val="nil"/>
      <w:lang w:val="en-US"/>
      <w14:ligatures w14:val="none"/>
    </w:rPr>
  </w:style>
  <w:style w:type="character" w:customStyle="1" w:styleId="1-BULLETSChar">
    <w:name w:val="1-BULLETS Char"/>
    <w:basedOn w:val="DefaultParagraphFont"/>
    <w:link w:val="1-BULLETS"/>
    <w:rsid w:val="004B6B37"/>
    <w:rPr>
      <w:rFonts w:ascii="Nunito Sans" w:eastAsia="Times New Roman" w:hAnsi="Nunito Sans" w:cs="Arial"/>
      <w:kern w:val="0"/>
      <w:bdr w:val="nil"/>
      <w:lang w:val="en-US"/>
      <w14:ligatures w14:val="none"/>
    </w:rPr>
  </w:style>
  <w:style w:type="character" w:customStyle="1" w:styleId="Heading1Char">
    <w:name w:val="Heading 1 Char"/>
    <w:basedOn w:val="DefaultParagraphFont"/>
    <w:link w:val="Heading1"/>
    <w:uiPriority w:val="9"/>
    <w:rsid w:val="009F0F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0F19"/>
    <w:rPr>
      <w:rFonts w:asciiTheme="majorHAnsi" w:eastAsiaTheme="majorEastAsia" w:hAnsiTheme="majorHAnsi" w:cstheme="majorBidi"/>
      <w:color w:val="0F4761" w:themeColor="accent1" w:themeShade="BF"/>
      <w:sz w:val="32"/>
      <w:szCs w:val="32"/>
    </w:rPr>
  </w:style>
  <w:style w:type="paragraph" w:styleId="List">
    <w:name w:val="List"/>
    <w:basedOn w:val="Normal"/>
    <w:uiPriority w:val="99"/>
    <w:semiHidden/>
    <w:unhideWhenUsed/>
    <w:rsid w:val="009F0F19"/>
    <w:pPr>
      <w:ind w:left="283" w:hanging="283"/>
      <w:contextualSpacing/>
    </w:pPr>
  </w:style>
  <w:style w:type="paragraph" w:customStyle="1" w:styleId="None">
    <w:name w:val="None"/>
    <w:basedOn w:val="1-BODY"/>
    <w:rsid w:val="004B6B37"/>
    <w:pPr>
      <w:numPr>
        <w:numId w:val="2"/>
      </w:numPr>
      <w:spacing w:before="120"/>
      <w:ind w:left="717"/>
    </w:pPr>
  </w:style>
  <w:style w:type="table" w:styleId="TableGrid">
    <w:name w:val="Table Grid"/>
    <w:basedOn w:val="TableNormal"/>
    <w:uiPriority w:val="39"/>
    <w:rsid w:val="004B6B37"/>
    <w:pPr>
      <w:spacing w:after="0" w:line="240" w:lineRule="auto"/>
    </w:pPr>
    <w:rPr>
      <w:rFonts w:ascii="Calibri" w:eastAsia="Calibri" w:hAnsi="Calibri" w:cs="Times New Roman"/>
      <w:kern w:val="0"/>
      <w:sz w:val="22"/>
      <w:szCs w:val="22"/>
      <w:lang w:val="es-C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B6B37"/>
    <w:pPr>
      <w:tabs>
        <w:tab w:val="center" w:pos="4680"/>
        <w:tab w:val="right" w:pos="9360"/>
      </w:tabs>
      <w:spacing w:after="0" w:line="240" w:lineRule="auto"/>
    </w:pPr>
    <w:rPr>
      <w:rFonts w:eastAsiaTheme="minorHAnsi" w:cstheme="minorBidi"/>
      <w:kern w:val="0"/>
      <w:sz w:val="24"/>
      <w:szCs w:val="24"/>
      <w:lang w:eastAsia="en-US"/>
      <w14:ligatures w14:val="none"/>
    </w:rPr>
  </w:style>
  <w:style w:type="character" w:customStyle="1" w:styleId="FooterChar">
    <w:name w:val="Footer Char"/>
    <w:basedOn w:val="DefaultParagraphFont"/>
    <w:link w:val="Footer"/>
    <w:uiPriority w:val="99"/>
    <w:rsid w:val="004B6B37"/>
    <w:rPr>
      <w:rFonts w:eastAsiaTheme="minorHAnsi"/>
      <w:kern w:val="0"/>
      <w:lang w:eastAsia="en-US"/>
      <w14:ligatures w14:val="none"/>
    </w:rPr>
  </w:style>
  <w:style w:type="character" w:styleId="PageNumber">
    <w:name w:val="page number"/>
    <w:basedOn w:val="DefaultParagraphFont"/>
    <w:rsid w:val="004B6B37"/>
  </w:style>
  <w:style w:type="paragraph" w:customStyle="1" w:styleId="1-NUMBEREDLIST">
    <w:name w:val="1-NUMBERED LIST"/>
    <w:basedOn w:val="ListNumber"/>
    <w:link w:val="1-NUMBEREDLISTChar"/>
    <w:qFormat/>
    <w:rsid w:val="009F0F19"/>
    <w:pPr>
      <w:numPr>
        <w:numId w:val="4"/>
      </w:numPr>
      <w:pBdr>
        <w:top w:val="nil"/>
        <w:left w:val="nil"/>
        <w:bottom w:val="nil"/>
        <w:right w:val="nil"/>
        <w:between w:val="nil"/>
        <w:bar w:val="nil"/>
      </w:pBdr>
      <w:spacing w:after="80" w:line="240" w:lineRule="auto"/>
      <w:contextualSpacing w:val="0"/>
    </w:pPr>
    <w:rPr>
      <w:rFonts w:ascii="Nunito Sans" w:eastAsia="Arial Unicode MS" w:hAnsi="Nunito Sans" w:cs="Arial Unicode MS"/>
      <w:color w:val="000000"/>
      <w:kern w:val="0"/>
      <w:sz w:val="24"/>
      <w:szCs w:val="24"/>
      <w:u w:color="000000"/>
      <w:bdr w:val="nil"/>
      <w:lang w:val="en-US" w:eastAsia="en-US"/>
      <w14:ligatures w14:val="none"/>
    </w:rPr>
  </w:style>
  <w:style w:type="character" w:customStyle="1" w:styleId="1-NUMBEREDLISTChar">
    <w:name w:val="1-NUMBERED LIST Char"/>
    <w:basedOn w:val="DefaultParagraphFont"/>
    <w:link w:val="1-NUMBEREDLIST"/>
    <w:rsid w:val="009F0F19"/>
    <w:rPr>
      <w:rFonts w:ascii="Nunito Sans" w:eastAsia="Arial Unicode MS" w:hAnsi="Nunito Sans" w:cs="Arial Unicode MS"/>
      <w:color w:val="000000"/>
      <w:kern w:val="0"/>
      <w:u w:color="000000"/>
      <w:bdr w:val="nil"/>
      <w:lang w:val="en-US" w:eastAsia="en-US"/>
      <w14:ligatures w14:val="none"/>
    </w:rPr>
  </w:style>
  <w:style w:type="paragraph" w:styleId="ListNumber">
    <w:name w:val="List Number"/>
    <w:basedOn w:val="Normal"/>
    <w:uiPriority w:val="99"/>
    <w:semiHidden/>
    <w:unhideWhenUsed/>
    <w:rsid w:val="009F0F19"/>
    <w:pPr>
      <w:contextualSpacing/>
    </w:pPr>
  </w:style>
  <w:style w:type="paragraph" w:styleId="TOC1">
    <w:name w:val="toc 1"/>
    <w:basedOn w:val="1-BODY"/>
    <w:next w:val="1-BODY"/>
    <w:autoRedefine/>
    <w:uiPriority w:val="39"/>
    <w:unhideWhenUsed/>
    <w:rsid w:val="003466CD"/>
  </w:style>
  <w:style w:type="character" w:styleId="Hyperlink">
    <w:name w:val="Hyperlink"/>
    <w:basedOn w:val="DefaultParagraphFont"/>
    <w:uiPriority w:val="99"/>
    <w:unhideWhenUsed/>
    <w:rsid w:val="003466CD"/>
    <w:rPr>
      <w:color w:val="467886" w:themeColor="hyperlink"/>
      <w:u w:val="single"/>
    </w:rPr>
  </w:style>
  <w:style w:type="table" w:customStyle="1" w:styleId="TableGrid1">
    <w:name w:val="Table Grid1"/>
    <w:basedOn w:val="TableNormal"/>
    <w:next w:val="TableGrid"/>
    <w:uiPriority w:val="39"/>
    <w:rsid w:val="005114CD"/>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SUBHEADD">
    <w:name w:val="1-SUBHEAD D"/>
    <w:basedOn w:val="Heading5"/>
    <w:next w:val="1-BODY"/>
    <w:link w:val="1-SUBHEADDChar"/>
    <w:qFormat/>
    <w:rsid w:val="009F0F19"/>
    <w:pPr>
      <w:tabs>
        <w:tab w:val="left" w:pos="3630"/>
      </w:tabs>
      <w:spacing w:before="0" w:after="120" w:line="240" w:lineRule="auto"/>
    </w:pPr>
    <w:rPr>
      <w:rFonts w:ascii="Nunito Sans" w:eastAsia="Times New Roman" w:hAnsi="Nunito Sans" w:cs="Arial"/>
      <w:b/>
      <w:color w:val="auto"/>
      <w:kern w:val="0"/>
      <w:sz w:val="24"/>
      <w:szCs w:val="24"/>
      <w14:ligatures w14:val="none"/>
    </w:rPr>
  </w:style>
  <w:style w:type="character" w:customStyle="1" w:styleId="1-SUBHEADDChar">
    <w:name w:val="1-SUBHEAD D Char"/>
    <w:basedOn w:val="DefaultParagraphFont"/>
    <w:link w:val="1-SUBHEADD"/>
    <w:rsid w:val="009F0F19"/>
    <w:rPr>
      <w:rFonts w:ascii="Nunito Sans" w:eastAsia="Times New Roman" w:hAnsi="Nunito Sans" w:cs="Arial"/>
      <w:b/>
      <w:kern w:val="0"/>
      <w14:ligatures w14:val="none"/>
    </w:rPr>
  </w:style>
  <w:style w:type="character" w:customStyle="1" w:styleId="Heading5Char">
    <w:name w:val="Heading 5 Char"/>
    <w:basedOn w:val="DefaultParagraphFont"/>
    <w:link w:val="Heading5"/>
    <w:uiPriority w:val="9"/>
    <w:semiHidden/>
    <w:rsid w:val="009F0F19"/>
    <w:rPr>
      <w:rFonts w:eastAsiaTheme="majorEastAsia" w:cstheme="majorBidi"/>
      <w:color w:val="0F4761" w:themeColor="accent1" w:themeShade="BF"/>
      <w:sz w:val="3276"/>
      <w:szCs w:val="3276"/>
    </w:rPr>
  </w:style>
  <w:style w:type="paragraph" w:customStyle="1" w:styleId="1-CALLOUTTEXT">
    <w:name w:val="1-CALLOUT TEXT"/>
    <w:basedOn w:val="Normal"/>
    <w:link w:val="1-CALLOUTTEXTChar"/>
    <w:qFormat/>
    <w:rsid w:val="004B6B37"/>
    <w:pPr>
      <w:spacing w:after="0" w:line="240" w:lineRule="auto"/>
      <w:jc w:val="center"/>
    </w:pPr>
    <w:rPr>
      <w:rFonts w:ascii="Nunito Sans" w:eastAsiaTheme="minorHAnsi" w:hAnsi="Nunito Sans" w:cstheme="minorBidi"/>
      <w:b/>
      <w:bCs/>
      <w:kern w:val="0"/>
      <w:sz w:val="24"/>
      <w:szCs w:val="24"/>
      <w:lang w:val="en-US" w:eastAsia="en-US"/>
      <w14:ligatures w14:val="none"/>
    </w:rPr>
  </w:style>
  <w:style w:type="character" w:customStyle="1" w:styleId="1-CALLOUTTEXTChar">
    <w:name w:val="1-CALLOUT TEXT Char"/>
    <w:basedOn w:val="DefaultParagraphFont"/>
    <w:link w:val="1-CALLOUTTEXT"/>
    <w:rsid w:val="004B6B37"/>
    <w:rPr>
      <w:rFonts w:ascii="Nunito Sans" w:eastAsiaTheme="minorHAnsi" w:hAnsi="Nunito Sans"/>
      <w:b/>
      <w:bCs/>
      <w:kern w:val="0"/>
      <w:lang w:val="en-US"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18048EE58ADC42B4BCD158E8851705" ma:contentTypeVersion="14" ma:contentTypeDescription="Create a new document." ma:contentTypeScope="" ma:versionID="d9c2ae11d17a8ad54fc5d8b65d8402af">
  <xsd:schema xmlns:xsd="http://www.w3.org/2001/XMLSchema" xmlns:xs="http://www.w3.org/2001/XMLSchema" xmlns:p="http://schemas.microsoft.com/office/2006/metadata/properties" xmlns:ns2="7c227b27-7b69-4618-bc1a-d5d1ec7707b2" xmlns:ns3="47b394ea-0cab-43dc-a26a-c58d78bffcb0" targetNamespace="http://schemas.microsoft.com/office/2006/metadata/properties" ma:root="true" ma:fieldsID="bd594b34aab6b1cb698d563a11e4df6a" ns2:_="" ns3:_="">
    <xsd:import namespace="7c227b27-7b69-4618-bc1a-d5d1ec7707b2"/>
    <xsd:import namespace="47b394ea-0cab-43dc-a26a-c58d78bffc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27b27-7b69-4618-bc1a-d5d1ec7707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62ac311-bc88-45cb-93d9-0c96192b8c6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b394ea-0cab-43dc-a26a-c58d78bffcb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8682dff-b569-480d-bac6-e83e62ef92e8}" ma:internalName="TaxCatchAll" ma:showField="CatchAllData" ma:web="47b394ea-0cab-43dc-a26a-c58d78bffc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7b394ea-0cab-43dc-a26a-c58d78bffcb0" xsi:nil="true"/>
    <lcf76f155ced4ddcb4097134ff3c332f xmlns="7c227b27-7b69-4618-bc1a-d5d1ec7707b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BE7528A-B7FC-4E7F-B971-9AAD8BCE2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227b27-7b69-4618-bc1a-d5d1ec7707b2"/>
    <ds:schemaRef ds:uri="47b394ea-0cab-43dc-a26a-c58d78bffc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357420-8F9D-4F09-83DF-128B4E85240B}">
  <ds:schemaRefs>
    <ds:schemaRef ds:uri="http://schemas.openxmlformats.org/officeDocument/2006/bibliography"/>
  </ds:schemaRefs>
</ds:datastoreItem>
</file>

<file path=customXml/itemProps3.xml><?xml version="1.0" encoding="utf-8"?>
<ds:datastoreItem xmlns:ds="http://schemas.openxmlformats.org/officeDocument/2006/customXml" ds:itemID="{B307E5DB-5EF3-48E0-8DAF-F60B3320D4E4}">
  <ds:schemaRefs>
    <ds:schemaRef ds:uri="http://schemas.microsoft.com/sharepoint/v3/contenttype/forms"/>
  </ds:schemaRefs>
</ds:datastoreItem>
</file>

<file path=customXml/itemProps4.xml><?xml version="1.0" encoding="utf-8"?>
<ds:datastoreItem xmlns:ds="http://schemas.openxmlformats.org/officeDocument/2006/customXml" ds:itemID="{B7F21AFF-A7EC-4A88-903E-E994F8BF9BAC}">
  <ds:schemaRefs>
    <ds:schemaRef ds:uri="http://schemas.microsoft.com/office/2006/metadata/properties"/>
    <ds:schemaRef ds:uri="http://schemas.microsoft.com/office/infopath/2007/PartnerControls"/>
    <ds:schemaRef ds:uri="47b394ea-0cab-43dc-a26a-c58d78bffcb0"/>
    <ds:schemaRef ds:uri="7c227b27-7b69-4618-bc1a-d5d1ec7707b2"/>
  </ds:schemaRefs>
</ds:datastoreItem>
</file>

<file path=docProps/app.xml><?xml version="1.0" encoding="utf-8"?>
<Properties xmlns="http://schemas.openxmlformats.org/officeDocument/2006/extended-properties" xmlns:vt="http://schemas.openxmlformats.org/officeDocument/2006/docPropsVTypes">
  <Template>CTRI Manual Template - V02_2026.03</Template>
  <TotalTime>88</TotalTime>
  <Pages>11</Pages>
  <Words>1114</Words>
  <Characters>6350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Voth</dc:creator>
  <cp:keywords/>
  <dc:description/>
  <cp:lastModifiedBy>Tyler Voth</cp:lastModifiedBy>
  <cp:revision>74</cp:revision>
  <dcterms:created xsi:type="dcterms:W3CDTF">2026-02-25T17:53:00Z</dcterms:created>
  <dcterms:modified xsi:type="dcterms:W3CDTF">2026-04-29T20:18:00Z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0x010100FB18048EE58ADC42B4BCD158E8851705</vt:lpwstr>
  </property>
  <property fmtid="{D5CDD505-2E9C-101B-9397-08002B2CF9AE}" pid="3" name="Order">
    <vt:r8>19439200</vt:r8>
  </property>
  <property fmtid="{D5CDD505-2E9C-101B-9397-08002B2CF9AE}" pid="4" name="MediaServiceImageTags">
    <vt:lpwstr/>
  </property>
</Properties>
</file>